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A0" w:firstRow="1" w:lastRow="0" w:firstColumn="1" w:lastColumn="0" w:noHBand="0" w:noVBand="0"/>
      </w:tblPr>
      <w:tblGrid>
        <w:gridCol w:w="1414"/>
        <w:gridCol w:w="2975"/>
        <w:gridCol w:w="1418"/>
        <w:gridCol w:w="3929"/>
      </w:tblGrid>
      <w:tr w:rsidR="003E0184" w:rsidRPr="003E0184" w14:paraId="3327B067" w14:textId="77777777" w:rsidTr="00A417EC">
        <w:trPr>
          <w:trHeight w:val="340"/>
          <w:jc w:val="center"/>
        </w:trPr>
        <w:tc>
          <w:tcPr>
            <w:tcW w:w="726" w:type="pct"/>
            <w:tcBorders>
              <w:top w:val="single" w:sz="4" w:space="0" w:color="A6A6A6"/>
              <w:left w:val="single" w:sz="4" w:space="0" w:color="A6A6A6"/>
              <w:bottom w:val="single" w:sz="4" w:space="0" w:color="A6A6A6"/>
              <w:right w:val="single" w:sz="4" w:space="0" w:color="A6A6A6"/>
            </w:tcBorders>
            <w:shd w:val="clear" w:color="auto" w:fill="F2F2F2" w:themeFill="background1" w:themeFillShade="F2"/>
            <w:vAlign w:val="center"/>
          </w:tcPr>
          <w:p w14:paraId="2CAB435C" w14:textId="1C386726" w:rsidR="003E0184" w:rsidRPr="003E0184" w:rsidRDefault="000F7BFC" w:rsidP="003E0184">
            <w:pPr>
              <w:spacing w:after="0"/>
              <w:rPr>
                <w:szCs w:val="22"/>
              </w:rPr>
            </w:pPr>
            <w:bookmarkStart w:id="0" w:name="_Hlk521663825"/>
            <w:r>
              <w:rPr>
                <w:szCs w:val="22"/>
              </w:rPr>
              <w:t xml:space="preserve"> </w:t>
            </w:r>
            <w:r w:rsidR="003E0184" w:rsidRPr="003E0184">
              <w:rPr>
                <w:szCs w:val="22"/>
              </w:rPr>
              <w:t>Author</w:t>
            </w:r>
          </w:p>
        </w:tc>
        <w:tc>
          <w:tcPr>
            <w:tcW w:w="1528" w:type="pct"/>
            <w:tcBorders>
              <w:top w:val="single" w:sz="4" w:space="0" w:color="A6A6A6"/>
              <w:left w:val="single" w:sz="4" w:space="0" w:color="A6A6A6"/>
              <w:bottom w:val="single" w:sz="4" w:space="0" w:color="A6A6A6"/>
              <w:right w:val="single" w:sz="4" w:space="0" w:color="A6A6A6"/>
            </w:tcBorders>
            <w:vAlign w:val="center"/>
          </w:tcPr>
          <w:p w14:paraId="4143F1F2" w14:textId="6F187C76" w:rsidR="003E0184" w:rsidRPr="003E0184" w:rsidRDefault="00F71EA3" w:rsidP="003E0184">
            <w:pPr>
              <w:spacing w:after="0"/>
              <w:rPr>
                <w:szCs w:val="22"/>
              </w:rPr>
            </w:pPr>
            <w:r>
              <w:rPr>
                <w:szCs w:val="22"/>
              </w:rPr>
              <w:t>Owen Walters</w:t>
            </w:r>
            <w:r w:rsidR="00EA0032">
              <w:rPr>
                <w:szCs w:val="22"/>
              </w:rPr>
              <w:t xml:space="preserve"> &amp; Encarna Aparicio</w:t>
            </w:r>
          </w:p>
        </w:tc>
        <w:tc>
          <w:tcPr>
            <w:tcW w:w="728" w:type="pct"/>
            <w:vMerge w:val="restart"/>
            <w:tcBorders>
              <w:top w:val="single" w:sz="4" w:space="0" w:color="A6A6A6"/>
              <w:left w:val="single" w:sz="4" w:space="0" w:color="A6A6A6"/>
              <w:right w:val="single" w:sz="4" w:space="0" w:color="A6A6A6"/>
            </w:tcBorders>
            <w:shd w:val="clear" w:color="auto" w:fill="F2F2F2" w:themeFill="background1" w:themeFillShade="F2"/>
            <w:vAlign w:val="center"/>
          </w:tcPr>
          <w:p w14:paraId="66A59C5D" w14:textId="77777777" w:rsidR="003E0184" w:rsidRPr="003E0184" w:rsidRDefault="003E0184" w:rsidP="003E0184">
            <w:pPr>
              <w:spacing w:after="0"/>
              <w:rPr>
                <w:szCs w:val="22"/>
              </w:rPr>
            </w:pPr>
            <w:r w:rsidRPr="003E0184">
              <w:rPr>
                <w:szCs w:val="22"/>
              </w:rPr>
              <w:t>Target group</w:t>
            </w:r>
          </w:p>
        </w:tc>
        <w:tc>
          <w:tcPr>
            <w:tcW w:w="2018" w:type="pct"/>
            <w:vMerge w:val="restart"/>
            <w:tcBorders>
              <w:top w:val="single" w:sz="4" w:space="0" w:color="A6A6A6"/>
              <w:left w:val="single" w:sz="4" w:space="0" w:color="A6A6A6"/>
              <w:right w:val="single" w:sz="4" w:space="0" w:color="A6A6A6"/>
            </w:tcBorders>
            <w:vAlign w:val="center"/>
          </w:tcPr>
          <w:p w14:paraId="7A6C989D" w14:textId="77777777" w:rsidR="003E0184" w:rsidRPr="003E0184" w:rsidRDefault="003E0184" w:rsidP="003E0184">
            <w:pPr>
              <w:spacing w:after="0"/>
              <w:rPr>
                <w:szCs w:val="22"/>
              </w:rPr>
            </w:pPr>
            <w:r w:rsidRPr="003E0184">
              <w:rPr>
                <w:szCs w:val="22"/>
              </w:rPr>
              <w:t>All employees, consultants and volunteers</w:t>
            </w:r>
          </w:p>
        </w:tc>
      </w:tr>
      <w:tr w:rsidR="003E0184" w:rsidRPr="003E0184" w14:paraId="699AC43D" w14:textId="77777777" w:rsidTr="00A417EC">
        <w:trPr>
          <w:trHeight w:val="340"/>
          <w:jc w:val="center"/>
        </w:trPr>
        <w:tc>
          <w:tcPr>
            <w:tcW w:w="726" w:type="pct"/>
            <w:tcBorders>
              <w:top w:val="single" w:sz="4" w:space="0" w:color="A6A6A6"/>
              <w:left w:val="single" w:sz="4" w:space="0" w:color="A6A6A6"/>
              <w:bottom w:val="single" w:sz="4" w:space="0" w:color="A6A6A6"/>
              <w:right w:val="single" w:sz="4" w:space="0" w:color="A6A6A6"/>
            </w:tcBorders>
            <w:shd w:val="clear" w:color="auto" w:fill="F2F2F2" w:themeFill="background1" w:themeFillShade="F2"/>
            <w:vAlign w:val="center"/>
          </w:tcPr>
          <w:p w14:paraId="14A73284" w14:textId="77777777" w:rsidR="003E0184" w:rsidRPr="003E0184" w:rsidRDefault="00A417EC" w:rsidP="003E0184">
            <w:pPr>
              <w:spacing w:after="0"/>
              <w:rPr>
                <w:szCs w:val="22"/>
              </w:rPr>
            </w:pPr>
            <w:r w:rsidRPr="003E0184">
              <w:rPr>
                <w:szCs w:val="22"/>
              </w:rPr>
              <w:t>Issued</w:t>
            </w:r>
          </w:p>
        </w:tc>
        <w:tc>
          <w:tcPr>
            <w:tcW w:w="1528" w:type="pct"/>
            <w:tcBorders>
              <w:top w:val="single" w:sz="4" w:space="0" w:color="A6A6A6"/>
              <w:left w:val="single" w:sz="4" w:space="0" w:color="A6A6A6"/>
              <w:bottom w:val="single" w:sz="4" w:space="0" w:color="A6A6A6"/>
              <w:right w:val="single" w:sz="4" w:space="0" w:color="A6A6A6"/>
            </w:tcBorders>
            <w:vAlign w:val="center"/>
          </w:tcPr>
          <w:p w14:paraId="6D49B649" w14:textId="636F995B" w:rsidR="003E0184" w:rsidRPr="003E0184" w:rsidRDefault="00ED174F" w:rsidP="003E0184">
            <w:pPr>
              <w:spacing w:after="0"/>
              <w:rPr>
                <w:szCs w:val="22"/>
              </w:rPr>
            </w:pPr>
            <w:r>
              <w:rPr>
                <w:szCs w:val="22"/>
              </w:rPr>
              <w:t xml:space="preserve">November 2023 </w:t>
            </w:r>
          </w:p>
        </w:tc>
        <w:tc>
          <w:tcPr>
            <w:tcW w:w="728" w:type="pct"/>
            <w:vMerge/>
            <w:tcBorders>
              <w:left w:val="single" w:sz="4" w:space="0" w:color="A6A6A6"/>
              <w:bottom w:val="single" w:sz="4" w:space="0" w:color="A6A6A6"/>
              <w:right w:val="single" w:sz="4" w:space="0" w:color="A6A6A6"/>
            </w:tcBorders>
            <w:shd w:val="clear" w:color="auto" w:fill="F2F2F2" w:themeFill="background1" w:themeFillShade="F2"/>
            <w:vAlign w:val="center"/>
          </w:tcPr>
          <w:p w14:paraId="3FE30189" w14:textId="77777777" w:rsidR="003E0184" w:rsidRPr="003E0184" w:rsidRDefault="003E0184" w:rsidP="003E0184">
            <w:pPr>
              <w:spacing w:after="0"/>
              <w:rPr>
                <w:szCs w:val="22"/>
              </w:rPr>
            </w:pPr>
          </w:p>
        </w:tc>
        <w:tc>
          <w:tcPr>
            <w:tcW w:w="2018" w:type="pct"/>
            <w:vMerge/>
            <w:tcBorders>
              <w:left w:val="single" w:sz="4" w:space="0" w:color="A6A6A6"/>
              <w:bottom w:val="single" w:sz="4" w:space="0" w:color="A6A6A6"/>
              <w:right w:val="single" w:sz="4" w:space="0" w:color="A6A6A6"/>
            </w:tcBorders>
            <w:vAlign w:val="center"/>
          </w:tcPr>
          <w:p w14:paraId="02BEB7B8" w14:textId="77777777" w:rsidR="003E0184" w:rsidRPr="003E0184" w:rsidRDefault="003E0184" w:rsidP="003E0184">
            <w:pPr>
              <w:spacing w:after="0"/>
              <w:rPr>
                <w:szCs w:val="22"/>
              </w:rPr>
            </w:pPr>
          </w:p>
        </w:tc>
      </w:tr>
      <w:tr w:rsidR="003E0184" w:rsidRPr="003E0184" w14:paraId="69B3EF8F" w14:textId="77777777" w:rsidTr="00A417EC">
        <w:trPr>
          <w:trHeight w:val="340"/>
          <w:jc w:val="center"/>
        </w:trPr>
        <w:tc>
          <w:tcPr>
            <w:tcW w:w="726" w:type="pct"/>
            <w:tcBorders>
              <w:top w:val="single" w:sz="4" w:space="0" w:color="A6A6A6"/>
              <w:left w:val="single" w:sz="4" w:space="0" w:color="A6A6A6"/>
              <w:bottom w:val="single" w:sz="4" w:space="0" w:color="A6A6A6"/>
              <w:right w:val="single" w:sz="4" w:space="0" w:color="A6A6A6"/>
            </w:tcBorders>
            <w:shd w:val="clear" w:color="auto" w:fill="F2F2F2" w:themeFill="background1" w:themeFillShade="F2"/>
            <w:vAlign w:val="center"/>
          </w:tcPr>
          <w:p w14:paraId="7167536B" w14:textId="77777777" w:rsidR="003E0184" w:rsidRPr="003E0184" w:rsidRDefault="00A417EC" w:rsidP="003E0184">
            <w:pPr>
              <w:spacing w:after="0"/>
              <w:rPr>
                <w:szCs w:val="22"/>
              </w:rPr>
            </w:pPr>
            <w:r>
              <w:rPr>
                <w:szCs w:val="22"/>
              </w:rPr>
              <w:t>Approved by</w:t>
            </w:r>
          </w:p>
        </w:tc>
        <w:tc>
          <w:tcPr>
            <w:tcW w:w="1528" w:type="pct"/>
            <w:tcBorders>
              <w:top w:val="single" w:sz="4" w:space="0" w:color="A6A6A6"/>
              <w:left w:val="single" w:sz="4" w:space="0" w:color="A6A6A6"/>
              <w:bottom w:val="single" w:sz="4" w:space="0" w:color="A6A6A6"/>
              <w:right w:val="single" w:sz="4" w:space="0" w:color="A6A6A6"/>
            </w:tcBorders>
            <w:vAlign w:val="center"/>
          </w:tcPr>
          <w:p w14:paraId="23F818FF" w14:textId="4B5B3138" w:rsidR="003E0184" w:rsidRPr="003E0184" w:rsidRDefault="00403443" w:rsidP="003E0184">
            <w:pPr>
              <w:spacing w:after="0"/>
              <w:rPr>
                <w:szCs w:val="22"/>
              </w:rPr>
            </w:pPr>
            <w:r>
              <w:rPr>
                <w:szCs w:val="22"/>
              </w:rPr>
              <w:t>Executive Team</w:t>
            </w:r>
          </w:p>
        </w:tc>
        <w:tc>
          <w:tcPr>
            <w:tcW w:w="728" w:type="pct"/>
            <w:tcBorders>
              <w:top w:val="single" w:sz="4" w:space="0" w:color="A6A6A6"/>
              <w:left w:val="single" w:sz="4" w:space="0" w:color="A6A6A6"/>
              <w:bottom w:val="single" w:sz="4" w:space="0" w:color="A6A6A6"/>
              <w:right w:val="single" w:sz="4" w:space="0" w:color="A6A6A6"/>
            </w:tcBorders>
            <w:shd w:val="clear" w:color="auto" w:fill="F2F2F2" w:themeFill="background1" w:themeFillShade="F2"/>
            <w:vAlign w:val="center"/>
          </w:tcPr>
          <w:p w14:paraId="7FE3C27A" w14:textId="77777777" w:rsidR="003E0184" w:rsidRPr="003E0184" w:rsidRDefault="003E0184" w:rsidP="003E0184">
            <w:pPr>
              <w:spacing w:after="0"/>
              <w:rPr>
                <w:szCs w:val="22"/>
              </w:rPr>
            </w:pPr>
            <w:r w:rsidRPr="003E0184">
              <w:rPr>
                <w:szCs w:val="22"/>
              </w:rPr>
              <w:t xml:space="preserve">Next review </w:t>
            </w:r>
          </w:p>
        </w:tc>
        <w:tc>
          <w:tcPr>
            <w:tcW w:w="2018" w:type="pct"/>
            <w:tcBorders>
              <w:top w:val="single" w:sz="4" w:space="0" w:color="A6A6A6"/>
              <w:left w:val="single" w:sz="4" w:space="0" w:color="A6A6A6"/>
              <w:bottom w:val="single" w:sz="4" w:space="0" w:color="A6A6A6"/>
              <w:right w:val="single" w:sz="4" w:space="0" w:color="A6A6A6"/>
            </w:tcBorders>
            <w:vAlign w:val="center"/>
          </w:tcPr>
          <w:p w14:paraId="5FA8CC56" w14:textId="3CE53457" w:rsidR="003E0184" w:rsidRPr="003E0184" w:rsidRDefault="00ED174F" w:rsidP="003E0184">
            <w:pPr>
              <w:spacing w:after="0"/>
              <w:rPr>
                <w:szCs w:val="22"/>
              </w:rPr>
            </w:pPr>
            <w:r>
              <w:rPr>
                <w:szCs w:val="22"/>
              </w:rPr>
              <w:t xml:space="preserve">November </w:t>
            </w:r>
            <w:r w:rsidR="008C0483">
              <w:rPr>
                <w:szCs w:val="22"/>
              </w:rPr>
              <w:t>2025</w:t>
            </w:r>
          </w:p>
        </w:tc>
      </w:tr>
      <w:bookmarkEnd w:id="0"/>
    </w:tbl>
    <w:p w14:paraId="42DA2629" w14:textId="77777777" w:rsidR="001E1901" w:rsidRPr="00403443" w:rsidRDefault="001E1901" w:rsidP="001E1901">
      <w:pPr>
        <w:pStyle w:val="Bulletlist"/>
        <w:numPr>
          <w:ilvl w:val="0"/>
          <w:numId w:val="0"/>
        </w:numPr>
        <w:ind w:left="360"/>
      </w:pPr>
    </w:p>
    <w:p w14:paraId="65321629" w14:textId="14FBB428" w:rsidR="00403443" w:rsidRPr="00EA0032" w:rsidRDefault="00403443" w:rsidP="00572772">
      <w:pPr>
        <w:pStyle w:val="Heading2"/>
        <w:rPr>
          <w:sz w:val="22"/>
          <w:szCs w:val="22"/>
        </w:rPr>
      </w:pPr>
      <w:r w:rsidRPr="00572772">
        <w:rPr>
          <w:color w:val="564B51" w:themeColor="accent2"/>
        </w:rPr>
        <w:t xml:space="preserve">Administration of Medicines &amp; Supporting </w:t>
      </w:r>
      <w:r w:rsidR="00EA0032">
        <w:rPr>
          <w:color w:val="564B51" w:themeColor="accent2"/>
        </w:rPr>
        <w:t>Students</w:t>
      </w:r>
      <w:r w:rsidR="00572772" w:rsidRPr="00572772">
        <w:rPr>
          <w:color w:val="564B51" w:themeColor="accent2"/>
        </w:rPr>
        <w:t xml:space="preserve"> </w:t>
      </w:r>
      <w:r w:rsidRPr="00572772">
        <w:rPr>
          <w:color w:val="564B51" w:themeColor="accent2"/>
        </w:rPr>
        <w:t>with Medical Conditions Policy</w:t>
      </w:r>
      <w:r w:rsidR="00EA0032">
        <w:rPr>
          <w:color w:val="564B51" w:themeColor="accent2"/>
        </w:rPr>
        <w:t xml:space="preserve"> </w:t>
      </w:r>
      <w:r w:rsidR="00EA0032" w:rsidRPr="00EA0032">
        <w:rPr>
          <w:color w:val="564B51" w:themeColor="accent2"/>
          <w:sz w:val="22"/>
          <w:szCs w:val="22"/>
        </w:rPr>
        <w:t xml:space="preserve">(includes </w:t>
      </w:r>
      <w:r w:rsidR="00EA0032" w:rsidRPr="00EA0032">
        <w:rPr>
          <w:sz w:val="22"/>
          <w:szCs w:val="22"/>
        </w:rPr>
        <w:t>Children with health needs who cannot attend school)</w:t>
      </w:r>
    </w:p>
    <w:p w14:paraId="22540B38" w14:textId="77777777" w:rsidR="00403443" w:rsidRDefault="00403443" w:rsidP="00403443">
      <w:pPr>
        <w:pStyle w:val="Heading2"/>
      </w:pPr>
      <w:r w:rsidRPr="00403443">
        <w:t>Aims</w:t>
      </w:r>
    </w:p>
    <w:p w14:paraId="1189ED50" w14:textId="77777777" w:rsidR="00D97B57" w:rsidRDefault="00D97B57" w:rsidP="00D97B57">
      <w:pPr>
        <w:rPr>
          <w:rFonts w:cs="Arial"/>
          <w:szCs w:val="20"/>
        </w:rPr>
      </w:pPr>
      <w:r>
        <w:rPr>
          <w:rFonts w:cs="Arial"/>
          <w:szCs w:val="20"/>
        </w:rPr>
        <w:t>This policy aims to ensure that:</w:t>
      </w:r>
    </w:p>
    <w:p w14:paraId="7361D2FA" w14:textId="173B2020" w:rsidR="00D97B57" w:rsidRDefault="00D97B57" w:rsidP="00572772">
      <w:pPr>
        <w:pStyle w:val="Bulletlist"/>
      </w:pPr>
      <w:r>
        <w:t>Students</w:t>
      </w:r>
      <w:r w:rsidRPr="00B76BF2">
        <w:t>, staff and parents</w:t>
      </w:r>
      <w:r>
        <w:t xml:space="preserve">/carers </w:t>
      </w:r>
      <w:r w:rsidRPr="00B76BF2">
        <w:t xml:space="preserve">understand how our school will support </w:t>
      </w:r>
      <w:r>
        <w:t>students</w:t>
      </w:r>
      <w:r w:rsidRPr="00B76BF2">
        <w:t xml:space="preserve"> with medical conditions</w:t>
      </w:r>
      <w:r w:rsidR="00EA0032">
        <w:t>.</w:t>
      </w:r>
    </w:p>
    <w:p w14:paraId="1F2DF85D" w14:textId="524C2AF0" w:rsidR="00D97B57" w:rsidRPr="00D97B57" w:rsidRDefault="00D97B57" w:rsidP="00572772">
      <w:pPr>
        <w:pStyle w:val="Bulletlist"/>
      </w:pPr>
      <w:r>
        <w:t xml:space="preserve">Students with medical conditions are properly supported to allow them to access the same education as other </w:t>
      </w:r>
      <w:r w:rsidR="00162858">
        <w:t>students</w:t>
      </w:r>
      <w:r>
        <w:t>, including school trips and sporting activities</w:t>
      </w:r>
      <w:r w:rsidR="00EA0032">
        <w:t>.</w:t>
      </w:r>
      <w:r>
        <w:t xml:space="preserve"> </w:t>
      </w:r>
    </w:p>
    <w:p w14:paraId="0D3F28E1" w14:textId="29597916" w:rsidR="00403443" w:rsidRPr="00403443" w:rsidRDefault="00403443" w:rsidP="00403443">
      <w:r>
        <w:t>Anthem</w:t>
      </w:r>
      <w:r w:rsidRPr="00403443">
        <w:t xml:space="preserve"> </w:t>
      </w:r>
      <w:r w:rsidR="00335279">
        <w:t xml:space="preserve">Schools </w:t>
      </w:r>
      <w:r w:rsidRPr="00403443">
        <w:t xml:space="preserve">Trust is committed to ensuring that all </w:t>
      </w:r>
      <w:r w:rsidR="00134D6C">
        <w:t>students</w:t>
      </w:r>
      <w:r w:rsidRPr="00403443">
        <w:t xml:space="preserve"> with medical conditions, both physical and mental health, can access and enjoy the same opportunities at the school as any other </w:t>
      </w:r>
      <w:r w:rsidR="00261FA0">
        <w:t>student</w:t>
      </w:r>
      <w:r w:rsidRPr="00403443">
        <w:t xml:space="preserve"> and to ensuring that they are able to play a full and active role in school life, remain healthy and achieve their academic potential.</w:t>
      </w:r>
    </w:p>
    <w:p w14:paraId="4B1008CB" w14:textId="3579EF73" w:rsidR="00403443" w:rsidRDefault="00403443" w:rsidP="00403443">
      <w:r w:rsidRPr="00403443">
        <w:t xml:space="preserve">The </w:t>
      </w:r>
      <w:r w:rsidR="008A13C3">
        <w:t xml:space="preserve">Associate </w:t>
      </w:r>
      <w:r w:rsidRPr="00403443">
        <w:t>Director</w:t>
      </w:r>
      <w:r w:rsidR="008A13C3">
        <w:t>s of Education</w:t>
      </w:r>
      <w:r w:rsidRPr="00403443">
        <w:t xml:space="preserve"> will monitor that the school implements and maintains an effective management system for the administration of medicines to all </w:t>
      </w:r>
      <w:r w:rsidR="00134D6C">
        <w:t>students</w:t>
      </w:r>
      <w:r w:rsidRPr="00403443">
        <w:t xml:space="preserve"> in our care in order to ensure that the school provides support to individual </w:t>
      </w:r>
      <w:r w:rsidR="00134D6C">
        <w:t>students</w:t>
      </w:r>
      <w:r w:rsidRPr="00403443">
        <w:t xml:space="preserve"> with medical needs.</w:t>
      </w:r>
    </w:p>
    <w:p w14:paraId="7974B17F" w14:textId="08991120" w:rsidR="003D7355" w:rsidRDefault="003D7355" w:rsidP="00572772">
      <w:pPr>
        <w:pStyle w:val="Heading2"/>
      </w:pPr>
      <w:r>
        <w:t>Legislation and statutory responsibilities</w:t>
      </w:r>
    </w:p>
    <w:p w14:paraId="5EA72E0C" w14:textId="21E3E40C" w:rsidR="003F0D9D" w:rsidRDefault="003F0D9D" w:rsidP="003F0D9D">
      <w:r w:rsidRPr="000608A3">
        <w:t>This policy</w:t>
      </w:r>
      <w:r>
        <w:t xml:space="preserve"> meets the requirements under</w:t>
      </w:r>
      <w:r w:rsidR="007E7C1D">
        <w:t xml:space="preserve"> </w:t>
      </w:r>
      <w:r>
        <w:t xml:space="preserve"> </w:t>
      </w:r>
      <w:hyperlink r:id="rId10" w:history="1">
        <w:r w:rsidR="007E7C1D" w:rsidRPr="00270ED4">
          <w:rPr>
            <w:rStyle w:val="Hyperlink"/>
          </w:rPr>
          <w:t>Section 100 of the Children and Families Act 2014</w:t>
        </w:r>
      </w:hyperlink>
      <w:r>
        <w:t xml:space="preserve">, </w:t>
      </w:r>
      <w:r w:rsidRPr="00270ED4">
        <w:t xml:space="preserve">which places a duty on </w:t>
      </w:r>
      <w:r w:rsidR="00D52F55">
        <w:t>schools</w:t>
      </w:r>
      <w:r w:rsidRPr="00270ED4">
        <w:t xml:space="preserve"> to make arrangements for supporting </w:t>
      </w:r>
      <w:r w:rsidR="009A1BFA">
        <w:t>students</w:t>
      </w:r>
      <w:r w:rsidRPr="00270ED4">
        <w:t xml:space="preserve"> at their school with medical conditions</w:t>
      </w:r>
      <w:r>
        <w:t>.</w:t>
      </w:r>
    </w:p>
    <w:p w14:paraId="48F7010F" w14:textId="65930735" w:rsidR="003D7355" w:rsidRDefault="003F0D9D" w:rsidP="00403443">
      <w:pPr>
        <w:rPr>
          <w:rStyle w:val="Hyperlink"/>
          <w:rFonts w:cs="Arial"/>
          <w:szCs w:val="20"/>
        </w:rPr>
      </w:pPr>
      <w:r>
        <w:rPr>
          <w:rFonts w:cs="Arial"/>
          <w:szCs w:val="20"/>
        </w:rPr>
        <w:t>It is also</w:t>
      </w:r>
      <w:r w:rsidRPr="000608A3">
        <w:rPr>
          <w:rFonts w:cs="Arial"/>
          <w:szCs w:val="20"/>
        </w:rPr>
        <w:t xml:space="preserve"> based on </w:t>
      </w:r>
      <w:r>
        <w:rPr>
          <w:rFonts w:cs="Arial"/>
          <w:szCs w:val="20"/>
        </w:rPr>
        <w:t>the DfE</w:t>
      </w:r>
      <w:r w:rsidR="003F0793">
        <w:rPr>
          <w:rFonts w:cs="Arial"/>
          <w:szCs w:val="20"/>
        </w:rPr>
        <w:t xml:space="preserve"> (2015) </w:t>
      </w:r>
      <w:r>
        <w:rPr>
          <w:rFonts w:cs="Arial"/>
          <w:szCs w:val="20"/>
        </w:rPr>
        <w:t xml:space="preserve">statutory guidance </w:t>
      </w:r>
      <w:r w:rsidR="00495571">
        <w:rPr>
          <w:rFonts w:cs="Arial"/>
          <w:szCs w:val="20"/>
        </w:rPr>
        <w:t xml:space="preserve">on </w:t>
      </w:r>
      <w:hyperlink r:id="rId11" w:history="1">
        <w:r w:rsidR="00BD0FF3" w:rsidRPr="008A2241">
          <w:rPr>
            <w:rStyle w:val="Hyperlink"/>
            <w:rFonts w:cs="Arial"/>
            <w:szCs w:val="20"/>
          </w:rPr>
          <w:t>supporting pupils with medical conditions at school</w:t>
        </w:r>
      </w:hyperlink>
      <w:r w:rsidR="00EA0032" w:rsidRPr="00EA0032">
        <w:rPr>
          <w:rStyle w:val="Hyperlink"/>
          <w:rFonts w:cs="Arial"/>
          <w:szCs w:val="20"/>
          <w:u w:val="none"/>
        </w:rPr>
        <w:t xml:space="preserve"> </w:t>
      </w:r>
      <w:r w:rsidR="00C03678" w:rsidRPr="00EA0032">
        <w:rPr>
          <w:rStyle w:val="Hyperlink"/>
          <w:rFonts w:cs="Arial"/>
          <w:color w:val="auto"/>
          <w:szCs w:val="20"/>
          <w:u w:val="none"/>
        </w:rPr>
        <w:t>and</w:t>
      </w:r>
      <w:r w:rsidR="000D232F" w:rsidRPr="00EA0032">
        <w:rPr>
          <w:rStyle w:val="Hyperlink"/>
          <w:rFonts w:cs="Arial"/>
          <w:color w:val="auto"/>
          <w:szCs w:val="20"/>
          <w:u w:val="none"/>
        </w:rPr>
        <w:t xml:space="preserve"> the</w:t>
      </w:r>
      <w:r w:rsidR="00C03678" w:rsidRPr="00EA0032">
        <w:rPr>
          <w:rStyle w:val="Hyperlink"/>
          <w:rFonts w:cs="Arial"/>
          <w:color w:val="auto"/>
          <w:szCs w:val="20"/>
          <w:u w:val="none"/>
        </w:rPr>
        <w:t xml:space="preserve"> </w:t>
      </w:r>
      <w:r w:rsidR="00FA6FFB" w:rsidRPr="00EA0032">
        <w:rPr>
          <w:rStyle w:val="Hyperlink"/>
          <w:rFonts w:cs="Arial"/>
          <w:color w:val="auto"/>
          <w:szCs w:val="20"/>
          <w:u w:val="none"/>
        </w:rPr>
        <w:t xml:space="preserve"> </w:t>
      </w:r>
      <w:r w:rsidR="00FA6FFB">
        <w:t xml:space="preserve">DfE (2013) </w:t>
      </w:r>
      <w:hyperlink r:id="rId12" w:history="1">
        <w:r w:rsidR="00FA6FFB" w:rsidRPr="00EA0032">
          <w:rPr>
            <w:rStyle w:val="Hyperlink"/>
          </w:rPr>
          <w:t>Ensuring a good education for children who cannot attend school because of health needs</w:t>
        </w:r>
      </w:hyperlink>
      <w:r w:rsidR="00EA0032">
        <w:rPr>
          <w:color w:val="EC606C" w:themeColor="accent1"/>
        </w:rPr>
        <w:t>.</w:t>
      </w:r>
    </w:p>
    <w:p w14:paraId="700D951F" w14:textId="6F159973" w:rsidR="00D721AC" w:rsidRPr="00403443" w:rsidRDefault="00D721AC" w:rsidP="00403443">
      <w:r w:rsidRPr="00D74222">
        <w:t xml:space="preserve">This policy </w:t>
      </w:r>
      <w:r>
        <w:t xml:space="preserve">also </w:t>
      </w:r>
      <w:r w:rsidRPr="00D74222">
        <w:t>reflects the requirements of the</w:t>
      </w:r>
      <w:r w:rsidR="00874A15">
        <w:t xml:space="preserve"> </w:t>
      </w:r>
      <w:hyperlink r:id="rId13" w:history="1">
        <w:r w:rsidR="00874A15" w:rsidRPr="00D74222">
          <w:rPr>
            <w:rStyle w:val="Hyperlink"/>
          </w:rPr>
          <w:t>Education Act 1996</w:t>
        </w:r>
      </w:hyperlink>
      <w:r w:rsidR="003A2FA9" w:rsidRPr="00EA0032">
        <w:rPr>
          <w:rStyle w:val="Hyperlink"/>
          <w:color w:val="auto"/>
          <w:u w:val="none"/>
        </w:rPr>
        <w:t xml:space="preserve"> and </w:t>
      </w:r>
      <w:r w:rsidR="00EA0032">
        <w:rPr>
          <w:rStyle w:val="Hyperlink"/>
          <w:color w:val="auto"/>
          <w:u w:val="none"/>
        </w:rPr>
        <w:t xml:space="preserve">the </w:t>
      </w:r>
      <w:r w:rsidR="003A2FA9">
        <w:t>Equality Act 2010.</w:t>
      </w:r>
    </w:p>
    <w:p w14:paraId="58CDD14C" w14:textId="157D2E9A" w:rsidR="00403443" w:rsidRPr="00403443" w:rsidRDefault="00403443" w:rsidP="00403443">
      <w:pPr>
        <w:pStyle w:val="Heading2"/>
      </w:pPr>
      <w:r w:rsidRPr="00403443">
        <w:t>Personnel</w:t>
      </w:r>
    </w:p>
    <w:p w14:paraId="6EF09E59" w14:textId="366E5450" w:rsidR="008208B9" w:rsidRPr="00572772" w:rsidRDefault="008208B9" w:rsidP="00572772">
      <w:pPr>
        <w:pStyle w:val="Subheading"/>
        <w:rPr>
          <w:lang w:val="en-US"/>
        </w:rPr>
      </w:pPr>
      <w:r w:rsidRPr="00572772">
        <w:rPr>
          <w:lang w:val="en-US"/>
        </w:rPr>
        <w:t>Medicine</w:t>
      </w:r>
      <w:r>
        <w:rPr>
          <w:lang w:val="en-US"/>
        </w:rPr>
        <w:t>s</w:t>
      </w:r>
      <w:r w:rsidRPr="00572772">
        <w:rPr>
          <w:lang w:val="en-US"/>
        </w:rPr>
        <w:t xml:space="preserve"> </w:t>
      </w:r>
      <w:proofErr w:type="gramStart"/>
      <w:r w:rsidRPr="00572772">
        <w:rPr>
          <w:lang w:val="en-US"/>
        </w:rPr>
        <w:t>Lead</w:t>
      </w:r>
      <w:proofErr w:type="gramEnd"/>
    </w:p>
    <w:p w14:paraId="6AE33A42" w14:textId="3EB06EF6" w:rsidR="00403443" w:rsidRPr="00403443" w:rsidRDefault="00403443" w:rsidP="00403443">
      <w:r w:rsidRPr="00403443">
        <w:t xml:space="preserve">The person responsible for leading on supporting </w:t>
      </w:r>
      <w:r w:rsidR="00134D6C">
        <w:t>students</w:t>
      </w:r>
      <w:r w:rsidRPr="00403443">
        <w:t xml:space="preserve"> with managing medicines in school is called:</w:t>
      </w:r>
    </w:p>
    <w:p w14:paraId="2A3ED42A" w14:textId="1242305B" w:rsidR="00403443" w:rsidRPr="006C4F0D" w:rsidRDefault="00403443" w:rsidP="00403443">
      <w:pPr>
        <w:pStyle w:val="Subheading"/>
        <w:rPr>
          <w:b w:val="0"/>
          <w:bCs/>
          <w:color w:val="auto"/>
        </w:rPr>
      </w:pPr>
      <w:r w:rsidRPr="006C4F0D">
        <w:rPr>
          <w:color w:val="auto"/>
        </w:rPr>
        <w:lastRenderedPageBreak/>
        <w:t>Title:</w:t>
      </w:r>
      <w:r w:rsidRPr="006C4F0D">
        <w:rPr>
          <w:b w:val="0"/>
          <w:bCs/>
          <w:color w:val="auto"/>
        </w:rPr>
        <w:t xml:space="preserve"> Medicines Lead</w:t>
      </w:r>
    </w:p>
    <w:p w14:paraId="475E0F2C" w14:textId="69859838" w:rsidR="00403443" w:rsidRPr="006C4F0D" w:rsidRDefault="00403443" w:rsidP="00403443">
      <w:pPr>
        <w:pStyle w:val="Subheading"/>
        <w:rPr>
          <w:color w:val="auto"/>
        </w:rPr>
      </w:pPr>
      <w:r w:rsidRPr="006C4F0D">
        <w:rPr>
          <w:color w:val="auto"/>
        </w:rPr>
        <w:t xml:space="preserve">Name: </w:t>
      </w:r>
      <w:r w:rsidR="006C4F0D" w:rsidRPr="006C4F0D">
        <w:rPr>
          <w:b w:val="0"/>
          <w:bCs/>
          <w:color w:val="auto"/>
        </w:rPr>
        <w:t>Mrs S Grey</w:t>
      </w:r>
    </w:p>
    <w:p w14:paraId="7E78E27F" w14:textId="3B5D2D75" w:rsidR="00403443" w:rsidRPr="006C4F0D" w:rsidRDefault="00403443" w:rsidP="00403443">
      <w:pPr>
        <w:pStyle w:val="Subheading"/>
        <w:rPr>
          <w:color w:val="auto"/>
        </w:rPr>
      </w:pPr>
      <w:r w:rsidRPr="006C4F0D">
        <w:rPr>
          <w:color w:val="auto"/>
        </w:rPr>
        <w:t xml:space="preserve">Location: </w:t>
      </w:r>
      <w:r w:rsidR="006C4F0D" w:rsidRPr="006C4F0D">
        <w:rPr>
          <w:b w:val="0"/>
          <w:bCs/>
          <w:color w:val="auto"/>
        </w:rPr>
        <w:t>Student Hub</w:t>
      </w:r>
    </w:p>
    <w:p w14:paraId="7E962854" w14:textId="77777777" w:rsidR="00403443" w:rsidRPr="00403443" w:rsidRDefault="00403443" w:rsidP="00403443">
      <w:pPr>
        <w:pStyle w:val="Heading2"/>
      </w:pPr>
      <w:r w:rsidRPr="00403443">
        <w:t>Responsibilities</w:t>
      </w:r>
    </w:p>
    <w:p w14:paraId="61962B01" w14:textId="119D9B9A" w:rsidR="00403443" w:rsidRPr="00403443" w:rsidRDefault="00C717C8" w:rsidP="00403443">
      <w:pPr>
        <w:pStyle w:val="Subheading"/>
      </w:pPr>
      <w:r>
        <w:t>Anthem</w:t>
      </w:r>
    </w:p>
    <w:p w14:paraId="58FCB561" w14:textId="1C69782F" w:rsidR="00403443" w:rsidRPr="00403443" w:rsidRDefault="00403443" w:rsidP="00403443">
      <w:r w:rsidRPr="00403443">
        <w:t xml:space="preserve">The </w:t>
      </w:r>
      <w:r w:rsidR="002A30C0">
        <w:t xml:space="preserve">Anthem </w:t>
      </w:r>
      <w:r w:rsidR="00D055AF">
        <w:t xml:space="preserve">Trustees, Executive and </w:t>
      </w:r>
      <w:r w:rsidR="00405423">
        <w:t>N</w:t>
      </w:r>
      <w:r w:rsidR="002A30C0">
        <w:t>ational team</w:t>
      </w:r>
      <w:r w:rsidRPr="00403443">
        <w:t xml:space="preserve"> </w:t>
      </w:r>
      <w:r w:rsidR="002A30C0">
        <w:t>are</w:t>
      </w:r>
      <w:r w:rsidRPr="00403443">
        <w:t xml:space="preserve"> responsible for:</w:t>
      </w:r>
    </w:p>
    <w:p w14:paraId="71C73947" w14:textId="41786EC3" w:rsidR="00403443" w:rsidRPr="00403443" w:rsidRDefault="00EA0032" w:rsidP="00403443">
      <w:pPr>
        <w:pStyle w:val="Bulletlist"/>
      </w:pPr>
      <w:r>
        <w:t>f</w:t>
      </w:r>
      <w:r w:rsidR="00403443" w:rsidRPr="00403443">
        <w:t xml:space="preserve">ulfilling the statutory duty to support </w:t>
      </w:r>
      <w:r w:rsidR="00134D6C">
        <w:t>students</w:t>
      </w:r>
      <w:r w:rsidR="00403443" w:rsidRPr="00403443">
        <w:t xml:space="preserve"> with medical </w:t>
      </w:r>
      <w:proofErr w:type="gramStart"/>
      <w:r w:rsidR="00403443" w:rsidRPr="00403443">
        <w:t>conditions</w:t>
      </w:r>
      <w:proofErr w:type="gramEnd"/>
    </w:p>
    <w:p w14:paraId="02ED6058" w14:textId="1C07DF91" w:rsidR="00403443" w:rsidRPr="00403443" w:rsidRDefault="00EA0032" w:rsidP="00403443">
      <w:pPr>
        <w:pStyle w:val="Bulletlist"/>
      </w:pPr>
      <w:r>
        <w:t>e</w:t>
      </w:r>
      <w:r w:rsidR="00403443" w:rsidRPr="00403443">
        <w:t>nsuring that policies, plans, procedures and systems in place are properly and effectively implemented. (Th</w:t>
      </w:r>
      <w:r w:rsidR="00405423">
        <w:t>e</w:t>
      </w:r>
      <w:r w:rsidR="00403443" w:rsidRPr="00403443">
        <w:t xml:space="preserve"> monitoring role is the responsibility of the </w:t>
      </w:r>
      <w:r w:rsidR="002C251E">
        <w:t xml:space="preserve">Associate </w:t>
      </w:r>
      <w:r w:rsidR="00403443" w:rsidRPr="00403443">
        <w:t>Directors</w:t>
      </w:r>
      <w:r w:rsidR="002C251E">
        <w:t xml:space="preserve"> of Education</w:t>
      </w:r>
      <w:r w:rsidR="00403443" w:rsidRPr="00403443">
        <w:t>)</w:t>
      </w:r>
    </w:p>
    <w:p w14:paraId="6795B3B5" w14:textId="45499BE2" w:rsidR="00403443" w:rsidRPr="00403443" w:rsidRDefault="00EA0032" w:rsidP="00403443">
      <w:pPr>
        <w:pStyle w:val="Bulletlist"/>
      </w:pPr>
      <w:r>
        <w:t>e</w:t>
      </w:r>
      <w:r w:rsidR="00403443" w:rsidRPr="00403443">
        <w:t>nsuring that the school is covered by the Department for Education’s Risk Protection Arrangement (RPA) or the equivalent level of insurance</w:t>
      </w:r>
      <w:r w:rsidR="00723B25">
        <w:t>.</w:t>
      </w:r>
    </w:p>
    <w:p w14:paraId="751C193E" w14:textId="77777777" w:rsidR="00403443" w:rsidRPr="00403443" w:rsidRDefault="00403443" w:rsidP="00403443">
      <w:pPr>
        <w:pStyle w:val="Subheading"/>
      </w:pPr>
      <w:r w:rsidRPr="00403443">
        <w:t>Headteacher</w:t>
      </w:r>
    </w:p>
    <w:p w14:paraId="52016558" w14:textId="2996688F" w:rsidR="00403443" w:rsidRDefault="00403443" w:rsidP="00403443">
      <w:r w:rsidRPr="00403443">
        <w:t xml:space="preserve">The Headteacher </w:t>
      </w:r>
      <w:r w:rsidR="00AD6788">
        <w:t>will:</w:t>
      </w:r>
    </w:p>
    <w:p w14:paraId="4DE0CDBD" w14:textId="4E959153" w:rsidR="0059150F" w:rsidRPr="00403443" w:rsidRDefault="00EA0032" w:rsidP="00572772">
      <w:pPr>
        <w:pStyle w:val="Bulletlist"/>
      </w:pPr>
      <w:r>
        <w:t>m</w:t>
      </w:r>
      <w:r w:rsidR="0059150F" w:rsidRPr="00D52B4C">
        <w:t>ake sure all staff are aware of this policy and understand th</w:t>
      </w:r>
      <w:r w:rsidR="0059150F">
        <w:t xml:space="preserve">eir role in its </w:t>
      </w:r>
      <w:proofErr w:type="gramStart"/>
      <w:r w:rsidR="0059150F">
        <w:t>implementation</w:t>
      </w:r>
      <w:proofErr w:type="gramEnd"/>
    </w:p>
    <w:p w14:paraId="1A99CAB2" w14:textId="1AE05667" w:rsidR="00403443" w:rsidRDefault="00EA0032" w:rsidP="00403443">
      <w:pPr>
        <w:pStyle w:val="Bulletlist"/>
      </w:pPr>
      <w:r>
        <w:t>c</w:t>
      </w:r>
      <w:r w:rsidR="00403443" w:rsidRPr="00403443">
        <w:t xml:space="preserve">learly identify the roles and responsibilities for those involved in supporting </w:t>
      </w:r>
      <w:r w:rsidR="00134D6C">
        <w:t>students</w:t>
      </w:r>
      <w:r w:rsidR="00403443" w:rsidRPr="00403443">
        <w:t xml:space="preserve"> with medical </w:t>
      </w:r>
      <w:proofErr w:type="gramStart"/>
      <w:r w:rsidR="000D1832" w:rsidRPr="00403443">
        <w:t>conditions</w:t>
      </w:r>
      <w:proofErr w:type="gramEnd"/>
    </w:p>
    <w:p w14:paraId="6E06B35A" w14:textId="4916E8C4" w:rsidR="00174E03" w:rsidRPr="00403443" w:rsidRDefault="00EA0032" w:rsidP="003F233E">
      <w:pPr>
        <w:pStyle w:val="Bulletlist"/>
      </w:pPr>
      <w:r>
        <w:t>e</w:t>
      </w:r>
      <w:r w:rsidR="00174E03">
        <w:t xml:space="preserve">nsure that there is a sufficient number of trained staff available to implement this policy and deliver against all </w:t>
      </w:r>
      <w:r>
        <w:t>I</w:t>
      </w:r>
      <w:r w:rsidR="00174E03">
        <w:t xml:space="preserve">ndividual </w:t>
      </w:r>
      <w:r>
        <w:t>H</w:t>
      </w:r>
      <w:r w:rsidR="00174E03">
        <w:t xml:space="preserve">ealthcare </w:t>
      </w:r>
      <w:r>
        <w:t>P</w:t>
      </w:r>
      <w:r w:rsidR="00174E03">
        <w:t xml:space="preserve">lans (IHPs), including in contingency and emergency </w:t>
      </w:r>
      <w:proofErr w:type="gramStart"/>
      <w:r w:rsidR="00174E03">
        <w:t>situations</w:t>
      </w:r>
      <w:proofErr w:type="gramEnd"/>
      <w:r w:rsidR="00174E03">
        <w:t xml:space="preserve"> </w:t>
      </w:r>
    </w:p>
    <w:p w14:paraId="5CEF04A1" w14:textId="075A996C" w:rsidR="00403443" w:rsidRDefault="00EA0032" w:rsidP="00403443">
      <w:pPr>
        <w:pStyle w:val="Bulletlist"/>
        <w:rPr>
          <w:lang w:val="en-US"/>
        </w:rPr>
      </w:pPr>
      <w:r>
        <w:rPr>
          <w:lang w:val="en-US"/>
        </w:rPr>
        <w:t>e</w:t>
      </w:r>
      <w:r w:rsidR="00403443" w:rsidRPr="00403443">
        <w:rPr>
          <w:lang w:val="en-US"/>
        </w:rPr>
        <w:t>nsur</w:t>
      </w:r>
      <w:r w:rsidR="003F233E">
        <w:rPr>
          <w:lang w:val="en-US"/>
        </w:rPr>
        <w:t xml:space="preserve">e </w:t>
      </w:r>
      <w:r w:rsidR="00403443" w:rsidRPr="00403443">
        <w:rPr>
          <w:lang w:val="en-US"/>
        </w:rPr>
        <w:t xml:space="preserve">that information regarding an individual </w:t>
      </w:r>
      <w:r w:rsidR="00261FA0">
        <w:rPr>
          <w:lang w:val="en-US"/>
        </w:rPr>
        <w:t>student</w:t>
      </w:r>
      <w:r w:rsidR="00CD6CA2">
        <w:rPr>
          <w:lang w:val="en-US"/>
        </w:rPr>
        <w:t>’</w:t>
      </w:r>
      <w:r w:rsidR="00403443" w:rsidRPr="00403443">
        <w:rPr>
          <w:lang w:val="en-US"/>
        </w:rPr>
        <w:t xml:space="preserve">s medical condition is shared with appropriate staff (including supply teachers where appropriate) on a </w:t>
      </w:r>
      <w:r w:rsidR="0003416A" w:rsidRPr="00403443">
        <w:rPr>
          <w:lang w:val="en-US"/>
        </w:rPr>
        <w:t>need-to-know</w:t>
      </w:r>
      <w:r w:rsidR="00403443" w:rsidRPr="00403443">
        <w:rPr>
          <w:lang w:val="en-US"/>
        </w:rPr>
        <w:t xml:space="preserve"> basis</w:t>
      </w:r>
    </w:p>
    <w:p w14:paraId="6F2C4E09" w14:textId="10B356FD" w:rsidR="001878D2" w:rsidRDefault="00EA0032" w:rsidP="001878D2">
      <w:pPr>
        <w:pStyle w:val="Bulletlist"/>
      </w:pPr>
      <w:r>
        <w:t>t</w:t>
      </w:r>
      <w:r w:rsidR="001878D2">
        <w:t xml:space="preserve">ake overall responsibility for the development of </w:t>
      </w:r>
      <w:proofErr w:type="gramStart"/>
      <w:r w:rsidR="001878D2">
        <w:t>IHPs</w:t>
      </w:r>
      <w:proofErr w:type="gramEnd"/>
      <w:r w:rsidR="001878D2">
        <w:t xml:space="preserve"> </w:t>
      </w:r>
    </w:p>
    <w:p w14:paraId="13E8AEBE" w14:textId="2C7B1DC0" w:rsidR="00CE06F7" w:rsidRDefault="00EA0032" w:rsidP="001878D2">
      <w:pPr>
        <w:pStyle w:val="Bulletlist"/>
      </w:pPr>
      <w:r>
        <w:t>e</w:t>
      </w:r>
      <w:r w:rsidR="006F5EE7">
        <w:t xml:space="preserve">nsure the school maintains accurate </w:t>
      </w:r>
      <w:r w:rsidR="00F536D4">
        <w:t xml:space="preserve">records of medicines </w:t>
      </w:r>
      <w:proofErr w:type="gramStart"/>
      <w:r w:rsidR="00F536D4">
        <w:t>administered</w:t>
      </w:r>
      <w:proofErr w:type="gramEnd"/>
    </w:p>
    <w:p w14:paraId="61FFD48C" w14:textId="1A56A162" w:rsidR="001878D2" w:rsidRPr="003F233E" w:rsidRDefault="00EA0032" w:rsidP="003F233E">
      <w:pPr>
        <w:pStyle w:val="Bulletlist"/>
      </w:pPr>
      <w:r>
        <w:t>c</w:t>
      </w:r>
      <w:r w:rsidR="00A90794" w:rsidRPr="00A60DD9">
        <w:t xml:space="preserve">ontact the school nursing service in the case of any </w:t>
      </w:r>
      <w:r w:rsidR="00A90794">
        <w:t>student</w:t>
      </w:r>
      <w:r w:rsidR="00A90794" w:rsidRPr="00A60DD9">
        <w:t xml:space="preserve"> who has a medical condition that may require support at school, but who has not yet been brought to the attention of the school </w:t>
      </w:r>
      <w:proofErr w:type="gramStart"/>
      <w:r w:rsidR="00A90794" w:rsidRPr="00A60DD9">
        <w:t>nurse</w:t>
      </w:r>
      <w:proofErr w:type="gramEnd"/>
      <w:r w:rsidR="00A90794" w:rsidRPr="00A60DD9">
        <w:t xml:space="preserve"> </w:t>
      </w:r>
    </w:p>
    <w:p w14:paraId="589174EB" w14:textId="60DE9C6B" w:rsidR="00403443" w:rsidRDefault="00EA0032" w:rsidP="00403443">
      <w:pPr>
        <w:pStyle w:val="Bulletlist"/>
        <w:rPr>
          <w:lang w:val="en-US"/>
        </w:rPr>
      </w:pPr>
      <w:r>
        <w:rPr>
          <w:lang w:val="en-US"/>
        </w:rPr>
        <w:t>e</w:t>
      </w:r>
      <w:r w:rsidR="00403443" w:rsidRPr="00403443">
        <w:rPr>
          <w:lang w:val="en-US"/>
        </w:rPr>
        <w:t>nsur</w:t>
      </w:r>
      <w:r w:rsidR="003F233E">
        <w:rPr>
          <w:lang w:val="en-US"/>
        </w:rPr>
        <w:t>e</w:t>
      </w:r>
      <w:r w:rsidR="00403443" w:rsidRPr="00403443">
        <w:rPr>
          <w:lang w:val="en-US"/>
        </w:rPr>
        <w:t xml:space="preserve"> that risk assessments </w:t>
      </w:r>
      <w:r w:rsidR="00CD6CA2">
        <w:rPr>
          <w:lang w:val="en-US"/>
        </w:rPr>
        <w:t>consider</w:t>
      </w:r>
      <w:r w:rsidR="00403443" w:rsidRPr="00403443">
        <w:rPr>
          <w:lang w:val="en-US"/>
        </w:rPr>
        <w:t xml:space="preserve"> the additional risks posed to individual </w:t>
      </w:r>
      <w:r w:rsidR="00134D6C">
        <w:rPr>
          <w:lang w:val="en-US"/>
        </w:rPr>
        <w:t>students</w:t>
      </w:r>
      <w:r w:rsidR="00403443" w:rsidRPr="00403443">
        <w:rPr>
          <w:lang w:val="en-US"/>
        </w:rPr>
        <w:t xml:space="preserve"> as a result of their medical </w:t>
      </w:r>
      <w:proofErr w:type="gramStart"/>
      <w:r w:rsidR="00403443" w:rsidRPr="00403443">
        <w:rPr>
          <w:lang w:val="en-US"/>
        </w:rPr>
        <w:t>conditions</w:t>
      </w:r>
      <w:proofErr w:type="gramEnd"/>
    </w:p>
    <w:p w14:paraId="63958333" w14:textId="79E90DBF" w:rsidR="00C140BC" w:rsidRPr="00EA0032" w:rsidRDefault="00EA0032" w:rsidP="00EA0032">
      <w:pPr>
        <w:pStyle w:val="Bulletlist"/>
      </w:pPr>
      <w:r>
        <w:t>e</w:t>
      </w:r>
      <w:r w:rsidR="00C62BA3">
        <w:t xml:space="preserve">nsure that systems are in place for obtaining information about a </w:t>
      </w:r>
      <w:r>
        <w:t>student</w:t>
      </w:r>
      <w:r w:rsidR="00C62BA3">
        <w:t>’s medical needs and that this information is kept up to date</w:t>
      </w:r>
      <w:r>
        <w:t>.</w:t>
      </w:r>
    </w:p>
    <w:p w14:paraId="5F3F52CE" w14:textId="77777777" w:rsidR="00403443" w:rsidRPr="00403443" w:rsidRDefault="00403443" w:rsidP="00403443">
      <w:pPr>
        <w:pStyle w:val="Subheading"/>
        <w:rPr>
          <w:lang w:val="en-US"/>
        </w:rPr>
      </w:pPr>
      <w:r w:rsidRPr="00403443">
        <w:rPr>
          <w:lang w:val="en-US"/>
        </w:rPr>
        <w:t xml:space="preserve">Medicines </w:t>
      </w:r>
      <w:proofErr w:type="gramStart"/>
      <w:r w:rsidRPr="00403443">
        <w:rPr>
          <w:lang w:val="en-US"/>
        </w:rPr>
        <w:t>Lead</w:t>
      </w:r>
      <w:proofErr w:type="gramEnd"/>
    </w:p>
    <w:p w14:paraId="1B589735" w14:textId="77777777" w:rsidR="00403443" w:rsidRPr="00403443" w:rsidRDefault="00403443" w:rsidP="00403443">
      <w:pPr>
        <w:rPr>
          <w:lang w:val="en-US"/>
        </w:rPr>
      </w:pPr>
      <w:r w:rsidRPr="00403443">
        <w:rPr>
          <w:lang w:val="en-US"/>
        </w:rPr>
        <w:t>The Medicines Lead is responsible for:</w:t>
      </w:r>
    </w:p>
    <w:p w14:paraId="30AD9516" w14:textId="1F7375FC" w:rsidR="00403443" w:rsidRPr="00403443" w:rsidRDefault="00EA0032" w:rsidP="00403443">
      <w:pPr>
        <w:pStyle w:val="Bulletlist"/>
        <w:rPr>
          <w:b/>
          <w:lang w:val="en-US"/>
        </w:rPr>
      </w:pPr>
      <w:r>
        <w:rPr>
          <w:lang w:val="en-US"/>
        </w:rPr>
        <w:t>t</w:t>
      </w:r>
      <w:r w:rsidR="00403443" w:rsidRPr="00403443">
        <w:rPr>
          <w:lang w:val="en-US"/>
        </w:rPr>
        <w:t>raining frontline admin/office staff to understand the systems and processes in school for receiving medicines, completing forms or signposting parents</w:t>
      </w:r>
      <w:r w:rsidR="00E5683B">
        <w:rPr>
          <w:lang w:val="en-US"/>
        </w:rPr>
        <w:t>/carers</w:t>
      </w:r>
      <w:r w:rsidR="003F233E">
        <w:rPr>
          <w:lang w:val="en-US"/>
        </w:rPr>
        <w:t xml:space="preserve"> </w:t>
      </w:r>
      <w:r w:rsidR="004B440A">
        <w:rPr>
          <w:lang w:val="en-US"/>
        </w:rPr>
        <w:t>as appropriate</w:t>
      </w:r>
      <w:r w:rsidR="00403443" w:rsidRPr="00403443">
        <w:rPr>
          <w:lang w:val="en-US"/>
        </w:rPr>
        <w:t>. (Appendix 2 provides an overview for this)</w:t>
      </w:r>
    </w:p>
    <w:p w14:paraId="0E3D35C0" w14:textId="0DD2049B" w:rsidR="00403443" w:rsidRPr="00403443" w:rsidRDefault="00EA0032" w:rsidP="00403443">
      <w:pPr>
        <w:pStyle w:val="Bulletlist"/>
        <w:rPr>
          <w:lang w:val="en-US"/>
        </w:rPr>
      </w:pPr>
      <w:r>
        <w:rPr>
          <w:lang w:val="en-US"/>
        </w:rPr>
        <w:t>e</w:t>
      </w:r>
      <w:r w:rsidR="00403443" w:rsidRPr="00403443">
        <w:rPr>
          <w:lang w:val="en-US"/>
        </w:rPr>
        <w:t>nsuring that IHPs are completed for relevant students and that they are updated</w:t>
      </w:r>
      <w:r w:rsidR="00077880">
        <w:rPr>
          <w:lang w:val="en-US"/>
        </w:rPr>
        <w:t xml:space="preserve"> at least</w:t>
      </w:r>
      <w:r w:rsidR="00403443" w:rsidRPr="00403443">
        <w:rPr>
          <w:lang w:val="en-US"/>
        </w:rPr>
        <w:t xml:space="preserve"> annually</w:t>
      </w:r>
      <w:r w:rsidR="00006132">
        <w:t xml:space="preserve"> or earlier if evidence is presented that the </w:t>
      </w:r>
      <w:r w:rsidR="00077880">
        <w:t>student</w:t>
      </w:r>
      <w:r w:rsidR="00006132">
        <w:t>’s needs have changed</w:t>
      </w:r>
    </w:p>
    <w:p w14:paraId="5D43C889" w14:textId="02175243" w:rsidR="00403443" w:rsidRPr="00403443" w:rsidRDefault="00EA0032" w:rsidP="00403443">
      <w:pPr>
        <w:pStyle w:val="Bulletlist"/>
        <w:rPr>
          <w:lang w:val="en-US"/>
        </w:rPr>
      </w:pPr>
      <w:r>
        <w:rPr>
          <w:lang w:val="en-US"/>
        </w:rPr>
        <w:t>m</w:t>
      </w:r>
      <w:r w:rsidR="00403443" w:rsidRPr="00403443">
        <w:rPr>
          <w:lang w:val="en-US"/>
        </w:rPr>
        <w:t>onitoring that medication is being administered according to any agreements recorded</w:t>
      </w:r>
    </w:p>
    <w:p w14:paraId="0C711C0B" w14:textId="6D59AEBD" w:rsidR="00403443" w:rsidRPr="00403443" w:rsidRDefault="00EA0032" w:rsidP="00403443">
      <w:pPr>
        <w:pStyle w:val="Bulletlist"/>
        <w:rPr>
          <w:lang w:val="en-US"/>
        </w:rPr>
      </w:pPr>
      <w:r>
        <w:rPr>
          <w:lang w:val="en-US"/>
        </w:rPr>
        <w:t>m</w:t>
      </w:r>
      <w:r w:rsidR="00403443" w:rsidRPr="00403443">
        <w:rPr>
          <w:lang w:val="en-US"/>
        </w:rPr>
        <w:t>onitoring that records of medication administered are being completed in line with policy</w:t>
      </w:r>
    </w:p>
    <w:p w14:paraId="6A4D9787" w14:textId="05D1287E" w:rsidR="00403443" w:rsidRPr="00403443" w:rsidRDefault="00EA0032" w:rsidP="00403443">
      <w:pPr>
        <w:pStyle w:val="Bulletlist"/>
        <w:rPr>
          <w:lang w:val="en-US"/>
        </w:rPr>
      </w:pPr>
      <w:r>
        <w:rPr>
          <w:lang w:val="en-US"/>
        </w:rPr>
        <w:lastRenderedPageBreak/>
        <w:t>e</w:t>
      </w:r>
      <w:r w:rsidR="00403443" w:rsidRPr="00403443">
        <w:rPr>
          <w:lang w:val="en-US"/>
        </w:rPr>
        <w:t xml:space="preserve">nsuring that </w:t>
      </w:r>
      <w:r w:rsidR="00134D6C">
        <w:rPr>
          <w:lang w:val="en-US"/>
        </w:rPr>
        <w:t>students</w:t>
      </w:r>
      <w:r w:rsidR="00D01345">
        <w:rPr>
          <w:lang w:val="en-US"/>
        </w:rPr>
        <w:t>’</w:t>
      </w:r>
      <w:r w:rsidR="00403443" w:rsidRPr="00403443">
        <w:rPr>
          <w:lang w:val="en-US"/>
        </w:rPr>
        <w:t xml:space="preserve"> additional medical needs are being met to the highest standards both on the premises and off (whilst on educational visits and activities)</w:t>
      </w:r>
    </w:p>
    <w:p w14:paraId="3DBB0576" w14:textId="440B105D" w:rsidR="00403443" w:rsidRPr="00403443" w:rsidRDefault="00B24027" w:rsidP="00403443">
      <w:pPr>
        <w:pStyle w:val="Bulletlist"/>
        <w:rPr>
          <w:lang w:val="en-US"/>
        </w:rPr>
      </w:pPr>
      <w:r>
        <w:rPr>
          <w:lang w:val="en-US"/>
        </w:rPr>
        <w:t>e</w:t>
      </w:r>
      <w:r w:rsidR="00403443" w:rsidRPr="00403443">
        <w:rPr>
          <w:lang w:val="en-US"/>
        </w:rPr>
        <w:t xml:space="preserve">nsuring </w:t>
      </w:r>
      <w:r w:rsidR="002531B1">
        <w:rPr>
          <w:lang w:val="en-US"/>
        </w:rPr>
        <w:t xml:space="preserve">staff </w:t>
      </w:r>
      <w:r w:rsidR="00403443" w:rsidRPr="00403443">
        <w:rPr>
          <w:lang w:val="en-US"/>
        </w:rPr>
        <w:t>are familiar with this policy and all the appendices including the consent forms and plans</w:t>
      </w:r>
    </w:p>
    <w:p w14:paraId="4ACD5D87" w14:textId="70355F1B" w:rsidR="00403443" w:rsidRPr="00403443" w:rsidRDefault="00B24027" w:rsidP="00403443">
      <w:pPr>
        <w:pStyle w:val="Bulletlist"/>
        <w:rPr>
          <w:lang w:val="en-US"/>
        </w:rPr>
      </w:pPr>
      <w:r>
        <w:rPr>
          <w:lang w:val="en-US"/>
        </w:rPr>
        <w:t>e</w:t>
      </w:r>
      <w:r w:rsidR="00403443" w:rsidRPr="00403443">
        <w:rPr>
          <w:lang w:val="en-US"/>
        </w:rPr>
        <w:t xml:space="preserve">nsuring that the school has two emergency asthma inhalers and two emergency auto-adrenaline injectors which are in date at all times and that they are stored in line with school </w:t>
      </w:r>
      <w:proofErr w:type="gramStart"/>
      <w:r w:rsidR="00403443" w:rsidRPr="00403443">
        <w:rPr>
          <w:lang w:val="en-US"/>
        </w:rPr>
        <w:t>procedures</w:t>
      </w:r>
      <w:proofErr w:type="gramEnd"/>
    </w:p>
    <w:p w14:paraId="4389DFD5" w14:textId="7595BE97" w:rsidR="00403443" w:rsidRPr="00403443" w:rsidRDefault="00B24027" w:rsidP="00403443">
      <w:pPr>
        <w:pStyle w:val="Bulletlist"/>
        <w:rPr>
          <w:lang w:val="en-US"/>
        </w:rPr>
      </w:pPr>
      <w:r>
        <w:rPr>
          <w:lang w:val="en-US"/>
        </w:rPr>
        <w:t>e</w:t>
      </w:r>
      <w:r w:rsidR="00403443" w:rsidRPr="00403443">
        <w:rPr>
          <w:lang w:val="en-US"/>
        </w:rPr>
        <w:t xml:space="preserve">nsuring that all staff, including supply and agency staff, and volunteers working with their class know which </w:t>
      </w:r>
      <w:r w:rsidR="00B4742D">
        <w:rPr>
          <w:lang w:val="en-US"/>
        </w:rPr>
        <w:t>students</w:t>
      </w:r>
      <w:r w:rsidR="00B4742D" w:rsidRPr="00403443">
        <w:rPr>
          <w:lang w:val="en-US"/>
        </w:rPr>
        <w:t xml:space="preserve"> </w:t>
      </w:r>
      <w:r w:rsidR="00403443" w:rsidRPr="00403443">
        <w:rPr>
          <w:lang w:val="en-US"/>
        </w:rPr>
        <w:t>might require emergency medication (</w:t>
      </w:r>
      <w:proofErr w:type="gramStart"/>
      <w:r w:rsidR="00403443" w:rsidRPr="00403443">
        <w:rPr>
          <w:lang w:val="en-US"/>
        </w:rPr>
        <w:t>i.e.</w:t>
      </w:r>
      <w:proofErr w:type="gramEnd"/>
      <w:r w:rsidR="00403443" w:rsidRPr="00403443">
        <w:rPr>
          <w:lang w:val="en-US"/>
        </w:rPr>
        <w:t xml:space="preserve"> inhalers or auto-immune injectors) and where this can be found</w:t>
      </w:r>
    </w:p>
    <w:p w14:paraId="1B5CB56A" w14:textId="522074FE" w:rsidR="00403443" w:rsidRPr="00403443" w:rsidRDefault="00B24027" w:rsidP="00403443">
      <w:pPr>
        <w:pStyle w:val="Bulletlist"/>
        <w:rPr>
          <w:lang w:val="en-US"/>
        </w:rPr>
      </w:pPr>
      <w:r>
        <w:rPr>
          <w:lang w:val="en-US"/>
        </w:rPr>
        <w:t>e</w:t>
      </w:r>
      <w:r w:rsidR="00403443" w:rsidRPr="00403443">
        <w:rPr>
          <w:lang w:val="en-US"/>
        </w:rPr>
        <w:t xml:space="preserve">nsuring that a </w:t>
      </w:r>
      <w:r w:rsidR="00B4742D">
        <w:rPr>
          <w:lang w:val="en-US"/>
        </w:rPr>
        <w:t>student</w:t>
      </w:r>
      <w:r w:rsidR="00B4742D" w:rsidRPr="00403443">
        <w:rPr>
          <w:lang w:val="en-US"/>
        </w:rPr>
        <w:t xml:space="preserve"> </w:t>
      </w:r>
      <w:r w:rsidR="00403443" w:rsidRPr="00403443">
        <w:rPr>
          <w:lang w:val="en-US"/>
        </w:rPr>
        <w:t xml:space="preserve">who has had a prolonged absence from school due to a long-term health need is receiving the additional support required to help them readjust and access learning </w:t>
      </w:r>
    </w:p>
    <w:p w14:paraId="4EA85E7A" w14:textId="06D8D251" w:rsidR="00403443" w:rsidRPr="00403443" w:rsidRDefault="00B24027" w:rsidP="00403443">
      <w:pPr>
        <w:pStyle w:val="Bulletlist"/>
        <w:rPr>
          <w:lang w:val="en-US"/>
        </w:rPr>
      </w:pPr>
      <w:r>
        <w:rPr>
          <w:lang w:val="en-US"/>
        </w:rPr>
        <w:t>r</w:t>
      </w:r>
      <w:r w:rsidR="00403443" w:rsidRPr="00403443">
        <w:rPr>
          <w:lang w:val="en-US"/>
        </w:rPr>
        <w:t>isk-assessing the procedures for administering medicines in the school.</w:t>
      </w:r>
    </w:p>
    <w:p w14:paraId="2C3D464A" w14:textId="77777777" w:rsidR="00403443" w:rsidRDefault="00403443" w:rsidP="00403443">
      <w:pPr>
        <w:pStyle w:val="Subheading"/>
        <w:rPr>
          <w:lang w:val="en-US"/>
        </w:rPr>
      </w:pPr>
      <w:r w:rsidRPr="00403443">
        <w:rPr>
          <w:lang w:val="en-US"/>
        </w:rPr>
        <w:t>Staff</w:t>
      </w:r>
    </w:p>
    <w:p w14:paraId="3AC7185A" w14:textId="5A84BEE8" w:rsidR="00AC5FDF" w:rsidRPr="00572772" w:rsidRDefault="00AC5FDF" w:rsidP="00572772">
      <w:pPr>
        <w:shd w:val="clear" w:color="auto" w:fill="FFFFFF"/>
        <w:spacing w:before="161" w:after="161"/>
        <w:rPr>
          <w:rFonts w:cs="Arial"/>
          <w:szCs w:val="20"/>
        </w:rPr>
      </w:pPr>
      <w:r w:rsidRPr="00572772">
        <w:rPr>
          <w:rFonts w:cs="Arial"/>
          <w:szCs w:val="20"/>
        </w:rPr>
        <w:t xml:space="preserve">Supporting </w:t>
      </w:r>
      <w:r w:rsidR="00B20B57" w:rsidRPr="00572772">
        <w:rPr>
          <w:rFonts w:cs="Arial"/>
          <w:szCs w:val="20"/>
        </w:rPr>
        <w:t>students</w:t>
      </w:r>
      <w:r w:rsidRPr="00572772">
        <w:rPr>
          <w:rFonts w:cs="Arial"/>
          <w:szCs w:val="20"/>
        </w:rPr>
        <w:t xml:space="preserve"> with medical conditions during school hours is not the sole responsibility of one person. Any member of staff may be asked to provide support to pupils with medical conditions, although they will not be required to do so. This includes the administration of medicines</w:t>
      </w:r>
      <w:r w:rsidR="00677722" w:rsidRPr="00572772">
        <w:rPr>
          <w:rFonts w:cs="Arial"/>
          <w:szCs w:val="20"/>
        </w:rPr>
        <w:t>.</w:t>
      </w:r>
    </w:p>
    <w:p w14:paraId="6F31476F" w14:textId="1125D1AF" w:rsidR="00677722" w:rsidRDefault="00677722" w:rsidP="00677722">
      <w:pPr>
        <w:shd w:val="clear" w:color="auto" w:fill="FFFFFF"/>
        <w:spacing w:before="161" w:after="161"/>
        <w:rPr>
          <w:rFonts w:cs="Arial"/>
          <w:szCs w:val="20"/>
        </w:rPr>
      </w:pPr>
      <w:r>
        <w:rPr>
          <w:rFonts w:cs="Arial"/>
          <w:szCs w:val="20"/>
        </w:rPr>
        <w:t>Those staff who take on the responsibility to support students with medical conditions will receive sufficient and suitable training</w:t>
      </w:r>
      <w:r w:rsidR="003F233E">
        <w:rPr>
          <w:rFonts w:cs="Arial"/>
          <w:szCs w:val="20"/>
        </w:rPr>
        <w:t xml:space="preserve"> </w:t>
      </w:r>
      <w:r>
        <w:rPr>
          <w:rFonts w:cs="Arial"/>
          <w:szCs w:val="20"/>
        </w:rPr>
        <w:t xml:space="preserve">and will achieve the necessary level of competency before doing so. </w:t>
      </w:r>
    </w:p>
    <w:p w14:paraId="6461C7A0" w14:textId="75392734" w:rsidR="00677722" w:rsidRPr="00572772" w:rsidRDefault="00677722" w:rsidP="00572772">
      <w:pPr>
        <w:shd w:val="clear" w:color="auto" w:fill="FFFFFF"/>
        <w:spacing w:before="161" w:after="161"/>
        <w:rPr>
          <w:rFonts w:cs="Arial"/>
          <w:szCs w:val="20"/>
        </w:rPr>
      </w:pPr>
      <w:r>
        <w:rPr>
          <w:rFonts w:cs="Arial"/>
          <w:szCs w:val="20"/>
        </w:rPr>
        <w:t xml:space="preserve">Teachers will take into account the needs of </w:t>
      </w:r>
      <w:r w:rsidR="001B6E32">
        <w:rPr>
          <w:rFonts w:cs="Arial"/>
          <w:szCs w:val="20"/>
        </w:rPr>
        <w:t>students</w:t>
      </w:r>
      <w:r>
        <w:rPr>
          <w:rFonts w:cs="Arial"/>
          <w:szCs w:val="20"/>
        </w:rPr>
        <w:t xml:space="preserve"> with medical conditions that they teach. All staff will know what to do and respond accordingly when they become aware that a </w:t>
      </w:r>
      <w:r w:rsidR="00E27632">
        <w:rPr>
          <w:rFonts w:cs="Arial"/>
          <w:szCs w:val="20"/>
        </w:rPr>
        <w:t>student</w:t>
      </w:r>
      <w:r>
        <w:rPr>
          <w:rFonts w:cs="Arial"/>
          <w:szCs w:val="20"/>
        </w:rPr>
        <w:t xml:space="preserve"> with a medical condition needs help. </w:t>
      </w:r>
    </w:p>
    <w:p w14:paraId="0D9E5EF4" w14:textId="3D38ED1F" w:rsidR="003F233E" w:rsidRDefault="008D4B40" w:rsidP="003F233E">
      <w:pPr>
        <w:pStyle w:val="Bulletlist"/>
        <w:numPr>
          <w:ilvl w:val="0"/>
          <w:numId w:val="0"/>
        </w:numPr>
        <w:ind w:left="360" w:hanging="360"/>
        <w:rPr>
          <w:lang w:val="en-US"/>
        </w:rPr>
      </w:pPr>
      <w:r>
        <w:rPr>
          <w:lang w:val="en-US"/>
        </w:rPr>
        <w:t>A</w:t>
      </w:r>
      <w:r w:rsidR="00403443" w:rsidRPr="00403443">
        <w:rPr>
          <w:lang w:val="en-US"/>
        </w:rPr>
        <w:t xml:space="preserve">ll staff, including supply and agency staff, and volunteers </w:t>
      </w:r>
      <w:r w:rsidR="000329B3">
        <w:rPr>
          <w:lang w:val="en-US"/>
        </w:rPr>
        <w:t>should be</w:t>
      </w:r>
      <w:r w:rsidR="00403443" w:rsidRPr="00403443">
        <w:rPr>
          <w:lang w:val="en-US"/>
        </w:rPr>
        <w:t xml:space="preserve"> aware of the need for </w:t>
      </w:r>
    </w:p>
    <w:p w14:paraId="0C5F4078" w14:textId="77777777" w:rsidR="003F233E" w:rsidRDefault="00403443" w:rsidP="003F233E">
      <w:pPr>
        <w:pStyle w:val="Bulletlist"/>
        <w:numPr>
          <w:ilvl w:val="0"/>
          <w:numId w:val="0"/>
        </w:numPr>
        <w:ind w:left="360" w:hanging="360"/>
        <w:rPr>
          <w:lang w:val="en-US"/>
        </w:rPr>
      </w:pPr>
      <w:r w:rsidRPr="00403443">
        <w:rPr>
          <w:lang w:val="en-US"/>
        </w:rPr>
        <w:t>confidentiality</w:t>
      </w:r>
      <w:r w:rsidR="008E20B4">
        <w:rPr>
          <w:lang w:val="en-US"/>
        </w:rPr>
        <w:t xml:space="preserve"> and e</w:t>
      </w:r>
      <w:r w:rsidRPr="00403443">
        <w:rPr>
          <w:lang w:val="en-US"/>
        </w:rPr>
        <w:t>nsur</w:t>
      </w:r>
      <w:r w:rsidR="008E20B4">
        <w:rPr>
          <w:lang w:val="en-US"/>
        </w:rPr>
        <w:t>e</w:t>
      </w:r>
      <w:r w:rsidRPr="00403443">
        <w:rPr>
          <w:lang w:val="en-US"/>
        </w:rPr>
        <w:t xml:space="preserve"> that any concerns are shared with the person responsible for </w:t>
      </w:r>
      <w:r w:rsidR="006251F5">
        <w:rPr>
          <w:lang w:val="en-US"/>
        </w:rPr>
        <w:t>s</w:t>
      </w:r>
      <w:r w:rsidRPr="00403443">
        <w:rPr>
          <w:lang w:val="en-US"/>
        </w:rPr>
        <w:t xml:space="preserve">upporting </w:t>
      </w:r>
    </w:p>
    <w:p w14:paraId="324FAEF2" w14:textId="0FAD749C" w:rsidR="00403443" w:rsidRPr="00403443" w:rsidRDefault="00134D6C" w:rsidP="003F233E">
      <w:pPr>
        <w:pStyle w:val="Bulletlist"/>
        <w:numPr>
          <w:ilvl w:val="0"/>
          <w:numId w:val="0"/>
        </w:numPr>
        <w:ind w:left="360" w:hanging="360"/>
        <w:rPr>
          <w:lang w:val="en-US"/>
        </w:rPr>
      </w:pPr>
      <w:r>
        <w:rPr>
          <w:lang w:val="en-US"/>
        </w:rPr>
        <w:t>students</w:t>
      </w:r>
      <w:r w:rsidR="00403443" w:rsidRPr="00403443">
        <w:rPr>
          <w:lang w:val="en-US"/>
        </w:rPr>
        <w:t xml:space="preserve"> with medical conditions.</w:t>
      </w:r>
    </w:p>
    <w:p w14:paraId="46E18CA9" w14:textId="23F4517B" w:rsidR="00E13BB7" w:rsidRPr="00572772" w:rsidRDefault="00E13BB7" w:rsidP="00572772">
      <w:pPr>
        <w:pStyle w:val="Subheading"/>
        <w:rPr>
          <w:b w:val="0"/>
          <w:lang w:val="en-US"/>
        </w:rPr>
      </w:pPr>
      <w:r w:rsidRPr="00572772">
        <w:rPr>
          <w:lang w:val="en-US"/>
        </w:rPr>
        <w:t>Parents/Carers</w:t>
      </w:r>
    </w:p>
    <w:p w14:paraId="55DE03C3" w14:textId="16123DD1" w:rsidR="00E13BB7" w:rsidRDefault="00E13BB7" w:rsidP="00E13BB7">
      <w:pPr>
        <w:shd w:val="clear" w:color="auto" w:fill="FFFFFF"/>
        <w:spacing w:before="161" w:after="161"/>
        <w:rPr>
          <w:rFonts w:cs="Arial"/>
          <w:szCs w:val="20"/>
        </w:rPr>
      </w:pPr>
      <w:r>
        <w:rPr>
          <w:rFonts w:cs="Arial"/>
          <w:szCs w:val="20"/>
        </w:rPr>
        <w:t>Parents/carers will:</w:t>
      </w:r>
    </w:p>
    <w:p w14:paraId="41433DE9" w14:textId="44684DC8" w:rsidR="00E13BB7" w:rsidRPr="00A60DD9" w:rsidRDefault="00B24027" w:rsidP="00E13BB7">
      <w:pPr>
        <w:pStyle w:val="Bulletlist"/>
      </w:pPr>
      <w:r>
        <w:t>p</w:t>
      </w:r>
      <w:r w:rsidR="00E13BB7" w:rsidRPr="00A60DD9">
        <w:t xml:space="preserve">rovide the school with sufficient and up-to-date information about their child’s medical </w:t>
      </w:r>
      <w:proofErr w:type="gramStart"/>
      <w:r w:rsidR="00E13BB7" w:rsidRPr="00A60DD9">
        <w:t>needs</w:t>
      </w:r>
      <w:proofErr w:type="gramEnd"/>
    </w:p>
    <w:p w14:paraId="4BAAE6F7" w14:textId="7BA0BAF3" w:rsidR="00E13BB7" w:rsidRPr="00A60DD9" w:rsidRDefault="00B24027" w:rsidP="00E13BB7">
      <w:pPr>
        <w:pStyle w:val="Bulletlist"/>
      </w:pPr>
      <w:r>
        <w:t>b</w:t>
      </w:r>
      <w:r w:rsidR="00E13BB7" w:rsidRPr="00A60DD9">
        <w:t xml:space="preserve">e involved in the development and review of their child’s IHP and may be involved in its </w:t>
      </w:r>
      <w:proofErr w:type="gramStart"/>
      <w:r w:rsidR="00E13BB7" w:rsidRPr="00A60DD9">
        <w:t>drafting</w:t>
      </w:r>
      <w:proofErr w:type="gramEnd"/>
      <w:r w:rsidR="00E13BB7" w:rsidRPr="00A60DD9">
        <w:t xml:space="preserve"> </w:t>
      </w:r>
    </w:p>
    <w:p w14:paraId="0617D54A" w14:textId="4E98775E" w:rsidR="00D15C29" w:rsidRPr="003F233E" w:rsidRDefault="00B24027" w:rsidP="002D1476">
      <w:pPr>
        <w:pStyle w:val="Bulletlist"/>
      </w:pPr>
      <w:r>
        <w:t>c</w:t>
      </w:r>
      <w:r w:rsidR="00E13BB7">
        <w:t xml:space="preserve">arry out any action they have agreed to as part of the implementation of the IHP, </w:t>
      </w:r>
      <w:proofErr w:type="gramStart"/>
      <w:r w:rsidR="00E13BB7">
        <w:t>e.g.</w:t>
      </w:r>
      <w:proofErr w:type="gramEnd"/>
      <w:r w:rsidR="00E13BB7">
        <w:t xml:space="preserve"> provide medicines and equipment, and ensure they or another nominated adult are contactable at all times</w:t>
      </w:r>
    </w:p>
    <w:p w14:paraId="5C58FD30" w14:textId="4E289639" w:rsidR="00FE2C3C" w:rsidRPr="00572772" w:rsidRDefault="00FE2C3C" w:rsidP="00572772">
      <w:pPr>
        <w:pStyle w:val="Subheading"/>
        <w:rPr>
          <w:b w:val="0"/>
          <w:lang w:val="en-US"/>
        </w:rPr>
      </w:pPr>
      <w:r w:rsidRPr="00572772">
        <w:rPr>
          <w:lang w:val="en-US"/>
        </w:rPr>
        <w:t>Students</w:t>
      </w:r>
    </w:p>
    <w:p w14:paraId="69D941F8" w14:textId="6B9F89BA" w:rsidR="00FE2C3C" w:rsidRDefault="00FE2C3C" w:rsidP="00FE2C3C">
      <w:pPr>
        <w:rPr>
          <w:rFonts w:cs="Arial"/>
          <w:szCs w:val="20"/>
        </w:rPr>
      </w:pPr>
      <w:r>
        <w:rPr>
          <w:rFonts w:cs="Arial"/>
          <w:szCs w:val="20"/>
        </w:rPr>
        <w:t xml:space="preserve">Students with medical conditions will often be best placed to provide information about how their condition affects them. </w:t>
      </w:r>
      <w:r w:rsidR="00097056">
        <w:rPr>
          <w:rFonts w:cs="Arial"/>
          <w:szCs w:val="20"/>
        </w:rPr>
        <w:t>Students</w:t>
      </w:r>
      <w:r>
        <w:rPr>
          <w:rFonts w:cs="Arial"/>
          <w:szCs w:val="20"/>
        </w:rPr>
        <w:t xml:space="preserve"> should be fully involved in discussions about their medical support needs and contribute as much as possible to the development of their IHPs. They are also expected to comply with their IHPs</w:t>
      </w:r>
      <w:r w:rsidR="00107CEA">
        <w:rPr>
          <w:rFonts w:cs="Arial"/>
          <w:szCs w:val="20"/>
        </w:rPr>
        <w:t>.</w:t>
      </w:r>
    </w:p>
    <w:p w14:paraId="08927E15" w14:textId="77777777" w:rsidR="007F7658" w:rsidRPr="00403443" w:rsidRDefault="007F7658" w:rsidP="00FE2C3C">
      <w:pPr>
        <w:rPr>
          <w:color w:val="009155" w:themeColor="accent5"/>
        </w:rPr>
      </w:pPr>
    </w:p>
    <w:p w14:paraId="657C9E99" w14:textId="74E80080" w:rsidR="00403443" w:rsidRPr="00403443" w:rsidRDefault="00403443" w:rsidP="00403443">
      <w:pPr>
        <w:pStyle w:val="Heading2"/>
      </w:pPr>
      <w:r w:rsidRPr="00403443">
        <w:lastRenderedPageBreak/>
        <w:t>Individual Health</w:t>
      </w:r>
      <w:r w:rsidR="009059F3">
        <w:t>c</w:t>
      </w:r>
      <w:r w:rsidRPr="00403443">
        <w:t>are Plans (IHPs)</w:t>
      </w:r>
    </w:p>
    <w:p w14:paraId="78DD4E03" w14:textId="4A28249E" w:rsidR="00403443" w:rsidRPr="00403443" w:rsidRDefault="00403443" w:rsidP="00403443">
      <w:r w:rsidRPr="00403443">
        <w:t xml:space="preserve">The school will focus on the needs of each individual </w:t>
      </w:r>
      <w:r w:rsidR="00261FA0">
        <w:t>student</w:t>
      </w:r>
      <w:r w:rsidR="00261FA0" w:rsidRPr="00403443">
        <w:t xml:space="preserve"> </w:t>
      </w:r>
      <w:r w:rsidRPr="00403443">
        <w:t>and how their medical condition impacts o</w:t>
      </w:r>
      <w:r w:rsidR="00822ADC">
        <w:t>n</w:t>
      </w:r>
      <w:r w:rsidRPr="00403443">
        <w:t xml:space="preserve"> their school life, including how the medical condition impacts on a </w:t>
      </w:r>
      <w:r w:rsidR="00261FA0">
        <w:t>student’s</w:t>
      </w:r>
      <w:r w:rsidR="00261FA0" w:rsidRPr="00403443">
        <w:t xml:space="preserve"> </w:t>
      </w:r>
      <w:r w:rsidRPr="00403443">
        <w:t xml:space="preserve">ability to learn and will take steps to help increase </w:t>
      </w:r>
      <w:r w:rsidR="00134D6C">
        <w:t>students</w:t>
      </w:r>
      <w:r w:rsidRPr="00403443">
        <w:t>' confidence and ability to self-care.</w:t>
      </w:r>
    </w:p>
    <w:p w14:paraId="5D06C1A6" w14:textId="55B75520" w:rsidR="00403443" w:rsidRDefault="00403443" w:rsidP="00403443">
      <w:r w:rsidRPr="00403443">
        <w:t xml:space="preserve">Where a </w:t>
      </w:r>
      <w:r w:rsidR="00261FA0">
        <w:t>student</w:t>
      </w:r>
      <w:r w:rsidRPr="00403443">
        <w:t xml:space="preserve"> has long-term or complex medical condition or health needs, the school will, where appropriate, produce an IHP for that </w:t>
      </w:r>
      <w:r w:rsidR="00261FA0">
        <w:t>student</w:t>
      </w:r>
      <w:r w:rsidRPr="00403443">
        <w:t>, in accordance with Appendix 1. A template IHP is set out in Appendix 3.</w:t>
      </w:r>
    </w:p>
    <w:p w14:paraId="030EEE35" w14:textId="29324AC2" w:rsidR="00532A72" w:rsidRPr="00107CEA" w:rsidRDefault="00532A72" w:rsidP="00532A72">
      <w:pPr>
        <w:rPr>
          <w:rFonts w:cs="Arial"/>
          <w:szCs w:val="22"/>
        </w:rPr>
      </w:pPr>
      <w:r w:rsidRPr="00107CEA">
        <w:rPr>
          <w:rFonts w:cs="Arial"/>
          <w:szCs w:val="22"/>
        </w:rPr>
        <w:t>Plans will be developed with the student’s best interests in mind and will set out:</w:t>
      </w:r>
    </w:p>
    <w:p w14:paraId="6ED50825" w14:textId="1D7CEDD0" w:rsidR="00532A72" w:rsidRPr="00107CEA" w:rsidRDefault="00B24027" w:rsidP="00107CEA">
      <w:pPr>
        <w:pStyle w:val="Bulletlist"/>
      </w:pPr>
      <w:r>
        <w:t>w</w:t>
      </w:r>
      <w:r w:rsidR="00532A72" w:rsidRPr="00107CEA">
        <w:t xml:space="preserve">hat needs to be </w:t>
      </w:r>
      <w:proofErr w:type="gramStart"/>
      <w:r w:rsidR="00532A72" w:rsidRPr="00107CEA">
        <w:t>done</w:t>
      </w:r>
      <w:proofErr w:type="gramEnd"/>
    </w:p>
    <w:p w14:paraId="7DA669AD" w14:textId="3723BB63" w:rsidR="00532A72" w:rsidRPr="00107CEA" w:rsidRDefault="00B24027" w:rsidP="00107CEA">
      <w:pPr>
        <w:pStyle w:val="Bulletlist"/>
      </w:pPr>
      <w:proofErr w:type="gramStart"/>
      <w:r>
        <w:t>w</w:t>
      </w:r>
      <w:r w:rsidR="00532A72" w:rsidRPr="00107CEA">
        <w:t>hen</w:t>
      </w:r>
      <w:proofErr w:type="gramEnd"/>
      <w:r w:rsidR="00532A72" w:rsidRPr="00107CEA">
        <w:t xml:space="preserve"> </w:t>
      </w:r>
    </w:p>
    <w:p w14:paraId="74311AE3" w14:textId="3F710C1B" w:rsidR="00532A72" w:rsidRPr="00107CEA" w:rsidRDefault="00B24027" w:rsidP="00107CEA">
      <w:pPr>
        <w:pStyle w:val="Bulletlist"/>
      </w:pPr>
      <w:r>
        <w:t>b</w:t>
      </w:r>
      <w:r w:rsidR="00532A72" w:rsidRPr="00107CEA">
        <w:t xml:space="preserve">y whom </w:t>
      </w:r>
    </w:p>
    <w:p w14:paraId="673FE12F" w14:textId="6A558245" w:rsidR="00403443" w:rsidRPr="00403443" w:rsidRDefault="00643111" w:rsidP="00403443">
      <w:r w:rsidRPr="000C0570">
        <w:rPr>
          <w:rFonts w:cs="Arial"/>
          <w:szCs w:val="20"/>
        </w:rPr>
        <w:t xml:space="preserve">Not all </w:t>
      </w:r>
      <w:r>
        <w:rPr>
          <w:rFonts w:cs="Arial"/>
          <w:szCs w:val="20"/>
        </w:rPr>
        <w:t>students</w:t>
      </w:r>
      <w:r w:rsidRPr="000C0570">
        <w:rPr>
          <w:rFonts w:cs="Arial"/>
          <w:szCs w:val="20"/>
        </w:rPr>
        <w:t xml:space="preserve"> with a medical condition will require an IHP. </w:t>
      </w:r>
      <w:r>
        <w:rPr>
          <w:rFonts w:cs="Arial"/>
          <w:szCs w:val="20"/>
        </w:rPr>
        <w:t>It</w:t>
      </w:r>
      <w:r w:rsidRPr="000C0570">
        <w:rPr>
          <w:rFonts w:cs="Arial"/>
          <w:szCs w:val="20"/>
        </w:rPr>
        <w:t xml:space="preserve"> will </w:t>
      </w:r>
      <w:r>
        <w:rPr>
          <w:rFonts w:cs="Arial"/>
          <w:szCs w:val="20"/>
        </w:rPr>
        <w:t xml:space="preserve">be </w:t>
      </w:r>
      <w:r w:rsidRPr="000C0570">
        <w:rPr>
          <w:rFonts w:cs="Arial"/>
          <w:szCs w:val="20"/>
        </w:rPr>
        <w:t>agree</w:t>
      </w:r>
      <w:r>
        <w:rPr>
          <w:rFonts w:cs="Arial"/>
          <w:szCs w:val="20"/>
        </w:rPr>
        <w:t>d</w:t>
      </w:r>
      <w:r w:rsidRPr="000C0570">
        <w:rPr>
          <w:rFonts w:cs="Arial"/>
          <w:szCs w:val="20"/>
        </w:rPr>
        <w:t xml:space="preserve"> with a healthcare professional and the parents</w:t>
      </w:r>
      <w:r>
        <w:rPr>
          <w:rFonts w:cs="Arial"/>
          <w:szCs w:val="20"/>
        </w:rPr>
        <w:t>/carers</w:t>
      </w:r>
      <w:r w:rsidRPr="000C0570">
        <w:rPr>
          <w:rFonts w:cs="Arial"/>
          <w:szCs w:val="20"/>
        </w:rPr>
        <w:t xml:space="preserve"> when an IHP would be inappropriate or disproportionate. This will be based on evidence. If there is </w:t>
      </w:r>
      <w:r>
        <w:rPr>
          <w:rFonts w:cs="Arial"/>
          <w:szCs w:val="20"/>
        </w:rPr>
        <w:t>no</w:t>
      </w:r>
      <w:r w:rsidRPr="000C0570">
        <w:rPr>
          <w:rFonts w:cs="Arial"/>
          <w:szCs w:val="20"/>
        </w:rPr>
        <w:t xml:space="preserve"> consensus, the </w:t>
      </w:r>
      <w:r>
        <w:rPr>
          <w:rFonts w:cs="Arial"/>
          <w:szCs w:val="20"/>
        </w:rPr>
        <w:t>H</w:t>
      </w:r>
      <w:r w:rsidRPr="000C0570">
        <w:rPr>
          <w:rFonts w:cs="Arial"/>
          <w:szCs w:val="20"/>
        </w:rPr>
        <w:t>eadteacher will make the final decision</w:t>
      </w:r>
      <w:r w:rsidR="003F233E">
        <w:rPr>
          <w:rFonts w:cs="Arial"/>
          <w:szCs w:val="20"/>
        </w:rPr>
        <w:t xml:space="preserve">. </w:t>
      </w:r>
      <w:r w:rsidR="00403443" w:rsidRPr="00403443">
        <w:t>The IHP will be prepared following consultation with the parents</w:t>
      </w:r>
      <w:r w:rsidR="00A24F25">
        <w:t>/carers</w:t>
      </w:r>
      <w:r w:rsidR="00403443" w:rsidRPr="00403443">
        <w:t xml:space="preserve">, the </w:t>
      </w:r>
      <w:r w:rsidR="00261FA0">
        <w:t>student</w:t>
      </w:r>
      <w:r w:rsidR="00403443" w:rsidRPr="00403443">
        <w:t xml:space="preserve"> (where appropriate) and school nurse and/or any other relevant healthcare professional. Where there are healthcare professionals leading on the long-term treatment for the </w:t>
      </w:r>
      <w:r w:rsidR="00261FA0">
        <w:t>student</w:t>
      </w:r>
      <w:r w:rsidR="00403443" w:rsidRPr="00403443">
        <w:t xml:space="preserve">, they should be responsible for writing the IHP as they hold the relevant expertise, </w:t>
      </w:r>
      <w:proofErr w:type="gramStart"/>
      <w:r w:rsidR="00403443" w:rsidRPr="00403443">
        <w:t>i.e.</w:t>
      </w:r>
      <w:proofErr w:type="gramEnd"/>
      <w:r w:rsidR="00403443" w:rsidRPr="00403443">
        <w:t xml:space="preserve"> where a </w:t>
      </w:r>
      <w:r w:rsidR="00264F0B">
        <w:t xml:space="preserve">student </w:t>
      </w:r>
      <w:r w:rsidR="00403443" w:rsidRPr="00403443">
        <w:t>has an asthma care nurse</w:t>
      </w:r>
      <w:r w:rsidR="00EF179C">
        <w:t>,</w:t>
      </w:r>
      <w:r w:rsidR="00403443" w:rsidRPr="00403443">
        <w:t xml:space="preserve"> or the GP has prescribed emergency medicine for severe allergies. The school holds no such expertise.</w:t>
      </w:r>
    </w:p>
    <w:p w14:paraId="18AEA6C9" w14:textId="2AA8C5D5" w:rsidR="00403443" w:rsidRPr="00403443" w:rsidRDefault="00403443" w:rsidP="00403443">
      <w:r w:rsidRPr="00403443">
        <w:t xml:space="preserve">Where appropriate, the IHP should be linked with a </w:t>
      </w:r>
      <w:r w:rsidR="00261FA0">
        <w:t>student</w:t>
      </w:r>
      <w:r w:rsidRPr="00403443">
        <w:t xml:space="preserve">'s statement of Special Educational Needs or Disability (SEND) and/or Education, Health and Care Plan (EHCP). Where a </w:t>
      </w:r>
      <w:r w:rsidR="00261FA0">
        <w:t>student</w:t>
      </w:r>
      <w:r w:rsidRPr="00403443">
        <w:t xml:space="preserve"> has special educational need, but does not have a statement or EHCP, their special educational need should be mentioned in their IHP.</w:t>
      </w:r>
    </w:p>
    <w:p w14:paraId="7F413745" w14:textId="2F00FCC1" w:rsidR="00403443" w:rsidRPr="00403443" w:rsidRDefault="00403443" w:rsidP="00403443">
      <w:r w:rsidRPr="00403443">
        <w:t>The IHP will be presented to the parents</w:t>
      </w:r>
      <w:r w:rsidR="00A24F25">
        <w:t>/carers</w:t>
      </w:r>
      <w:r w:rsidRPr="00403443">
        <w:t xml:space="preserve"> for approval prior to its implementation to ensure the school holds accurate information about the medical condition of any </w:t>
      </w:r>
      <w:r w:rsidR="00261FA0">
        <w:t>student</w:t>
      </w:r>
      <w:r w:rsidRPr="00403443">
        <w:t xml:space="preserve"> with long-term needs.</w:t>
      </w:r>
    </w:p>
    <w:p w14:paraId="03F2527F" w14:textId="516DFAD2" w:rsidR="00403443" w:rsidRPr="00403443" w:rsidRDefault="00403443" w:rsidP="00403443">
      <w:r w:rsidRPr="00403443">
        <w:t xml:space="preserve">Once the IHP is approved the </w:t>
      </w:r>
      <w:r w:rsidRPr="00107CEA">
        <w:t>Medicine Lead</w:t>
      </w:r>
      <w:r w:rsidRPr="00107CEA">
        <w:rPr>
          <w:color w:val="564B51" w:themeColor="accent2"/>
        </w:rPr>
        <w:t xml:space="preserve"> </w:t>
      </w:r>
      <w:r w:rsidRPr="00403443">
        <w:t>will be responsible for its maintenance and implementation</w:t>
      </w:r>
      <w:r w:rsidR="00FE779A">
        <w:t>, overseen by the Headteacher</w:t>
      </w:r>
      <w:r w:rsidRPr="00403443">
        <w:t>.</w:t>
      </w:r>
    </w:p>
    <w:p w14:paraId="02539281" w14:textId="386A9352" w:rsidR="00403443" w:rsidRPr="00403443" w:rsidRDefault="00403443" w:rsidP="00403443">
      <w:r w:rsidRPr="00403443">
        <w:t xml:space="preserve">The IHP will be reviewed at least annually or more frequently where a </w:t>
      </w:r>
      <w:r w:rsidR="00261FA0">
        <w:t>student</w:t>
      </w:r>
      <w:r w:rsidRPr="00403443">
        <w:t>'s needs change.</w:t>
      </w:r>
    </w:p>
    <w:p w14:paraId="2B7F8357" w14:textId="77777777" w:rsidR="00403443" w:rsidRPr="00403443" w:rsidRDefault="00403443" w:rsidP="00EF179C">
      <w:pPr>
        <w:pStyle w:val="Heading2"/>
      </w:pPr>
      <w:r w:rsidRPr="00403443">
        <w:t>Asthma Care Plans</w:t>
      </w:r>
    </w:p>
    <w:p w14:paraId="55DE798B" w14:textId="2B7DD3A2" w:rsidR="00403443" w:rsidRPr="00403443" w:rsidRDefault="00403443" w:rsidP="00403443">
      <w:r w:rsidRPr="00403443">
        <w:t xml:space="preserve">Where a </w:t>
      </w:r>
      <w:r w:rsidR="000C328E">
        <w:t>student</w:t>
      </w:r>
      <w:r w:rsidR="000C328E" w:rsidRPr="00403443">
        <w:t xml:space="preserve"> </w:t>
      </w:r>
      <w:r w:rsidRPr="00403443">
        <w:t xml:space="preserve">is suffering from </w:t>
      </w:r>
      <w:r w:rsidR="00B24027">
        <w:t>a</w:t>
      </w:r>
      <w:r w:rsidRPr="00403443">
        <w:t>sthma and has been prescribed an inhaler, there will be a meeting between the Medicine Lead and the parents</w:t>
      </w:r>
      <w:r w:rsidR="00242B32">
        <w:t>/carers</w:t>
      </w:r>
      <w:r w:rsidRPr="00403443">
        <w:t xml:space="preserve"> to complete an Asthma Care Plan (as opposed to an IHP). Asthma Plans are completed annually as it is recognised that this condition and the relevant medication can change over time. The information collected (See Appendix 5) includes identifying potential triggers, treatment, emergency contacts and what to do in an emergency. </w:t>
      </w:r>
    </w:p>
    <w:p w14:paraId="52E9BAA3" w14:textId="76ACED7B" w:rsidR="00403443" w:rsidRPr="00403443" w:rsidRDefault="00403443" w:rsidP="00403443">
      <w:r w:rsidRPr="00403443">
        <w:t xml:space="preserve">This documentation will be held on the school management system as well as in the First Aid Room and in a named wallet alongside the </w:t>
      </w:r>
      <w:r w:rsidR="002D46E3">
        <w:t>student</w:t>
      </w:r>
      <w:r w:rsidRPr="00403443">
        <w:t xml:space="preserve">’s inhaler in the classroom. </w:t>
      </w:r>
    </w:p>
    <w:p w14:paraId="6BA9E3B1" w14:textId="797D7944" w:rsidR="00403443" w:rsidRPr="00403443" w:rsidRDefault="00403443" w:rsidP="00403443">
      <w:r w:rsidRPr="00403443">
        <w:t xml:space="preserve">Where the </w:t>
      </w:r>
      <w:r w:rsidR="00261FA0">
        <w:t>student</w:t>
      </w:r>
      <w:r w:rsidRPr="00403443">
        <w:t xml:space="preserve"> self-administers the inhaler, there is no requirement for the school to record the dose – although they might choose to do so. Where the dose is administered, this will be recorded by the trained member of staff assisting.</w:t>
      </w:r>
    </w:p>
    <w:p w14:paraId="6F90ED64" w14:textId="236FD183" w:rsidR="00403443" w:rsidRPr="00403443" w:rsidRDefault="00403443" w:rsidP="00403443">
      <w:r w:rsidRPr="00403443">
        <w:lastRenderedPageBreak/>
        <w:t>The school keeps an Asthma register which is kept updated regularly. It is posted in the</w:t>
      </w:r>
      <w:r w:rsidR="00560F78">
        <w:t xml:space="preserve"> Student Support office and Medical Room</w:t>
      </w:r>
      <w:r w:rsidRPr="00403443">
        <w:rPr>
          <w:color w:val="009155" w:themeColor="accent5"/>
        </w:rPr>
        <w:t xml:space="preserve"> </w:t>
      </w:r>
      <w:r w:rsidRPr="00403443">
        <w:t xml:space="preserve">to assist identification of </w:t>
      </w:r>
      <w:r w:rsidR="00134D6C">
        <w:t>students</w:t>
      </w:r>
      <w:r w:rsidRPr="00403443">
        <w:t xml:space="preserve"> who may require emergency support (see Appendix 8).</w:t>
      </w:r>
    </w:p>
    <w:p w14:paraId="25F00B58" w14:textId="6D73892D" w:rsidR="00403443" w:rsidRPr="00403443" w:rsidRDefault="00403443" w:rsidP="00403443">
      <w:r w:rsidRPr="00403443">
        <w:t xml:space="preserve">The school also displays, alongside the above, a flowchart for helping </w:t>
      </w:r>
      <w:r w:rsidR="0053497B">
        <w:t xml:space="preserve">students </w:t>
      </w:r>
      <w:r w:rsidRPr="00403443">
        <w:t>who need emergency support for their asthma (see Appendix 9).</w:t>
      </w:r>
    </w:p>
    <w:p w14:paraId="04EFE5BF" w14:textId="41727BDE" w:rsidR="00403443" w:rsidRPr="00107CEA" w:rsidRDefault="00403443" w:rsidP="00403443">
      <w:pPr>
        <w:rPr>
          <w:b/>
          <w:bCs/>
        </w:rPr>
      </w:pPr>
      <w:r w:rsidRPr="00107CEA">
        <w:rPr>
          <w:b/>
          <w:bCs/>
        </w:rPr>
        <w:t xml:space="preserve">Where the school chooses to hold emergency use </w:t>
      </w:r>
      <w:r w:rsidR="00CF386B" w:rsidRPr="00107CEA">
        <w:rPr>
          <w:b/>
          <w:bCs/>
        </w:rPr>
        <w:t>inhalers,</w:t>
      </w:r>
      <w:r w:rsidRPr="00107CEA">
        <w:rPr>
          <w:b/>
          <w:bCs/>
        </w:rPr>
        <w:t xml:space="preserve"> please refer to our Asthma Policy. This outlines how</w:t>
      </w:r>
      <w:r w:rsidR="00B24027">
        <w:rPr>
          <w:b/>
          <w:bCs/>
        </w:rPr>
        <w:t xml:space="preserve"> to </w:t>
      </w:r>
      <w:r w:rsidRPr="00107CEA">
        <w:rPr>
          <w:b/>
          <w:bCs/>
        </w:rPr>
        <w:t xml:space="preserve">store and use them. </w:t>
      </w:r>
    </w:p>
    <w:p w14:paraId="7183B591" w14:textId="240DCC7F" w:rsidR="00403443" w:rsidRPr="00B24027" w:rsidRDefault="00403443" w:rsidP="00403443">
      <w:pPr>
        <w:rPr>
          <w:b/>
        </w:rPr>
      </w:pPr>
      <w:r w:rsidRPr="00B24027">
        <w:rPr>
          <w:bCs/>
        </w:rPr>
        <w:t>See also</w:t>
      </w:r>
      <w:r w:rsidR="00B24027">
        <w:rPr>
          <w:b/>
        </w:rPr>
        <w:t xml:space="preserve"> </w:t>
      </w:r>
      <w:hyperlink r:id="rId14" w:history="1">
        <w:proofErr w:type="spellStart"/>
        <w:r w:rsidRPr="003F233E">
          <w:rPr>
            <w:rStyle w:val="Hyperlink"/>
          </w:rPr>
          <w:t>D</w:t>
        </w:r>
        <w:r w:rsidR="0071074F" w:rsidRPr="003F233E">
          <w:rPr>
            <w:rStyle w:val="Hyperlink"/>
          </w:rPr>
          <w:t>o</w:t>
        </w:r>
        <w:r w:rsidRPr="003F233E">
          <w:rPr>
            <w:rStyle w:val="Hyperlink"/>
          </w:rPr>
          <w:t>H</w:t>
        </w:r>
        <w:proofErr w:type="spellEnd"/>
        <w:r w:rsidRPr="003F233E">
          <w:rPr>
            <w:rStyle w:val="Hyperlink"/>
          </w:rPr>
          <w:t xml:space="preserve"> Guidance on the use of emergency Salbutamol inhalers in school (March 2015)</w:t>
        </w:r>
      </w:hyperlink>
    </w:p>
    <w:p w14:paraId="64D980C0" w14:textId="77777777" w:rsidR="00403443" w:rsidRPr="00403443" w:rsidRDefault="00403443" w:rsidP="00EF179C">
      <w:pPr>
        <w:pStyle w:val="Heading2"/>
      </w:pPr>
      <w:r w:rsidRPr="00403443">
        <w:t>Severe Allergy Plans</w:t>
      </w:r>
    </w:p>
    <w:p w14:paraId="072D2716" w14:textId="73DED1F1" w:rsidR="00403443" w:rsidRPr="00403443" w:rsidRDefault="00134D6C" w:rsidP="00403443">
      <w:r>
        <w:t>Students</w:t>
      </w:r>
      <w:r w:rsidR="00403443" w:rsidRPr="00403443">
        <w:t xml:space="preserve"> who suffer from severe allergies and have been prescribed an auto-adrenaline injector (AAI) require a Severe Allergy Plan. This needs to be completed by a healthcare professional and then shared with the school.</w:t>
      </w:r>
    </w:p>
    <w:p w14:paraId="6A412898" w14:textId="46290402" w:rsidR="00403443" w:rsidRPr="00403443" w:rsidRDefault="00403443" w:rsidP="00403443">
      <w:r w:rsidRPr="00403443">
        <w:t xml:space="preserve">All school staff involved in supporting this </w:t>
      </w:r>
      <w:r w:rsidR="00261FA0">
        <w:t>student</w:t>
      </w:r>
      <w:r w:rsidRPr="00403443">
        <w:t xml:space="preserve"> are trained by the healthcare professional in the correct use of the AAI and the procedures required to deal with an emergency situation. </w:t>
      </w:r>
    </w:p>
    <w:p w14:paraId="60BF327F" w14:textId="06D15797" w:rsidR="00403443" w:rsidRPr="00403443" w:rsidRDefault="00403443" w:rsidP="00403443">
      <w:r w:rsidRPr="00403443">
        <w:t xml:space="preserve">A register of these </w:t>
      </w:r>
      <w:r w:rsidR="00134D6C">
        <w:t>students</w:t>
      </w:r>
      <w:r w:rsidRPr="00403443">
        <w:t xml:space="preserve"> and their photos are displayed in the </w:t>
      </w:r>
      <w:r w:rsidR="001B1891" w:rsidRPr="00560F78">
        <w:t>Medical Room</w:t>
      </w:r>
      <w:r w:rsidRPr="00560F78">
        <w:t xml:space="preserve"> </w:t>
      </w:r>
      <w:r w:rsidRPr="00403443">
        <w:t>along with their Severe Allergy Plan (under data protection criteria) and the procedures for recognising and managing anaphylaxis. (Appendix 12)</w:t>
      </w:r>
    </w:p>
    <w:p w14:paraId="220125D4" w14:textId="3069E6C0" w:rsidR="00403443" w:rsidRPr="00403443" w:rsidRDefault="00403443" w:rsidP="00403443">
      <w:r w:rsidRPr="00403443">
        <w:t>AAIs will not be administered to anyone unless they have been prescribed this medication and have written permission from their parents</w:t>
      </w:r>
      <w:r w:rsidR="0088006B">
        <w:t>/carers</w:t>
      </w:r>
      <w:r w:rsidRPr="00403443">
        <w:t xml:space="preserve"> for its use (for anyone under the age of 16). </w:t>
      </w:r>
    </w:p>
    <w:p w14:paraId="2114FAE0" w14:textId="77777777" w:rsidR="00403443" w:rsidRPr="00403443" w:rsidRDefault="00403443" w:rsidP="00403443">
      <w:pPr>
        <w:rPr>
          <w:b/>
        </w:rPr>
      </w:pPr>
      <w:r w:rsidRPr="00403443">
        <w:rPr>
          <w:b/>
        </w:rPr>
        <w:t>If someone appears to be having a severe allergic reaction (anaphylaxis), you MUST call 999 without delay, even if they have already used their own AAI device or a spare one.</w:t>
      </w:r>
    </w:p>
    <w:p w14:paraId="3CE93A71" w14:textId="3F3F211F" w:rsidR="00403443" w:rsidRPr="00403443" w:rsidRDefault="00403443" w:rsidP="00403443">
      <w:r w:rsidRPr="00403443">
        <w:t xml:space="preserve">In the event of a possible severe reaction in a </w:t>
      </w:r>
      <w:r w:rsidR="00261FA0">
        <w:t>student</w:t>
      </w:r>
      <w:r w:rsidRPr="00403443">
        <w:t xml:space="preserve"> who does not meet these criteria, emergency services (999) should be </w:t>
      </w:r>
      <w:r w:rsidR="00CF386B" w:rsidRPr="00403443">
        <w:t>contacted,</w:t>
      </w:r>
      <w:r w:rsidRPr="00403443">
        <w:t xml:space="preserve"> and advice sought from them as to whether administration of the spare AAI is appropriate (see Appendix 10). </w:t>
      </w:r>
    </w:p>
    <w:p w14:paraId="5A73DD70" w14:textId="73E67102" w:rsidR="00403443" w:rsidRPr="00403443" w:rsidRDefault="00403443" w:rsidP="00403443">
      <w:pPr>
        <w:rPr>
          <w:lang w:val="en"/>
        </w:rPr>
      </w:pPr>
      <w:r w:rsidRPr="00403443">
        <w:rPr>
          <w:lang w:val="en"/>
        </w:rPr>
        <w:t xml:space="preserve">In the case where emergency services are required, those dealing with the incident should clearly pass this message onto office staff, who will call for the ambulance straight away, and then inform leadership. The ambulance should be called </w:t>
      </w:r>
      <w:r w:rsidRPr="00403443">
        <w:rPr>
          <w:i/>
          <w:lang w:val="en"/>
        </w:rPr>
        <w:t>before</w:t>
      </w:r>
      <w:r w:rsidRPr="00403443">
        <w:rPr>
          <w:lang w:val="en"/>
        </w:rPr>
        <w:t xml:space="preserve"> parents</w:t>
      </w:r>
      <w:r w:rsidR="00E55420">
        <w:rPr>
          <w:lang w:val="en"/>
        </w:rPr>
        <w:t>/carers</w:t>
      </w:r>
      <w:r w:rsidRPr="00403443">
        <w:rPr>
          <w:lang w:val="en"/>
        </w:rPr>
        <w:t xml:space="preserve"> are contacted. A </w:t>
      </w:r>
      <w:r w:rsidRPr="00B24027">
        <w:rPr>
          <w:bCs/>
          <w:lang w:val="en"/>
        </w:rPr>
        <w:t>designated first aider</w:t>
      </w:r>
      <w:r w:rsidRPr="00403443">
        <w:rPr>
          <w:lang w:val="en"/>
        </w:rPr>
        <w:t xml:space="preserve"> should remain with the </w:t>
      </w:r>
      <w:r w:rsidR="00613715">
        <w:rPr>
          <w:lang w:val="en"/>
        </w:rPr>
        <w:t>student</w:t>
      </w:r>
      <w:r w:rsidR="00613715" w:rsidRPr="00403443">
        <w:rPr>
          <w:lang w:val="en"/>
        </w:rPr>
        <w:t xml:space="preserve"> </w:t>
      </w:r>
      <w:r w:rsidRPr="00403443">
        <w:rPr>
          <w:lang w:val="en"/>
        </w:rPr>
        <w:t xml:space="preserve">until the ambulance arrives. </w:t>
      </w:r>
    </w:p>
    <w:p w14:paraId="2A02EA1B" w14:textId="5140E6F6" w:rsidR="00403443" w:rsidRPr="00403443" w:rsidRDefault="00403443" w:rsidP="00403443">
      <w:pPr>
        <w:rPr>
          <w:lang w:val="en"/>
        </w:rPr>
      </w:pPr>
      <w:r w:rsidRPr="00403443">
        <w:rPr>
          <w:lang w:val="en"/>
        </w:rPr>
        <w:t xml:space="preserve">In the case that a </w:t>
      </w:r>
      <w:r w:rsidR="00613715">
        <w:rPr>
          <w:lang w:val="en"/>
        </w:rPr>
        <w:t>student</w:t>
      </w:r>
      <w:r w:rsidR="00613715" w:rsidRPr="00403443">
        <w:rPr>
          <w:lang w:val="en"/>
        </w:rPr>
        <w:t xml:space="preserve"> </w:t>
      </w:r>
      <w:r w:rsidRPr="00403443">
        <w:rPr>
          <w:lang w:val="en"/>
        </w:rPr>
        <w:t>needs to be assessed at a hospital then parents</w:t>
      </w:r>
      <w:r w:rsidR="00613715">
        <w:rPr>
          <w:lang w:val="en"/>
        </w:rPr>
        <w:t>/carers</w:t>
      </w:r>
      <w:r w:rsidRPr="00403443">
        <w:rPr>
          <w:lang w:val="en"/>
        </w:rPr>
        <w:t xml:space="preserve"> should be contacted immediately. If the </w:t>
      </w:r>
      <w:r w:rsidR="00613715">
        <w:rPr>
          <w:lang w:val="en"/>
        </w:rPr>
        <w:t>student</w:t>
      </w:r>
      <w:r w:rsidRPr="00403443">
        <w:rPr>
          <w:lang w:val="en"/>
        </w:rPr>
        <w:t xml:space="preserve">’s contacts cannot be reached, then a member of the leadership team and a first aider should transport the </w:t>
      </w:r>
      <w:r w:rsidR="00BF771D">
        <w:rPr>
          <w:lang w:val="en"/>
        </w:rPr>
        <w:t xml:space="preserve">student </w:t>
      </w:r>
      <w:r w:rsidRPr="00403443">
        <w:rPr>
          <w:lang w:val="en"/>
        </w:rPr>
        <w:t xml:space="preserve">to hospital. Office staff should continue to attempt to contact family members. </w:t>
      </w:r>
    </w:p>
    <w:p w14:paraId="4CDBCE2C" w14:textId="77777777" w:rsidR="00403443" w:rsidRPr="00403443" w:rsidRDefault="00403443" w:rsidP="00403443">
      <w:pPr>
        <w:rPr>
          <w:lang w:val="en"/>
        </w:rPr>
      </w:pPr>
      <w:r w:rsidRPr="00403443">
        <w:rPr>
          <w:lang w:val="en"/>
        </w:rPr>
        <w:t>The incident needs to be recorded according to the Health and Safety Policy and the Incident Matrix needs to be followed.</w:t>
      </w:r>
    </w:p>
    <w:p w14:paraId="278148F3" w14:textId="58EEDEAA" w:rsidR="00403443" w:rsidRPr="00403443" w:rsidRDefault="00403443" w:rsidP="00403443">
      <w:r w:rsidRPr="00403443">
        <w:t xml:space="preserve">Our school holds emergency use auto adrenaline injectors (AAIs) for use when the </w:t>
      </w:r>
      <w:r w:rsidR="00261FA0">
        <w:t>student</w:t>
      </w:r>
      <w:r w:rsidRPr="00403443">
        <w:t xml:space="preserve">’s own AAI fails or is not available. We use these only on </w:t>
      </w:r>
      <w:r w:rsidR="00134D6C">
        <w:t>students</w:t>
      </w:r>
      <w:r w:rsidRPr="00403443">
        <w:t xml:space="preserve"> who have a diagnosis of severe allergic reactions/anaphylaxis and where we have parental consent to use these. These are sourced from our local pharmacy via a letter from the Headteacher on the school letterhead.</w:t>
      </w:r>
    </w:p>
    <w:p w14:paraId="25D85963" w14:textId="3752CE24" w:rsidR="00403443" w:rsidRPr="00403443" w:rsidRDefault="00403443" w:rsidP="00403443">
      <w:r w:rsidRPr="00403443">
        <w:t>These emergency AAIs are held in the</w:t>
      </w:r>
      <w:r w:rsidR="001B1891">
        <w:rPr>
          <w:color w:val="009155" w:themeColor="accent5"/>
        </w:rPr>
        <w:t xml:space="preserve"> </w:t>
      </w:r>
      <w:r w:rsidR="001B1891" w:rsidRPr="00560F78">
        <w:t>Student Support Office</w:t>
      </w:r>
      <w:r w:rsidRPr="00403443">
        <w:t>, known to all staff. See Appendix 13 for the AAI kit contents.</w:t>
      </w:r>
    </w:p>
    <w:p w14:paraId="64322DC3" w14:textId="001F0DEC" w:rsidR="00403443" w:rsidRPr="00C378EC" w:rsidRDefault="00403443" w:rsidP="00403443">
      <w:pPr>
        <w:rPr>
          <w:b/>
        </w:rPr>
      </w:pPr>
      <w:r w:rsidRPr="00C378EC">
        <w:rPr>
          <w:bCs/>
        </w:rPr>
        <w:lastRenderedPageBreak/>
        <w:t>See</w:t>
      </w:r>
      <w:r w:rsidR="00C378EC">
        <w:rPr>
          <w:b/>
        </w:rPr>
        <w:t xml:space="preserve"> </w:t>
      </w:r>
      <w:hyperlink r:id="rId15" w:history="1">
        <w:proofErr w:type="spellStart"/>
        <w:r w:rsidRPr="003F233E">
          <w:rPr>
            <w:rStyle w:val="Hyperlink"/>
          </w:rPr>
          <w:t>D</w:t>
        </w:r>
        <w:r w:rsidR="0071074F" w:rsidRPr="003F233E">
          <w:rPr>
            <w:rStyle w:val="Hyperlink"/>
          </w:rPr>
          <w:t>o</w:t>
        </w:r>
        <w:r w:rsidRPr="003F233E">
          <w:rPr>
            <w:rStyle w:val="Hyperlink"/>
          </w:rPr>
          <w:t>H</w:t>
        </w:r>
        <w:proofErr w:type="spellEnd"/>
        <w:r w:rsidRPr="003F233E">
          <w:rPr>
            <w:rStyle w:val="Hyperlink"/>
          </w:rPr>
          <w:t xml:space="preserve"> Guidance on the use of auto-injectors in school (September 2017).</w:t>
        </w:r>
      </w:hyperlink>
    </w:p>
    <w:p w14:paraId="74127591" w14:textId="5EE105B9" w:rsidR="00403443" w:rsidRPr="00403443" w:rsidRDefault="00403443" w:rsidP="00EF179C">
      <w:pPr>
        <w:pStyle w:val="Heading2"/>
      </w:pPr>
      <w:r w:rsidRPr="00403443">
        <w:t xml:space="preserve">Information about </w:t>
      </w:r>
      <w:r w:rsidR="00134D6C">
        <w:t>students</w:t>
      </w:r>
      <w:r w:rsidRPr="00403443">
        <w:t xml:space="preserve"> with medical needs</w:t>
      </w:r>
    </w:p>
    <w:p w14:paraId="033532D1" w14:textId="5DAA9C1A" w:rsidR="00403443" w:rsidRPr="00403443" w:rsidRDefault="00403443" w:rsidP="00403443">
      <w:r w:rsidRPr="00403443">
        <w:t xml:space="preserve">Any information (IHPs/Asthma Plans/Severe Allergy Plans </w:t>
      </w:r>
      <w:r w:rsidR="00046F9D" w:rsidRPr="00403443">
        <w:t>etc.</w:t>
      </w:r>
      <w:r w:rsidRPr="00403443">
        <w:t xml:space="preserve">) about any of our </w:t>
      </w:r>
      <w:r w:rsidR="00134D6C">
        <w:t>students</w:t>
      </w:r>
      <w:r w:rsidRPr="00403443">
        <w:t xml:space="preserve"> who require additional support for health and wellbeing is stored on the school’s secure management system and updated regularly (as condition or medicines change) as well as annually. Any information is dated in order to ensure that current details are followed.</w:t>
      </w:r>
    </w:p>
    <w:p w14:paraId="2AEB2836" w14:textId="29EAE0FC" w:rsidR="00403443" w:rsidRPr="00403443" w:rsidRDefault="00403443" w:rsidP="00403443">
      <w:r w:rsidRPr="00403443">
        <w:t xml:space="preserve">Photo boards of students with medical conditions will be displayed in the </w:t>
      </w:r>
      <w:r w:rsidR="001B1891" w:rsidRPr="00560F78">
        <w:t xml:space="preserve">Medical </w:t>
      </w:r>
      <w:r w:rsidRPr="00560F78">
        <w:t xml:space="preserve">Room </w:t>
      </w:r>
      <w:r w:rsidRPr="00403443">
        <w:t>for easy identification of emergency needs.</w:t>
      </w:r>
    </w:p>
    <w:p w14:paraId="1A726083" w14:textId="6EFF700B" w:rsidR="00403443" w:rsidRPr="00403443" w:rsidRDefault="00403443" w:rsidP="00403443">
      <w:r w:rsidRPr="00403443">
        <w:t>All IHPs and plans are stored near to the medication required in order that the doses given are recorded immediately the medication is given.</w:t>
      </w:r>
    </w:p>
    <w:p w14:paraId="30ED313F" w14:textId="77777777" w:rsidR="00403443" w:rsidRPr="00403443" w:rsidRDefault="00403443" w:rsidP="00403443">
      <w:r w:rsidRPr="00403443">
        <w:t>All such documentation is stored with good data protection practice in mind.</w:t>
      </w:r>
    </w:p>
    <w:p w14:paraId="16870572" w14:textId="77777777" w:rsidR="00403443" w:rsidRDefault="00403443" w:rsidP="00EF179C">
      <w:pPr>
        <w:pStyle w:val="Heading2"/>
      </w:pPr>
      <w:r w:rsidRPr="00403443">
        <w:t>Training</w:t>
      </w:r>
    </w:p>
    <w:p w14:paraId="2D317A60" w14:textId="60600796" w:rsidR="00E7386D" w:rsidRDefault="00E7386D" w:rsidP="00E7386D">
      <w:r w:rsidRPr="00014230">
        <w:t xml:space="preserve">Staff who are responsible for </w:t>
      </w:r>
      <w:r>
        <w:t>supporting student</w:t>
      </w:r>
      <w:r w:rsidR="005571C9">
        <w:t>s</w:t>
      </w:r>
      <w:r>
        <w:t xml:space="preserve"> with medical needs will receive suitable and sufficient training to do so. </w:t>
      </w:r>
    </w:p>
    <w:p w14:paraId="5E306FB1" w14:textId="6540FEF0" w:rsidR="00E7386D" w:rsidRDefault="00E7386D" w:rsidP="00E7386D">
      <w:r>
        <w:t xml:space="preserve">The training will be identified during the development or review of IHPs. Staff who provide support to </w:t>
      </w:r>
      <w:r w:rsidR="00BE6287">
        <w:t>students</w:t>
      </w:r>
      <w:r>
        <w:t xml:space="preserve"> with medical conditions will be included in meetings where this is discussed. </w:t>
      </w:r>
    </w:p>
    <w:p w14:paraId="0339C9B2" w14:textId="0D93D236" w:rsidR="00E7386D" w:rsidRDefault="00E7386D" w:rsidP="00E7386D">
      <w:r>
        <w:t xml:space="preserve">The relevant healthcare professionals will lead on identifying the type and level of training required and will agree this with </w:t>
      </w:r>
      <w:r w:rsidRPr="003F233E">
        <w:t xml:space="preserve">the </w:t>
      </w:r>
      <w:r w:rsidR="004A68F6" w:rsidRPr="003F233E">
        <w:t>H</w:t>
      </w:r>
      <w:r w:rsidRPr="003F233E">
        <w:t>eadteacher</w:t>
      </w:r>
      <w:r w:rsidR="004A68F6" w:rsidRPr="003F233E">
        <w:t>.</w:t>
      </w:r>
      <w:r w:rsidRPr="003F233E">
        <w:t xml:space="preserve"> </w:t>
      </w:r>
      <w:r>
        <w:t xml:space="preserve">Training will be kept up to date. </w:t>
      </w:r>
    </w:p>
    <w:p w14:paraId="5AFB76D2" w14:textId="77777777" w:rsidR="00E7386D" w:rsidRDefault="00E7386D" w:rsidP="00E7386D">
      <w:r>
        <w:t>Training will:</w:t>
      </w:r>
    </w:p>
    <w:p w14:paraId="7C0A493A" w14:textId="7B79055E" w:rsidR="00E7386D" w:rsidRPr="00107CEA" w:rsidRDefault="003F233E" w:rsidP="00107CEA">
      <w:pPr>
        <w:pStyle w:val="Bulletlist"/>
      </w:pPr>
      <w:r>
        <w:t>b</w:t>
      </w:r>
      <w:r w:rsidR="00E7386D" w:rsidRPr="00107CEA">
        <w:t xml:space="preserve">e sufficient to ensure that staff are competent and have confidence in their ability to support the </w:t>
      </w:r>
      <w:proofErr w:type="gramStart"/>
      <w:r w:rsidR="00BE6287" w:rsidRPr="00107CEA">
        <w:t>students</w:t>
      </w:r>
      <w:proofErr w:type="gramEnd"/>
    </w:p>
    <w:p w14:paraId="31A83F57" w14:textId="3C5A7796" w:rsidR="00E7386D" w:rsidRPr="00107CEA" w:rsidRDefault="003F233E" w:rsidP="00107CEA">
      <w:pPr>
        <w:pStyle w:val="Bulletlist"/>
      </w:pPr>
      <w:r>
        <w:t>f</w:t>
      </w:r>
      <w:r w:rsidR="00E7386D" w:rsidRPr="00107CEA">
        <w:t xml:space="preserve">ulfil the requirements in the </w:t>
      </w:r>
      <w:proofErr w:type="gramStart"/>
      <w:r w:rsidR="00E7386D" w:rsidRPr="00107CEA">
        <w:t>IHPs</w:t>
      </w:r>
      <w:proofErr w:type="gramEnd"/>
    </w:p>
    <w:p w14:paraId="1E92BD75" w14:textId="294CB871" w:rsidR="00E7386D" w:rsidRPr="00107CEA" w:rsidRDefault="003F233E" w:rsidP="00107CEA">
      <w:pPr>
        <w:pStyle w:val="Bulletlist"/>
      </w:pPr>
      <w:r>
        <w:t>h</w:t>
      </w:r>
      <w:r w:rsidR="00E7386D" w:rsidRPr="00107CEA">
        <w:t xml:space="preserve">elp staff to have an understanding of the specific medical conditions they are being asked to deal with, their implications and preventative </w:t>
      </w:r>
      <w:proofErr w:type="gramStart"/>
      <w:r w:rsidR="00E7386D" w:rsidRPr="00107CEA">
        <w:t>measures</w:t>
      </w:r>
      <w:proofErr w:type="gramEnd"/>
      <w:r w:rsidR="00E7386D" w:rsidRPr="00107CEA">
        <w:t xml:space="preserve"> </w:t>
      </w:r>
    </w:p>
    <w:p w14:paraId="7E7AE49A" w14:textId="77777777" w:rsidR="00E7386D" w:rsidRDefault="00E7386D" w:rsidP="00E7386D">
      <w:pPr>
        <w:shd w:val="clear" w:color="auto" w:fill="FFFFFF"/>
        <w:spacing w:before="161" w:after="161"/>
        <w:rPr>
          <w:rFonts w:cs="Arial"/>
          <w:szCs w:val="20"/>
        </w:rPr>
      </w:pPr>
      <w:r>
        <w:rPr>
          <w:rFonts w:cs="Arial"/>
          <w:szCs w:val="20"/>
        </w:rPr>
        <w:t xml:space="preserve">Healthcare professionals will provide confirmation of the proficiency of staff in a medical procedure, or in providing medication. </w:t>
      </w:r>
    </w:p>
    <w:p w14:paraId="4D770188" w14:textId="354B97E3" w:rsidR="00403443" w:rsidRPr="00107CEA" w:rsidRDefault="00E7386D" w:rsidP="00107CEA">
      <w:pPr>
        <w:shd w:val="clear" w:color="auto" w:fill="FFFFFF"/>
        <w:spacing w:before="161" w:after="161"/>
        <w:rPr>
          <w:rFonts w:cs="Arial"/>
          <w:szCs w:val="20"/>
        </w:rPr>
      </w:pPr>
      <w:r>
        <w:rPr>
          <w:rFonts w:cs="Arial"/>
          <w:szCs w:val="20"/>
        </w:rPr>
        <w:t xml:space="preserve">All staff will receive training so that they are aware of this policy and understand their role in implementing it, for example, with preventative and emergency measures so they can recognise and act quickly when a problem occurs. This will be provided for new staff during their induction. </w:t>
      </w:r>
    </w:p>
    <w:p w14:paraId="6982AE1F" w14:textId="77777777" w:rsidR="00403443" w:rsidRPr="00403443" w:rsidRDefault="00403443" w:rsidP="00EF179C">
      <w:pPr>
        <w:pStyle w:val="Heading2"/>
      </w:pPr>
      <w:r w:rsidRPr="00403443">
        <w:t>Insurance</w:t>
      </w:r>
    </w:p>
    <w:p w14:paraId="555ED4CB" w14:textId="300EBA21" w:rsidR="00403443" w:rsidRPr="00403443" w:rsidRDefault="0028181F" w:rsidP="00403443">
      <w:r w:rsidRPr="00107CEA">
        <w:t>We</w:t>
      </w:r>
      <w:r>
        <w:rPr>
          <w:color w:val="009155" w:themeColor="accent5"/>
        </w:rPr>
        <w:t xml:space="preserve"> </w:t>
      </w:r>
      <w:r w:rsidR="00403443" w:rsidRPr="00403443">
        <w:t xml:space="preserve">will ensure that there is adequate insurance in place which appropriately reflects the level of risk at the school. </w:t>
      </w:r>
      <w:r w:rsidR="004D09CC">
        <w:t>Anthem</w:t>
      </w:r>
      <w:r w:rsidR="00403443" w:rsidRPr="00403443">
        <w:t xml:space="preserve"> maintains records of the RPAs for the school. This can be checked with the</w:t>
      </w:r>
      <w:r w:rsidR="00782C35">
        <w:t xml:space="preserve"> Head of Compliance.</w:t>
      </w:r>
      <w:r w:rsidR="00512A79" w:rsidRPr="00512A79">
        <w:rPr>
          <w:color w:val="554B50"/>
          <w:lang w:eastAsia="en-GB"/>
        </w:rPr>
        <w:t xml:space="preserve"> </w:t>
      </w:r>
    </w:p>
    <w:p w14:paraId="01111227" w14:textId="40075596" w:rsidR="00830F05" w:rsidRPr="00107CEA" w:rsidRDefault="00403443" w:rsidP="00107CEA">
      <w:r w:rsidRPr="00403443">
        <w:t xml:space="preserve">All staff who are required to administer medicines or to provide support to </w:t>
      </w:r>
      <w:r w:rsidR="00134D6C">
        <w:t>students</w:t>
      </w:r>
      <w:r w:rsidRPr="00403443">
        <w:t xml:space="preserve"> with medical conditions are covered by the school's liability insurance. A copy of the relevant insurance policy is available to all staff on request.</w:t>
      </w:r>
    </w:p>
    <w:p w14:paraId="1442394E" w14:textId="74C9E989" w:rsidR="0048567B" w:rsidRPr="00C378EC" w:rsidRDefault="0048567B" w:rsidP="0048567B">
      <w:pPr>
        <w:pStyle w:val="Heading1"/>
        <w:rPr>
          <w:sz w:val="28"/>
          <w:szCs w:val="28"/>
        </w:rPr>
      </w:pPr>
      <w:r w:rsidRPr="00C378EC">
        <w:rPr>
          <w:sz w:val="28"/>
          <w:szCs w:val="28"/>
        </w:rPr>
        <w:lastRenderedPageBreak/>
        <w:t>Managing medicines</w:t>
      </w:r>
    </w:p>
    <w:p w14:paraId="4B9D2433" w14:textId="77777777" w:rsidR="0048567B" w:rsidRDefault="0048567B" w:rsidP="0048567B">
      <w:pPr>
        <w:shd w:val="clear" w:color="auto" w:fill="FFFFFF"/>
        <w:spacing w:before="161" w:after="161"/>
        <w:rPr>
          <w:rFonts w:cs="Arial"/>
          <w:szCs w:val="20"/>
        </w:rPr>
      </w:pPr>
      <w:r>
        <w:rPr>
          <w:rFonts w:cs="Arial"/>
          <w:szCs w:val="20"/>
        </w:rPr>
        <w:t xml:space="preserve">Prescription </w:t>
      </w:r>
      <w:r w:rsidRPr="00572772">
        <w:rPr>
          <w:rFonts w:cs="Arial"/>
          <w:szCs w:val="20"/>
        </w:rPr>
        <w:t>and non-prescription</w:t>
      </w:r>
      <w:r w:rsidRPr="00D32170">
        <w:rPr>
          <w:rFonts w:cs="Arial"/>
          <w:szCs w:val="20"/>
        </w:rPr>
        <w:t xml:space="preserve"> </w:t>
      </w:r>
      <w:r>
        <w:rPr>
          <w:rFonts w:cs="Arial"/>
          <w:szCs w:val="20"/>
        </w:rPr>
        <w:t>medicines will only be administered at school:</w:t>
      </w:r>
    </w:p>
    <w:p w14:paraId="6682A193" w14:textId="44E205F6" w:rsidR="0048567B" w:rsidRPr="00107CEA" w:rsidRDefault="0048567B" w:rsidP="00107CEA">
      <w:pPr>
        <w:pStyle w:val="Bulletlist"/>
      </w:pPr>
      <w:r w:rsidRPr="00107CEA">
        <w:t xml:space="preserve">When it would be detrimental to the </w:t>
      </w:r>
      <w:r w:rsidR="00A1797A" w:rsidRPr="00107CEA">
        <w:t>student</w:t>
      </w:r>
      <w:r w:rsidRPr="00107CEA">
        <w:t>’s health or school attendance not to do so</w:t>
      </w:r>
      <w:r w:rsidRPr="00107CEA">
        <w:rPr>
          <w:b/>
        </w:rPr>
        <w:t xml:space="preserve"> and</w:t>
      </w:r>
      <w:r w:rsidRPr="00107CEA">
        <w:t xml:space="preserve"> </w:t>
      </w:r>
    </w:p>
    <w:p w14:paraId="3C7D7791" w14:textId="489CAFAC" w:rsidR="0048567B" w:rsidRPr="00107CEA" w:rsidRDefault="0048567B" w:rsidP="00107CEA">
      <w:pPr>
        <w:pStyle w:val="Bulletlist"/>
      </w:pPr>
      <w:r w:rsidRPr="00107CEA">
        <w:t>Where we have parents</w:t>
      </w:r>
      <w:r w:rsidR="00131676" w:rsidRPr="00107CEA">
        <w:t>/carers</w:t>
      </w:r>
      <w:r w:rsidRPr="00107CEA">
        <w:t xml:space="preserve">’ written consent </w:t>
      </w:r>
      <w:r w:rsidR="0022554E" w:rsidRPr="00107CEA">
        <w:t xml:space="preserve">for students under 16 </w:t>
      </w:r>
    </w:p>
    <w:p w14:paraId="3460D67C" w14:textId="4971F121" w:rsidR="0048567B" w:rsidRDefault="0048567B" w:rsidP="0048567B">
      <w:pPr>
        <w:shd w:val="clear" w:color="auto" w:fill="FFFFFF"/>
        <w:spacing w:before="161" w:after="161"/>
        <w:rPr>
          <w:rFonts w:cs="Arial"/>
          <w:b/>
          <w:szCs w:val="20"/>
        </w:rPr>
      </w:pPr>
      <w:r w:rsidRPr="00C86C9D">
        <w:rPr>
          <w:rFonts w:cs="Arial"/>
          <w:b/>
          <w:szCs w:val="20"/>
        </w:rPr>
        <w:t>The only exception to this is where the medicine has been prescribed to the</w:t>
      </w:r>
      <w:r w:rsidR="007531DC">
        <w:rPr>
          <w:rFonts w:cs="Arial"/>
          <w:b/>
          <w:szCs w:val="20"/>
        </w:rPr>
        <w:t xml:space="preserve"> student</w:t>
      </w:r>
      <w:r w:rsidRPr="00C86C9D">
        <w:rPr>
          <w:rFonts w:cs="Arial"/>
          <w:b/>
          <w:szCs w:val="20"/>
        </w:rPr>
        <w:t xml:space="preserve"> without the knowledge of the parents</w:t>
      </w:r>
      <w:r w:rsidR="007531DC">
        <w:rPr>
          <w:rFonts w:cs="Arial"/>
          <w:b/>
          <w:szCs w:val="20"/>
        </w:rPr>
        <w:t>/carers</w:t>
      </w:r>
      <w:r w:rsidRPr="00C86C9D">
        <w:rPr>
          <w:rFonts w:cs="Arial"/>
          <w:b/>
          <w:szCs w:val="20"/>
        </w:rPr>
        <w:t xml:space="preserve">. </w:t>
      </w:r>
    </w:p>
    <w:p w14:paraId="1B040D96" w14:textId="51D500A0" w:rsidR="00BE5BDE" w:rsidRDefault="00BE5BDE" w:rsidP="0048567B">
      <w:pPr>
        <w:shd w:val="clear" w:color="auto" w:fill="FFFFFF"/>
        <w:spacing w:before="161" w:after="161"/>
      </w:pPr>
      <w:r w:rsidRPr="00403443">
        <w:t>Parents</w:t>
      </w:r>
      <w:r>
        <w:t>/Carers</w:t>
      </w:r>
      <w:r w:rsidRPr="00403443">
        <w:t xml:space="preserve"> will be asked to sign Appendix 4 to confirm their agreement to staff administering such medication and to confirm that the </w:t>
      </w:r>
      <w:r>
        <w:t>student</w:t>
      </w:r>
      <w:r w:rsidRPr="00403443">
        <w:t xml:space="preserve"> has not suffered an adverse reaction to the medication in the past</w:t>
      </w:r>
      <w:r w:rsidR="00D34839">
        <w:t>.</w:t>
      </w:r>
    </w:p>
    <w:p w14:paraId="2A44723A" w14:textId="1B3DFD5E" w:rsidR="00785B84" w:rsidRPr="00403443" w:rsidRDefault="00D34839" w:rsidP="00785B84">
      <w:r w:rsidRPr="00403443">
        <w:t>Where school staff administer medicines in accordance with a medical plan or written agreement with parents</w:t>
      </w:r>
      <w:r>
        <w:t>/carers</w:t>
      </w:r>
      <w:r w:rsidR="00910A71">
        <w:t>, i</w:t>
      </w:r>
      <w:r w:rsidR="00785B84" w:rsidRPr="00403443">
        <w:t>n order to avoid any errors, the name and the dose will be checked by another member of staff and the record of the dose countersigned by them.</w:t>
      </w:r>
      <w:r w:rsidR="00910A71">
        <w:t xml:space="preserve"> The school will keep a record of all medicines administered.</w:t>
      </w:r>
    </w:p>
    <w:p w14:paraId="3FAE2207" w14:textId="77777777" w:rsidR="003E06E2" w:rsidRPr="00403443" w:rsidRDefault="003E06E2" w:rsidP="003E06E2">
      <w:r w:rsidRPr="00403443">
        <w:t xml:space="preserve">If staff are in any doubt over the procedure, including where a </w:t>
      </w:r>
      <w:r>
        <w:t>student</w:t>
      </w:r>
      <w:r w:rsidRPr="00403443">
        <w:t xml:space="preserve"> might be sick after taking medication, to be followed, the parents</w:t>
      </w:r>
      <w:r>
        <w:t>/carers</w:t>
      </w:r>
      <w:r w:rsidRPr="00403443">
        <w:t xml:space="preserve"> will be contacted before action is taken. </w:t>
      </w:r>
    </w:p>
    <w:p w14:paraId="7CE6C162" w14:textId="1829EBA3" w:rsidR="00D34839" w:rsidRPr="00107CEA" w:rsidRDefault="00910A71" w:rsidP="00107CEA">
      <w:r>
        <w:t>The school will not force a student to take their medicine. If the student refuses their medication, staff will record this and report to</w:t>
      </w:r>
      <w:r w:rsidRPr="00403443">
        <w:t xml:space="preserve"> parents</w:t>
      </w:r>
      <w:r>
        <w:t>/carers</w:t>
      </w:r>
      <w:r w:rsidRPr="00403443">
        <w:t xml:space="preserve"> as soon as possible.</w:t>
      </w:r>
      <w:r w:rsidRPr="00910A71">
        <w:t xml:space="preserve"> </w:t>
      </w:r>
    </w:p>
    <w:p w14:paraId="0211209A" w14:textId="5D32BB96" w:rsidR="0048567B" w:rsidRPr="00587D61" w:rsidRDefault="00B340EA" w:rsidP="0048567B">
      <w:pPr>
        <w:shd w:val="clear" w:color="auto" w:fill="FFFFFF"/>
        <w:spacing w:before="161" w:after="161"/>
        <w:rPr>
          <w:rFonts w:cs="Arial"/>
          <w:szCs w:val="20"/>
        </w:rPr>
      </w:pPr>
      <w:r>
        <w:rPr>
          <w:rFonts w:cs="Arial"/>
          <w:szCs w:val="20"/>
        </w:rPr>
        <w:t>Students</w:t>
      </w:r>
      <w:r w:rsidR="0048567B" w:rsidRPr="00587D61">
        <w:rPr>
          <w:rFonts w:cs="Arial"/>
          <w:szCs w:val="20"/>
        </w:rPr>
        <w:t xml:space="preserve"> under 16 will not be given medicine containing aspirin unless prescribed by a doctor. </w:t>
      </w:r>
    </w:p>
    <w:p w14:paraId="661C6758" w14:textId="799823AB" w:rsidR="0048567B" w:rsidRDefault="0048567B" w:rsidP="0048567B">
      <w:pPr>
        <w:shd w:val="clear" w:color="auto" w:fill="FFFFFF"/>
        <w:spacing w:before="161" w:after="161"/>
        <w:rPr>
          <w:rFonts w:cs="Arial"/>
          <w:szCs w:val="20"/>
        </w:rPr>
      </w:pPr>
      <w:r>
        <w:rPr>
          <w:rFonts w:cs="Arial"/>
          <w:szCs w:val="20"/>
        </w:rPr>
        <w:t xml:space="preserve">Anyone giving a </w:t>
      </w:r>
      <w:r w:rsidR="00B340EA">
        <w:rPr>
          <w:rFonts w:cs="Arial"/>
          <w:szCs w:val="20"/>
        </w:rPr>
        <w:t>student</w:t>
      </w:r>
      <w:r>
        <w:rPr>
          <w:rFonts w:cs="Arial"/>
          <w:szCs w:val="20"/>
        </w:rPr>
        <w:t xml:space="preserve"> any medication (for example, for pain relief) will first check maximum dosages and when the previous dosage was taken. Parents</w:t>
      </w:r>
      <w:r w:rsidR="004D0D4D">
        <w:rPr>
          <w:rFonts w:cs="Arial"/>
          <w:szCs w:val="20"/>
        </w:rPr>
        <w:t>/carers</w:t>
      </w:r>
      <w:r>
        <w:rPr>
          <w:rFonts w:cs="Arial"/>
          <w:szCs w:val="20"/>
        </w:rPr>
        <w:t xml:space="preserve"> will always be informed</w:t>
      </w:r>
      <w:r w:rsidR="00910A71">
        <w:rPr>
          <w:rFonts w:cs="Arial"/>
          <w:szCs w:val="20"/>
        </w:rPr>
        <w:t xml:space="preserve"> </w:t>
      </w:r>
      <w:r w:rsidR="00910A71">
        <w:t>if their child has received medicine or been unwell at school.</w:t>
      </w:r>
    </w:p>
    <w:p w14:paraId="6AB58C09" w14:textId="51F79D16" w:rsidR="0048567B" w:rsidRPr="00107CEA" w:rsidRDefault="0048567B" w:rsidP="0048567B">
      <w:pPr>
        <w:shd w:val="clear" w:color="auto" w:fill="FFFFFF"/>
        <w:spacing w:before="161" w:after="161"/>
        <w:rPr>
          <w:rFonts w:cs="Arial"/>
          <w:szCs w:val="22"/>
        </w:rPr>
      </w:pPr>
      <w:r w:rsidRPr="00107CEA">
        <w:rPr>
          <w:rFonts w:cs="Arial"/>
          <w:szCs w:val="22"/>
        </w:rPr>
        <w:t>The school will only accept medicines that are:</w:t>
      </w:r>
    </w:p>
    <w:p w14:paraId="51CA29C8" w14:textId="7B7DAFA5" w:rsidR="0048567B" w:rsidRPr="00107CEA" w:rsidRDefault="00210C2A" w:rsidP="00107CEA">
      <w:pPr>
        <w:pStyle w:val="Bulletlist"/>
      </w:pPr>
      <w:r>
        <w:t>i</w:t>
      </w:r>
      <w:r w:rsidR="0048567B" w:rsidRPr="00107CEA">
        <w:t>n-date</w:t>
      </w:r>
    </w:p>
    <w:p w14:paraId="53B1C8CE" w14:textId="5FDD31DD" w:rsidR="0048567B" w:rsidRPr="00107CEA" w:rsidRDefault="00210C2A" w:rsidP="00107CEA">
      <w:pPr>
        <w:pStyle w:val="Bulletlist"/>
      </w:pPr>
      <w:r>
        <w:t>l</w:t>
      </w:r>
      <w:r w:rsidR="0048567B" w:rsidRPr="00107CEA">
        <w:t>abelled</w:t>
      </w:r>
    </w:p>
    <w:p w14:paraId="667156EF" w14:textId="6F5603D2" w:rsidR="0048567B" w:rsidRPr="00107CEA" w:rsidRDefault="00210C2A" w:rsidP="00107CEA">
      <w:pPr>
        <w:pStyle w:val="Bulletlist"/>
      </w:pPr>
      <w:r>
        <w:t>p</w:t>
      </w:r>
      <w:r w:rsidR="0048567B" w:rsidRPr="00107CEA">
        <w:t xml:space="preserve">rovided in the original container, as dispensed by the pharmacist, and include instructions for administration, dosage and </w:t>
      </w:r>
      <w:proofErr w:type="gramStart"/>
      <w:r w:rsidR="0048567B" w:rsidRPr="00107CEA">
        <w:t>storage</w:t>
      </w:r>
      <w:proofErr w:type="gramEnd"/>
    </w:p>
    <w:p w14:paraId="2520EF55" w14:textId="77777777" w:rsidR="0048567B" w:rsidRPr="00C2110F" w:rsidRDefault="0048567B" w:rsidP="0048567B">
      <w:pPr>
        <w:shd w:val="clear" w:color="auto" w:fill="FFFFFF"/>
        <w:spacing w:before="161" w:after="161"/>
        <w:rPr>
          <w:rFonts w:cs="Arial"/>
          <w:szCs w:val="20"/>
        </w:rPr>
      </w:pPr>
      <w:r>
        <w:rPr>
          <w:rFonts w:cs="Arial"/>
          <w:szCs w:val="20"/>
        </w:rPr>
        <w:t xml:space="preserve">The school will accept insulin that is inside an insulin pen or pump rather than its original container, but it must be in date. </w:t>
      </w:r>
    </w:p>
    <w:p w14:paraId="37BD75CD" w14:textId="2D07CCA4" w:rsidR="00210C2A" w:rsidRPr="00107CEA" w:rsidRDefault="0048567B" w:rsidP="00AA0AD5">
      <w:pPr>
        <w:pStyle w:val="NormalWeb"/>
        <w:shd w:val="clear" w:color="auto" w:fill="FFFFFF"/>
        <w:spacing w:after="0" w:afterAutospacing="0"/>
        <w:rPr>
          <w:rFonts w:ascii="Arial" w:hAnsi="Arial" w:cs="Arial"/>
          <w:color w:val="242424"/>
        </w:rPr>
      </w:pPr>
      <w:r w:rsidRPr="00107CEA">
        <w:rPr>
          <w:rFonts w:ascii="Arial" w:hAnsi="Arial" w:cs="Arial"/>
          <w:szCs w:val="20"/>
        </w:rPr>
        <w:t>All medicines will be stored safely</w:t>
      </w:r>
      <w:r w:rsidR="002D05A2" w:rsidRPr="00107CEA">
        <w:rPr>
          <w:rFonts w:ascii="Arial" w:hAnsi="Arial" w:cs="Arial"/>
        </w:rPr>
        <w:t xml:space="preserve"> with individual product instructions.</w:t>
      </w:r>
      <w:r w:rsidR="002D05A2" w:rsidRPr="00107CEA">
        <w:rPr>
          <w:rFonts w:ascii="Arial" w:hAnsi="Arial" w:cs="Arial"/>
          <w:szCs w:val="20"/>
        </w:rPr>
        <w:t xml:space="preserve"> </w:t>
      </w:r>
      <w:r w:rsidR="00066778" w:rsidRPr="00107CEA">
        <w:rPr>
          <w:rFonts w:ascii="Arial" w:hAnsi="Arial" w:cs="Arial"/>
        </w:rPr>
        <w:t>Where such medicines need refrigeration</w:t>
      </w:r>
      <w:r w:rsidR="00AA0AD5" w:rsidRPr="00107CEA">
        <w:rPr>
          <w:rFonts w:ascii="Arial" w:hAnsi="Arial" w:cs="Arial"/>
          <w:color w:val="242424"/>
        </w:rPr>
        <w:t xml:space="preserve">, </w:t>
      </w:r>
      <w:r w:rsidR="008354D8" w:rsidRPr="00107CEA">
        <w:rPr>
          <w:rFonts w:ascii="Arial" w:hAnsi="Arial" w:cs="Arial"/>
          <w:color w:val="242424"/>
        </w:rPr>
        <w:t>t</w:t>
      </w:r>
      <w:r w:rsidR="00AA0AD5" w:rsidRPr="00107CEA">
        <w:rPr>
          <w:rFonts w:ascii="Arial" w:hAnsi="Arial" w:cs="Arial"/>
          <w:color w:val="242424"/>
        </w:rPr>
        <w:t>he refrigerator should:</w:t>
      </w:r>
    </w:p>
    <w:p w14:paraId="5021A210" w14:textId="260B4145" w:rsidR="00AA0AD5" w:rsidRPr="00107CEA" w:rsidRDefault="00210C2A" w:rsidP="00AA0AD5">
      <w:pPr>
        <w:numPr>
          <w:ilvl w:val="0"/>
          <w:numId w:val="30"/>
        </w:numPr>
        <w:shd w:val="clear" w:color="auto" w:fill="FFFFFF"/>
        <w:spacing w:after="0" w:line="240" w:lineRule="auto"/>
        <w:rPr>
          <w:rFonts w:eastAsia="Times New Roman" w:cs="Arial"/>
          <w:color w:val="242424"/>
          <w:lang w:eastAsia="en-GB"/>
        </w:rPr>
      </w:pPr>
      <w:r>
        <w:rPr>
          <w:rFonts w:eastAsia="Times New Roman" w:cs="Arial"/>
          <w:color w:val="242424"/>
          <w:lang w:eastAsia="en-GB"/>
        </w:rPr>
        <w:t>h</w:t>
      </w:r>
      <w:r w:rsidR="00AA0AD5" w:rsidRPr="00107CEA">
        <w:rPr>
          <w:rFonts w:eastAsia="Times New Roman" w:cs="Arial"/>
          <w:color w:val="242424"/>
          <w:lang w:eastAsia="en-GB"/>
        </w:rPr>
        <w:t xml:space="preserve">ave an uninterrupted power </w:t>
      </w:r>
      <w:proofErr w:type="gramStart"/>
      <w:r w:rsidR="00AA0AD5" w:rsidRPr="00107CEA">
        <w:rPr>
          <w:rFonts w:eastAsia="Times New Roman" w:cs="Arial"/>
          <w:color w:val="242424"/>
          <w:lang w:eastAsia="en-GB"/>
        </w:rPr>
        <w:t>supply</w:t>
      </w:r>
      <w:proofErr w:type="gramEnd"/>
    </w:p>
    <w:p w14:paraId="355318E7" w14:textId="0D67534C" w:rsidR="00AA0AD5" w:rsidRPr="00107CEA" w:rsidRDefault="00210C2A" w:rsidP="00AA0AD5">
      <w:pPr>
        <w:numPr>
          <w:ilvl w:val="0"/>
          <w:numId w:val="30"/>
        </w:numPr>
        <w:shd w:val="clear" w:color="auto" w:fill="FFFFFF"/>
        <w:spacing w:after="0" w:line="240" w:lineRule="auto"/>
        <w:rPr>
          <w:rFonts w:eastAsia="Times New Roman" w:cs="Arial"/>
          <w:color w:val="242424"/>
          <w:lang w:eastAsia="en-GB"/>
        </w:rPr>
      </w:pPr>
      <w:r>
        <w:rPr>
          <w:rFonts w:eastAsia="Times New Roman" w:cs="Arial"/>
          <w:color w:val="242424"/>
          <w:lang w:eastAsia="en-GB"/>
        </w:rPr>
        <w:t>b</w:t>
      </w:r>
      <w:r w:rsidR="00AA0AD5" w:rsidRPr="00107CEA">
        <w:rPr>
          <w:rFonts w:eastAsia="Times New Roman" w:cs="Arial"/>
          <w:color w:val="242424"/>
          <w:lang w:eastAsia="en-GB"/>
        </w:rPr>
        <w:t xml:space="preserve">e in a safe and secure </w:t>
      </w:r>
      <w:proofErr w:type="gramStart"/>
      <w:r w:rsidR="00AA0AD5" w:rsidRPr="00107CEA">
        <w:rPr>
          <w:rFonts w:eastAsia="Times New Roman" w:cs="Arial"/>
          <w:color w:val="242424"/>
          <w:lang w:eastAsia="en-GB"/>
        </w:rPr>
        <w:t>location</w:t>
      </w:r>
      <w:proofErr w:type="gramEnd"/>
    </w:p>
    <w:p w14:paraId="4FEF2EA2" w14:textId="42A17827" w:rsidR="00AA0AD5" w:rsidRPr="00107CEA" w:rsidRDefault="00210C2A" w:rsidP="00AA0AD5">
      <w:pPr>
        <w:numPr>
          <w:ilvl w:val="0"/>
          <w:numId w:val="30"/>
        </w:numPr>
        <w:shd w:val="clear" w:color="auto" w:fill="FFFFFF"/>
        <w:spacing w:after="0" w:line="240" w:lineRule="auto"/>
        <w:rPr>
          <w:rFonts w:eastAsia="Times New Roman" w:cs="Arial"/>
          <w:color w:val="242424"/>
          <w:lang w:eastAsia="en-GB"/>
        </w:rPr>
      </w:pPr>
      <w:r>
        <w:rPr>
          <w:rFonts w:eastAsia="Times New Roman" w:cs="Arial"/>
          <w:color w:val="242424"/>
          <w:lang w:eastAsia="en-GB"/>
        </w:rPr>
        <w:t>i</w:t>
      </w:r>
      <w:r w:rsidR="00AA0AD5" w:rsidRPr="00107CEA">
        <w:rPr>
          <w:rFonts w:eastAsia="Times New Roman" w:cs="Arial"/>
          <w:color w:val="242424"/>
          <w:lang w:eastAsia="en-GB"/>
        </w:rPr>
        <w:t xml:space="preserve">f possible, be in the same location as non-refrigerated </w:t>
      </w:r>
      <w:proofErr w:type="gramStart"/>
      <w:r w:rsidR="00AA0AD5" w:rsidRPr="00107CEA">
        <w:rPr>
          <w:rFonts w:eastAsia="Times New Roman" w:cs="Arial"/>
          <w:color w:val="242424"/>
          <w:lang w:eastAsia="en-GB"/>
        </w:rPr>
        <w:t>medicines</w:t>
      </w:r>
      <w:proofErr w:type="gramEnd"/>
    </w:p>
    <w:p w14:paraId="4FADFF85" w14:textId="77777777" w:rsidR="00AA0AD5" w:rsidRPr="00107CEA" w:rsidRDefault="00AA0AD5" w:rsidP="00066778">
      <w:pPr>
        <w:rPr>
          <w:rFonts w:cs="Arial"/>
        </w:rPr>
      </w:pPr>
    </w:p>
    <w:p w14:paraId="3D1699A7" w14:textId="7F4CA109" w:rsidR="00066778" w:rsidRDefault="00066778" w:rsidP="00107CEA">
      <w:pPr>
        <w:rPr>
          <w:rFonts w:cs="Arial"/>
          <w:szCs w:val="20"/>
        </w:rPr>
      </w:pPr>
      <w:r w:rsidRPr="00403443">
        <w:t xml:space="preserve"> </w:t>
      </w:r>
      <w:r w:rsidR="00BF3DCA">
        <w:rPr>
          <w:rFonts w:cs="Arial"/>
          <w:color w:val="242424"/>
          <w:shd w:val="clear" w:color="auto" w:fill="FFFFFF"/>
        </w:rPr>
        <w:t>M</w:t>
      </w:r>
      <w:r w:rsidR="00AA0AD5">
        <w:rPr>
          <w:rFonts w:cs="Arial"/>
          <w:color w:val="242424"/>
          <w:shd w:val="clear" w:color="auto" w:fill="FFFFFF"/>
        </w:rPr>
        <w:t>edicines</w:t>
      </w:r>
      <w:r w:rsidR="00BF3DCA">
        <w:rPr>
          <w:rFonts w:cs="Arial"/>
          <w:color w:val="242424"/>
          <w:shd w:val="clear" w:color="auto" w:fill="FFFFFF"/>
        </w:rPr>
        <w:t xml:space="preserve"> wi</w:t>
      </w:r>
      <w:r w:rsidR="003F233E">
        <w:rPr>
          <w:rFonts w:cs="Arial"/>
          <w:color w:val="242424"/>
          <w:shd w:val="clear" w:color="auto" w:fill="FFFFFF"/>
        </w:rPr>
        <w:t>l</w:t>
      </w:r>
      <w:r w:rsidR="00BF3DCA">
        <w:rPr>
          <w:rFonts w:cs="Arial"/>
          <w:color w:val="242424"/>
          <w:shd w:val="clear" w:color="auto" w:fill="FFFFFF"/>
        </w:rPr>
        <w:t>l never be stored</w:t>
      </w:r>
      <w:r w:rsidR="00AA0AD5">
        <w:rPr>
          <w:rFonts w:cs="Arial"/>
          <w:color w:val="242424"/>
          <w:shd w:val="clear" w:color="auto" w:fill="FFFFFF"/>
        </w:rPr>
        <w:t xml:space="preserve"> alongside food.</w:t>
      </w:r>
    </w:p>
    <w:p w14:paraId="7B8A67EB" w14:textId="34B9203D" w:rsidR="0048567B" w:rsidRDefault="00054A71" w:rsidP="0048567B">
      <w:pPr>
        <w:shd w:val="clear" w:color="auto" w:fill="FFFFFF"/>
        <w:spacing w:before="161" w:after="161"/>
        <w:rPr>
          <w:rFonts w:cs="Arial"/>
          <w:szCs w:val="20"/>
        </w:rPr>
      </w:pPr>
      <w:r>
        <w:rPr>
          <w:rFonts w:cs="Arial"/>
          <w:szCs w:val="20"/>
        </w:rPr>
        <w:t>Students</w:t>
      </w:r>
      <w:r w:rsidR="0048567B">
        <w:rPr>
          <w:rFonts w:cs="Arial"/>
          <w:szCs w:val="20"/>
        </w:rPr>
        <w:t xml:space="preserve"> will be informed about where their medicines are at all times and be able to access them immediately. Medicines and devices such as asthma inhalers, blood glucose testing meters and adrenaline pens will always be readily available to </w:t>
      </w:r>
      <w:r>
        <w:rPr>
          <w:rFonts w:cs="Arial"/>
          <w:szCs w:val="20"/>
        </w:rPr>
        <w:t>students</w:t>
      </w:r>
      <w:r w:rsidR="0048567B">
        <w:rPr>
          <w:rFonts w:cs="Arial"/>
          <w:szCs w:val="20"/>
        </w:rPr>
        <w:t xml:space="preserve"> and not locked away. </w:t>
      </w:r>
    </w:p>
    <w:p w14:paraId="31650B97" w14:textId="39CADC3E" w:rsidR="0022554E" w:rsidRDefault="0022554E" w:rsidP="0048567B">
      <w:pPr>
        <w:shd w:val="clear" w:color="auto" w:fill="FFFFFF"/>
        <w:spacing w:before="161" w:after="161"/>
        <w:rPr>
          <w:rFonts w:cs="Arial"/>
          <w:szCs w:val="20"/>
        </w:rPr>
      </w:pPr>
      <w:r>
        <w:lastRenderedPageBreak/>
        <w:t xml:space="preserve">When no longer required, medicines </w:t>
      </w:r>
      <w:r w:rsidR="00BF3DCA">
        <w:t>will</w:t>
      </w:r>
      <w:r w:rsidR="003F233E">
        <w:t xml:space="preserve"> </w:t>
      </w:r>
      <w:r>
        <w:t>be returned to the parent/carer to arrange for safe disposal. Sharps boxes should always be used for the disposal of needles and other sharps.</w:t>
      </w:r>
    </w:p>
    <w:p w14:paraId="273C791E" w14:textId="70A13925" w:rsidR="0048567B" w:rsidRPr="00C378EC" w:rsidRDefault="0048567B" w:rsidP="00572772">
      <w:pPr>
        <w:pStyle w:val="Heading2"/>
        <w:rPr>
          <w:rFonts w:cs="Arial"/>
          <w:b w:val="0"/>
          <w:sz w:val="24"/>
          <w:szCs w:val="24"/>
        </w:rPr>
      </w:pPr>
      <w:r w:rsidRPr="00C378EC">
        <w:rPr>
          <w:sz w:val="24"/>
          <w:szCs w:val="24"/>
        </w:rPr>
        <w:t>Controlled drugs</w:t>
      </w:r>
      <w:r w:rsidRPr="00C378EC">
        <w:rPr>
          <w:rFonts w:cs="Arial"/>
          <w:b w:val="0"/>
          <w:sz w:val="24"/>
          <w:szCs w:val="24"/>
        </w:rPr>
        <w:t xml:space="preserve"> </w:t>
      </w:r>
    </w:p>
    <w:p w14:paraId="55FF4711" w14:textId="77777777" w:rsidR="0048567B" w:rsidRDefault="00560F78" w:rsidP="0048567B">
      <w:pPr>
        <w:shd w:val="clear" w:color="auto" w:fill="FFFFFF"/>
        <w:spacing w:before="161" w:after="161"/>
        <w:rPr>
          <w:rFonts w:cs="Arial"/>
          <w:szCs w:val="20"/>
        </w:rPr>
      </w:pPr>
      <w:hyperlink r:id="rId16" w:history="1">
        <w:r w:rsidR="0048567B" w:rsidRPr="00094E95">
          <w:rPr>
            <w:rStyle w:val="Hyperlink"/>
            <w:rFonts w:cs="Arial"/>
            <w:szCs w:val="20"/>
          </w:rPr>
          <w:t>Controlled drugs</w:t>
        </w:r>
      </w:hyperlink>
      <w:r w:rsidR="0048567B">
        <w:rPr>
          <w:rFonts w:cs="Arial"/>
          <w:szCs w:val="20"/>
        </w:rPr>
        <w:t xml:space="preserve"> are prescription medicines that are controlled under the </w:t>
      </w:r>
      <w:hyperlink r:id="rId17" w:history="1">
        <w:r w:rsidR="0048567B" w:rsidRPr="002C25D0">
          <w:rPr>
            <w:rStyle w:val="Hyperlink"/>
            <w:rFonts w:cs="Arial"/>
            <w:szCs w:val="20"/>
          </w:rPr>
          <w:t>Misuse of Drugs Regulations 2001</w:t>
        </w:r>
      </w:hyperlink>
      <w:r w:rsidR="0048567B">
        <w:rPr>
          <w:rFonts w:cs="Arial"/>
          <w:szCs w:val="20"/>
        </w:rPr>
        <w:t xml:space="preserve"> and subsequent amendments, such as morphine or methadone. </w:t>
      </w:r>
    </w:p>
    <w:p w14:paraId="3D5648D8" w14:textId="67883E6F" w:rsidR="0048567B" w:rsidRDefault="0048567B" w:rsidP="0048567B">
      <w:pPr>
        <w:shd w:val="clear" w:color="auto" w:fill="FFFFFF"/>
        <w:spacing w:before="161" w:after="161"/>
        <w:rPr>
          <w:rFonts w:cs="Arial"/>
          <w:szCs w:val="20"/>
        </w:rPr>
      </w:pPr>
      <w:r>
        <w:rPr>
          <w:rFonts w:cs="Arial"/>
          <w:szCs w:val="20"/>
        </w:rPr>
        <w:t xml:space="preserve">A </w:t>
      </w:r>
      <w:r w:rsidR="00B57BDB">
        <w:rPr>
          <w:rFonts w:cs="Arial"/>
          <w:szCs w:val="20"/>
        </w:rPr>
        <w:t>student</w:t>
      </w:r>
      <w:r>
        <w:rPr>
          <w:rFonts w:cs="Arial"/>
          <w:szCs w:val="20"/>
        </w:rPr>
        <w:t xml:space="preserve"> who has been prescribed a controlled drug may have it in their possession if they are competent to do so, but they must not pass it to another </w:t>
      </w:r>
      <w:r w:rsidR="00B57BDB">
        <w:rPr>
          <w:rFonts w:cs="Arial"/>
          <w:szCs w:val="20"/>
        </w:rPr>
        <w:t>student</w:t>
      </w:r>
      <w:r>
        <w:rPr>
          <w:rFonts w:cs="Arial"/>
          <w:szCs w:val="20"/>
        </w:rPr>
        <w:t xml:space="preserve"> to use. All other controlled drugs are kept in a secure cupboard in the school office and only named staff have access.</w:t>
      </w:r>
    </w:p>
    <w:p w14:paraId="32354F00" w14:textId="77777777" w:rsidR="0048567B" w:rsidRDefault="0048567B" w:rsidP="0048567B">
      <w:pPr>
        <w:shd w:val="clear" w:color="auto" w:fill="FFFFFF"/>
        <w:spacing w:before="161" w:after="161"/>
        <w:rPr>
          <w:rFonts w:cs="Arial"/>
          <w:szCs w:val="20"/>
        </w:rPr>
      </w:pPr>
      <w:r>
        <w:rPr>
          <w:rFonts w:cs="Arial"/>
          <w:szCs w:val="20"/>
        </w:rPr>
        <w:t xml:space="preserve">Controlled drugs will be easily accessible in an emergency and a record of any doses used and the amount held will be kept. </w:t>
      </w:r>
    </w:p>
    <w:p w14:paraId="4224863F" w14:textId="4D6E4653" w:rsidR="0048567B" w:rsidRPr="00C378EC" w:rsidRDefault="00B57BDB" w:rsidP="00572772">
      <w:pPr>
        <w:pStyle w:val="Heading2"/>
        <w:rPr>
          <w:b w:val="0"/>
          <w:sz w:val="24"/>
          <w:szCs w:val="24"/>
        </w:rPr>
      </w:pPr>
      <w:r w:rsidRPr="00C378EC">
        <w:rPr>
          <w:sz w:val="24"/>
          <w:szCs w:val="24"/>
        </w:rPr>
        <w:t>Students</w:t>
      </w:r>
      <w:r w:rsidR="0048567B" w:rsidRPr="00C378EC">
        <w:rPr>
          <w:sz w:val="24"/>
          <w:szCs w:val="24"/>
        </w:rPr>
        <w:t xml:space="preserve"> managing their own </w:t>
      </w:r>
      <w:proofErr w:type="gramStart"/>
      <w:r w:rsidR="0048567B" w:rsidRPr="00C378EC">
        <w:rPr>
          <w:sz w:val="24"/>
          <w:szCs w:val="24"/>
        </w:rPr>
        <w:t>needs</w:t>
      </w:r>
      <w:proofErr w:type="gramEnd"/>
    </w:p>
    <w:p w14:paraId="0E3EF129" w14:textId="7C1B28D1" w:rsidR="0048567B" w:rsidRDefault="00B57BDB" w:rsidP="0048567B">
      <w:pPr>
        <w:shd w:val="clear" w:color="auto" w:fill="FFFFFF"/>
        <w:spacing w:before="161" w:after="161"/>
        <w:rPr>
          <w:rFonts w:cs="Arial"/>
          <w:szCs w:val="20"/>
        </w:rPr>
      </w:pPr>
      <w:r>
        <w:rPr>
          <w:rFonts w:cs="Arial"/>
          <w:szCs w:val="20"/>
        </w:rPr>
        <w:t>Students</w:t>
      </w:r>
      <w:r w:rsidR="0048567B">
        <w:rPr>
          <w:rFonts w:cs="Arial"/>
          <w:szCs w:val="20"/>
        </w:rPr>
        <w:t xml:space="preserve"> who are competent will be encouraged to take responsibility for managing their own medicines and procedures. This will be discussed with parent</w:t>
      </w:r>
      <w:r w:rsidR="00363791">
        <w:rPr>
          <w:rFonts w:cs="Arial"/>
          <w:szCs w:val="20"/>
        </w:rPr>
        <w:t>/carers</w:t>
      </w:r>
      <w:r w:rsidR="0048567B">
        <w:rPr>
          <w:rFonts w:cs="Arial"/>
          <w:szCs w:val="20"/>
        </w:rPr>
        <w:t xml:space="preserve"> and it will be reflected in their IHPs. </w:t>
      </w:r>
    </w:p>
    <w:p w14:paraId="1FB6764E" w14:textId="48188413" w:rsidR="0048567B" w:rsidRDefault="00363791" w:rsidP="0048567B">
      <w:pPr>
        <w:shd w:val="clear" w:color="auto" w:fill="FFFFFF"/>
        <w:spacing w:before="161" w:after="161"/>
        <w:rPr>
          <w:rFonts w:cs="Arial"/>
          <w:szCs w:val="20"/>
        </w:rPr>
      </w:pPr>
      <w:r>
        <w:rPr>
          <w:rFonts w:cs="Arial"/>
          <w:szCs w:val="20"/>
        </w:rPr>
        <w:t>Students</w:t>
      </w:r>
      <w:r w:rsidR="0048567B">
        <w:rPr>
          <w:rFonts w:cs="Arial"/>
          <w:szCs w:val="20"/>
        </w:rPr>
        <w:t xml:space="preserve"> will be allowed to carry their own medicines and relevant devices wherever possible. Staff will not force a </w:t>
      </w:r>
      <w:r>
        <w:rPr>
          <w:rFonts w:cs="Arial"/>
          <w:szCs w:val="20"/>
        </w:rPr>
        <w:t>student</w:t>
      </w:r>
      <w:r w:rsidR="0048567B">
        <w:rPr>
          <w:rFonts w:cs="Arial"/>
          <w:szCs w:val="20"/>
        </w:rPr>
        <w:t xml:space="preserve"> to take a medicine or carry out a necessary procedure if they </w:t>
      </w:r>
      <w:r w:rsidR="00210C2A">
        <w:rPr>
          <w:rFonts w:cs="Arial"/>
          <w:szCs w:val="20"/>
        </w:rPr>
        <w:t>refuse but</w:t>
      </w:r>
      <w:r w:rsidR="0048567B">
        <w:rPr>
          <w:rFonts w:cs="Arial"/>
          <w:szCs w:val="20"/>
        </w:rPr>
        <w:t xml:space="preserve"> will follow the procedure agreed in the IHP and inform parents</w:t>
      </w:r>
      <w:r>
        <w:rPr>
          <w:rFonts w:cs="Arial"/>
          <w:szCs w:val="20"/>
        </w:rPr>
        <w:t>/carers</w:t>
      </w:r>
      <w:r w:rsidR="0048567B">
        <w:rPr>
          <w:rFonts w:cs="Arial"/>
          <w:szCs w:val="20"/>
        </w:rPr>
        <w:t xml:space="preserve"> so that an alternative option can be considered, if necessary.</w:t>
      </w:r>
    </w:p>
    <w:p w14:paraId="4E7A45F2" w14:textId="77777777" w:rsidR="006224CE" w:rsidRPr="00572772" w:rsidRDefault="006224CE" w:rsidP="006224CE">
      <w:pPr>
        <w:pStyle w:val="Heading2"/>
        <w:rPr>
          <w:sz w:val="24"/>
          <w:szCs w:val="24"/>
        </w:rPr>
      </w:pPr>
      <w:r w:rsidRPr="00572772">
        <w:rPr>
          <w:sz w:val="24"/>
          <w:szCs w:val="24"/>
        </w:rPr>
        <w:t>Unacceptable practice</w:t>
      </w:r>
    </w:p>
    <w:p w14:paraId="43DA392B" w14:textId="1BCFFE64" w:rsidR="006224CE" w:rsidRPr="00403443" w:rsidRDefault="006224CE" w:rsidP="006224CE">
      <w:r w:rsidRPr="00403443">
        <w:t xml:space="preserve">Staff should use their discretion and training with regard to each individual </w:t>
      </w:r>
      <w:r>
        <w:t>student</w:t>
      </w:r>
      <w:r w:rsidRPr="00403443">
        <w:t>'s medical needs, by reference to their IHP and/or EHCP, as appropriate.</w:t>
      </w:r>
    </w:p>
    <w:p w14:paraId="25D001D0" w14:textId="77777777" w:rsidR="006224CE" w:rsidRPr="00403443" w:rsidRDefault="006224CE" w:rsidP="006224CE">
      <w:r w:rsidRPr="00403443">
        <w:t>However, staff should be aware that the following practices are generally unacceptable:</w:t>
      </w:r>
    </w:p>
    <w:p w14:paraId="37E23E36" w14:textId="30AAC638" w:rsidR="006224CE" w:rsidRPr="00403443" w:rsidRDefault="006224CE" w:rsidP="006224CE">
      <w:pPr>
        <w:pStyle w:val="Bulletlist"/>
        <w:rPr>
          <w:lang w:val="en-US"/>
        </w:rPr>
      </w:pPr>
      <w:r w:rsidRPr="00403443">
        <w:rPr>
          <w:lang w:val="en-US"/>
        </w:rPr>
        <w:t xml:space="preserve">Preventing </w:t>
      </w:r>
      <w:r>
        <w:rPr>
          <w:lang w:val="en-US"/>
        </w:rPr>
        <w:t xml:space="preserve">students from </w:t>
      </w:r>
      <w:r w:rsidRPr="00403443">
        <w:rPr>
          <w:lang w:val="en-US"/>
        </w:rPr>
        <w:t>access</w:t>
      </w:r>
      <w:r>
        <w:rPr>
          <w:lang w:val="en-US"/>
        </w:rPr>
        <w:t xml:space="preserve">ing </w:t>
      </w:r>
      <w:r w:rsidR="00210C2A">
        <w:rPr>
          <w:lang w:val="en-US"/>
        </w:rPr>
        <w:t>medication</w:t>
      </w:r>
      <w:r w:rsidRPr="00403443">
        <w:rPr>
          <w:lang w:val="en-US"/>
        </w:rPr>
        <w:t xml:space="preserve"> and relevant devices (such as inhalers), where this is reasonably required.</w:t>
      </w:r>
    </w:p>
    <w:p w14:paraId="7D79798D" w14:textId="77777777" w:rsidR="006224CE" w:rsidRPr="00403443" w:rsidRDefault="006224CE" w:rsidP="006224CE">
      <w:pPr>
        <w:pStyle w:val="Bulletlist"/>
        <w:rPr>
          <w:lang w:val="en-US"/>
        </w:rPr>
      </w:pPr>
      <w:r w:rsidRPr="00403443">
        <w:rPr>
          <w:lang w:val="en-US"/>
        </w:rPr>
        <w:t>Preventing the administration of agreed medication.</w:t>
      </w:r>
    </w:p>
    <w:p w14:paraId="3839118E" w14:textId="77777777" w:rsidR="006224CE" w:rsidRPr="00403443" w:rsidRDefault="006224CE" w:rsidP="006224CE">
      <w:pPr>
        <w:pStyle w:val="Bulletlist"/>
        <w:rPr>
          <w:lang w:val="en-US"/>
        </w:rPr>
      </w:pPr>
      <w:r w:rsidRPr="00403443">
        <w:rPr>
          <w:lang w:val="en-US"/>
        </w:rPr>
        <w:t xml:space="preserve">Assuming all </w:t>
      </w:r>
      <w:r>
        <w:rPr>
          <w:lang w:val="en-US"/>
        </w:rPr>
        <w:t>students</w:t>
      </w:r>
      <w:r w:rsidRPr="00403443">
        <w:rPr>
          <w:lang w:val="en-US"/>
        </w:rPr>
        <w:t xml:space="preserve"> with the same conditions require the same treatment.</w:t>
      </w:r>
    </w:p>
    <w:p w14:paraId="00634DD4" w14:textId="77777777" w:rsidR="006224CE" w:rsidRPr="00403443" w:rsidRDefault="006224CE" w:rsidP="006224CE">
      <w:pPr>
        <w:pStyle w:val="Bulletlist"/>
        <w:rPr>
          <w:lang w:val="en-US"/>
        </w:rPr>
      </w:pPr>
      <w:r w:rsidRPr="00403443">
        <w:rPr>
          <w:lang w:val="en-US"/>
        </w:rPr>
        <w:t xml:space="preserve">Ignoring the views of the </w:t>
      </w:r>
      <w:r>
        <w:rPr>
          <w:lang w:val="en-US"/>
        </w:rPr>
        <w:t>student</w:t>
      </w:r>
      <w:r w:rsidRPr="00403443">
        <w:rPr>
          <w:lang w:val="en-US"/>
        </w:rPr>
        <w:t xml:space="preserve"> or their parents</w:t>
      </w:r>
      <w:r>
        <w:rPr>
          <w:lang w:val="en-US"/>
        </w:rPr>
        <w:t>/carers</w:t>
      </w:r>
      <w:r w:rsidRPr="00403443">
        <w:rPr>
          <w:lang w:val="en-US"/>
        </w:rPr>
        <w:t>; or ignore medical evidence or opinion (although this may be challenged).</w:t>
      </w:r>
    </w:p>
    <w:p w14:paraId="7CAD7E4D" w14:textId="155EFBCD" w:rsidR="006224CE" w:rsidRPr="00403443" w:rsidRDefault="006224CE" w:rsidP="006224CE">
      <w:pPr>
        <w:pStyle w:val="Bulletlist"/>
        <w:rPr>
          <w:lang w:val="en-US"/>
        </w:rPr>
      </w:pPr>
      <w:r w:rsidRPr="00403443">
        <w:rPr>
          <w:lang w:val="en-US"/>
        </w:rPr>
        <w:t xml:space="preserve">Frequently sending </w:t>
      </w:r>
      <w:r>
        <w:rPr>
          <w:lang w:val="en-US"/>
        </w:rPr>
        <w:t>students</w:t>
      </w:r>
      <w:r w:rsidRPr="00403443">
        <w:rPr>
          <w:lang w:val="en-US"/>
        </w:rPr>
        <w:t xml:space="preserve"> with medical conditions home or preventing them from taking part in normal school activities unless this is provided for in their IHP/EHCP or by their medical advisors.</w:t>
      </w:r>
    </w:p>
    <w:p w14:paraId="26D34A55" w14:textId="77777777" w:rsidR="006224CE" w:rsidRPr="00403443" w:rsidRDefault="006224CE" w:rsidP="006224CE">
      <w:pPr>
        <w:pStyle w:val="Bulletlist"/>
        <w:rPr>
          <w:lang w:val="en-US"/>
        </w:rPr>
      </w:pPr>
      <w:r w:rsidRPr="00403443">
        <w:rPr>
          <w:lang w:val="en-US"/>
        </w:rPr>
        <w:t xml:space="preserve">Sending unwell </w:t>
      </w:r>
      <w:r>
        <w:rPr>
          <w:lang w:val="en-US"/>
        </w:rPr>
        <w:t>students</w:t>
      </w:r>
      <w:r w:rsidRPr="00403443">
        <w:rPr>
          <w:lang w:val="en-US"/>
        </w:rPr>
        <w:t xml:space="preserve"> unaccompanied to the school office or medical room</w:t>
      </w:r>
      <w:r>
        <w:rPr>
          <w:lang w:val="en-US"/>
        </w:rPr>
        <w:t xml:space="preserve"> </w:t>
      </w:r>
      <w:r>
        <w:t>or with someone unsuitable</w:t>
      </w:r>
      <w:r w:rsidRPr="00403443">
        <w:rPr>
          <w:lang w:val="en-US"/>
        </w:rPr>
        <w:t>.</w:t>
      </w:r>
    </w:p>
    <w:p w14:paraId="12D77892" w14:textId="77777777" w:rsidR="006224CE" w:rsidRPr="00403443" w:rsidRDefault="006224CE" w:rsidP="006224CE">
      <w:pPr>
        <w:pStyle w:val="Bulletlist"/>
        <w:rPr>
          <w:lang w:val="en-US"/>
        </w:rPr>
      </w:pPr>
      <w:r w:rsidRPr="00871239">
        <w:t>Penalising</w:t>
      </w:r>
      <w:r w:rsidRPr="00403443">
        <w:rPr>
          <w:lang w:val="en-US"/>
        </w:rPr>
        <w:t xml:space="preserve"> </w:t>
      </w:r>
      <w:r>
        <w:rPr>
          <w:lang w:val="en-US"/>
        </w:rPr>
        <w:t>students</w:t>
      </w:r>
      <w:r w:rsidRPr="00403443">
        <w:rPr>
          <w:lang w:val="en-US"/>
        </w:rPr>
        <w:t xml:space="preserve"> for their attendance record, if their absences are related to their medical condition (</w:t>
      </w:r>
      <w:proofErr w:type="gramStart"/>
      <w:r w:rsidRPr="00403443">
        <w:rPr>
          <w:lang w:val="en-US"/>
        </w:rPr>
        <w:t>e.g.</w:t>
      </w:r>
      <w:proofErr w:type="gramEnd"/>
      <w:r w:rsidRPr="00403443">
        <w:rPr>
          <w:lang w:val="en-US"/>
        </w:rPr>
        <w:t xml:space="preserve"> hospital appointments).</w:t>
      </w:r>
    </w:p>
    <w:p w14:paraId="6F393CC6" w14:textId="77777777" w:rsidR="006224CE" w:rsidRPr="00403443" w:rsidRDefault="006224CE" w:rsidP="006224CE">
      <w:pPr>
        <w:pStyle w:val="Bulletlist"/>
        <w:rPr>
          <w:lang w:val="en-US"/>
        </w:rPr>
      </w:pPr>
      <w:r w:rsidRPr="00403443">
        <w:rPr>
          <w:lang w:val="en-US"/>
        </w:rPr>
        <w:t xml:space="preserve">Preventing </w:t>
      </w:r>
      <w:r>
        <w:rPr>
          <w:lang w:val="en-US"/>
        </w:rPr>
        <w:t>students</w:t>
      </w:r>
      <w:r w:rsidRPr="00403443">
        <w:rPr>
          <w:lang w:val="en-US"/>
        </w:rPr>
        <w:t xml:space="preserve"> from drinking, eating or taking toilet or other breaks when required to enable them to manage their medical condition effectively.</w:t>
      </w:r>
    </w:p>
    <w:p w14:paraId="01DD5991" w14:textId="22830D50" w:rsidR="006224CE" w:rsidRPr="00403443" w:rsidRDefault="006224CE" w:rsidP="006224CE">
      <w:pPr>
        <w:pStyle w:val="Bulletlist"/>
        <w:rPr>
          <w:lang w:val="en-US"/>
        </w:rPr>
      </w:pPr>
      <w:r w:rsidRPr="00403443">
        <w:rPr>
          <w:lang w:val="en-US"/>
        </w:rPr>
        <w:t>Requiring parents</w:t>
      </w:r>
      <w:r>
        <w:rPr>
          <w:lang w:val="en-US"/>
        </w:rPr>
        <w:t>/carers</w:t>
      </w:r>
      <w:r w:rsidRPr="00403443">
        <w:rPr>
          <w:lang w:val="en-US"/>
        </w:rPr>
        <w:t>, or otherwise making them feel obliged, to attend the school to administer medication or provide medical support to their child during the school day.</w:t>
      </w:r>
    </w:p>
    <w:p w14:paraId="23C1B6DE" w14:textId="222E3215" w:rsidR="006224CE" w:rsidRPr="00572772" w:rsidRDefault="006224CE" w:rsidP="006224CE">
      <w:pPr>
        <w:pStyle w:val="Bulletlist"/>
        <w:rPr>
          <w:lang w:val="en-US"/>
        </w:rPr>
      </w:pPr>
      <w:r w:rsidRPr="00403443">
        <w:rPr>
          <w:lang w:val="en-US"/>
        </w:rPr>
        <w:lastRenderedPageBreak/>
        <w:t xml:space="preserve">Preventing </w:t>
      </w:r>
      <w:r>
        <w:rPr>
          <w:lang w:val="en-US"/>
        </w:rPr>
        <w:t>students</w:t>
      </w:r>
      <w:r w:rsidRPr="00403443">
        <w:rPr>
          <w:lang w:val="en-US"/>
        </w:rPr>
        <w:t xml:space="preserve"> from participating in or creating unnecessary barriers to</w:t>
      </w:r>
      <w:r>
        <w:rPr>
          <w:lang w:val="en-US"/>
        </w:rPr>
        <w:t xml:space="preserve"> students</w:t>
      </w:r>
      <w:r w:rsidRPr="00403443">
        <w:rPr>
          <w:lang w:val="en-US"/>
        </w:rPr>
        <w:t xml:space="preserve"> participating in all aspects of school life, including school trips</w:t>
      </w:r>
      <w:r>
        <w:rPr>
          <w:lang w:val="en-US"/>
        </w:rPr>
        <w:t xml:space="preserve"> </w:t>
      </w:r>
      <w:r>
        <w:t>(</w:t>
      </w:r>
      <w:proofErr w:type="gramStart"/>
      <w:r>
        <w:t>e.g.</w:t>
      </w:r>
      <w:proofErr w:type="gramEnd"/>
      <w:r>
        <w:t xml:space="preserve"> by requiring parents</w:t>
      </w:r>
      <w:r w:rsidR="00210C2A">
        <w:t>/carers</w:t>
      </w:r>
      <w:r>
        <w:t xml:space="preserve"> to accompany the </w:t>
      </w:r>
      <w:r w:rsidR="00210C2A">
        <w:t>student</w:t>
      </w:r>
      <w:r>
        <w:t>.)</w:t>
      </w:r>
    </w:p>
    <w:p w14:paraId="301BF33A" w14:textId="77777777" w:rsidR="006C143B" w:rsidRPr="00403443" w:rsidRDefault="006C143B" w:rsidP="00572772">
      <w:pPr>
        <w:pStyle w:val="Bulletlist"/>
        <w:numPr>
          <w:ilvl w:val="0"/>
          <w:numId w:val="0"/>
        </w:numPr>
        <w:ind w:left="360"/>
        <w:rPr>
          <w:lang w:val="en-US"/>
        </w:rPr>
      </w:pPr>
    </w:p>
    <w:p w14:paraId="5CF12D0A" w14:textId="77777777" w:rsidR="00760C75" w:rsidRPr="00C378EC" w:rsidRDefault="00760C75" w:rsidP="00C378EC">
      <w:pPr>
        <w:pStyle w:val="Heading2"/>
      </w:pPr>
      <w:r w:rsidRPr="00C378EC">
        <w:t>Record keeping</w:t>
      </w:r>
    </w:p>
    <w:p w14:paraId="43E25B60" w14:textId="77777777" w:rsidR="00107CEA" w:rsidRDefault="00107CEA" w:rsidP="00107CEA">
      <w:pPr>
        <w:pStyle w:val="Bulletlist"/>
        <w:numPr>
          <w:ilvl w:val="0"/>
          <w:numId w:val="0"/>
        </w:numPr>
        <w:ind w:left="360" w:hanging="360"/>
        <w:rPr>
          <w:lang w:eastAsia="en-GB"/>
        </w:rPr>
      </w:pPr>
    </w:p>
    <w:p w14:paraId="4E9E147D" w14:textId="77777777" w:rsidR="00107CEA" w:rsidRDefault="00760C75" w:rsidP="00107CEA">
      <w:pPr>
        <w:pStyle w:val="Bulletlist"/>
        <w:numPr>
          <w:ilvl w:val="0"/>
          <w:numId w:val="0"/>
        </w:numPr>
        <w:ind w:left="360" w:hanging="360"/>
        <w:rPr>
          <w:lang w:eastAsia="en-GB"/>
        </w:rPr>
      </w:pPr>
      <w:r w:rsidRPr="00DD12AC">
        <w:rPr>
          <w:lang w:eastAsia="en-GB"/>
        </w:rPr>
        <w:t xml:space="preserve">The </w:t>
      </w:r>
      <w:r w:rsidR="006C143B">
        <w:rPr>
          <w:lang w:eastAsia="en-GB"/>
        </w:rPr>
        <w:t xml:space="preserve">school </w:t>
      </w:r>
      <w:r w:rsidRPr="00DD12AC">
        <w:rPr>
          <w:lang w:eastAsia="en-GB"/>
        </w:rPr>
        <w:t xml:space="preserve">will ensure that written records are kept of all medicine administered to </w:t>
      </w:r>
      <w:r w:rsidR="006C143B">
        <w:rPr>
          <w:lang w:eastAsia="en-GB"/>
        </w:rPr>
        <w:t>students</w:t>
      </w:r>
      <w:r>
        <w:rPr>
          <w:lang w:eastAsia="en-GB"/>
        </w:rPr>
        <w:t xml:space="preserve"> for as </w:t>
      </w:r>
    </w:p>
    <w:p w14:paraId="7F5BABC2" w14:textId="5EDAE9C7" w:rsidR="00107CEA" w:rsidRDefault="00760C75" w:rsidP="00107CEA">
      <w:pPr>
        <w:pStyle w:val="Bulletlist"/>
        <w:numPr>
          <w:ilvl w:val="0"/>
          <w:numId w:val="0"/>
        </w:numPr>
        <w:ind w:left="360" w:hanging="360"/>
        <w:rPr>
          <w:lang w:eastAsia="en-GB"/>
        </w:rPr>
      </w:pPr>
      <w:r>
        <w:rPr>
          <w:lang w:eastAsia="en-GB"/>
        </w:rPr>
        <w:t>long as these</w:t>
      </w:r>
      <w:r w:rsidR="006C143B">
        <w:rPr>
          <w:lang w:eastAsia="en-GB"/>
        </w:rPr>
        <w:t xml:space="preserve"> students</w:t>
      </w:r>
      <w:r>
        <w:rPr>
          <w:lang w:eastAsia="en-GB"/>
        </w:rPr>
        <w:t xml:space="preserve"> are at the school</w:t>
      </w:r>
      <w:r w:rsidRPr="00DD12AC">
        <w:rPr>
          <w:lang w:eastAsia="en-GB"/>
        </w:rPr>
        <w:t>. Parents</w:t>
      </w:r>
      <w:r w:rsidR="006C143B">
        <w:rPr>
          <w:lang w:eastAsia="en-GB"/>
        </w:rPr>
        <w:t>/carers</w:t>
      </w:r>
      <w:r w:rsidRPr="00DD12AC">
        <w:rPr>
          <w:lang w:eastAsia="en-GB"/>
        </w:rPr>
        <w:t xml:space="preserve"> will be informed if their </w:t>
      </w:r>
      <w:r w:rsidR="00210C2A">
        <w:rPr>
          <w:lang w:eastAsia="en-GB"/>
        </w:rPr>
        <w:t>child</w:t>
      </w:r>
      <w:r w:rsidRPr="00DD12AC">
        <w:rPr>
          <w:lang w:eastAsia="en-GB"/>
        </w:rPr>
        <w:t xml:space="preserve"> has been </w:t>
      </w:r>
    </w:p>
    <w:p w14:paraId="2B59C0B6" w14:textId="2184D13C" w:rsidR="00760C75" w:rsidRDefault="00760C75" w:rsidP="00107CEA">
      <w:pPr>
        <w:pStyle w:val="Bulletlist"/>
        <w:numPr>
          <w:ilvl w:val="0"/>
          <w:numId w:val="0"/>
        </w:numPr>
        <w:ind w:left="360" w:hanging="360"/>
        <w:rPr>
          <w:lang w:eastAsia="en-GB"/>
        </w:rPr>
      </w:pPr>
      <w:r w:rsidRPr="00DD12AC">
        <w:rPr>
          <w:lang w:eastAsia="en-GB"/>
        </w:rPr>
        <w:t xml:space="preserve">unwell at school. </w:t>
      </w:r>
    </w:p>
    <w:p w14:paraId="2B3CBC33" w14:textId="4AA5353C" w:rsidR="00CE06F7" w:rsidRDefault="00CE06F7" w:rsidP="00572772">
      <w:pPr>
        <w:pStyle w:val="Bulletlist"/>
        <w:numPr>
          <w:ilvl w:val="0"/>
          <w:numId w:val="0"/>
        </w:numPr>
        <w:rPr>
          <w:lang w:eastAsia="en-GB"/>
        </w:rPr>
      </w:pPr>
    </w:p>
    <w:p w14:paraId="62FC4C74" w14:textId="2378C341" w:rsidR="00403443" w:rsidRPr="00403443" w:rsidRDefault="00760C75" w:rsidP="00107CEA">
      <w:pPr>
        <w:pStyle w:val="Bulletlist"/>
        <w:numPr>
          <w:ilvl w:val="0"/>
          <w:numId w:val="0"/>
        </w:numPr>
        <w:ind w:left="360" w:hanging="360"/>
        <w:rPr>
          <w:lang w:eastAsia="en-GB"/>
        </w:rPr>
      </w:pPr>
      <w:r>
        <w:rPr>
          <w:lang w:eastAsia="en-GB"/>
        </w:rPr>
        <w:t>IHPs are kept in a readily accessible place which all staff are aware of.</w:t>
      </w:r>
    </w:p>
    <w:p w14:paraId="4299D2FF" w14:textId="77777777" w:rsidR="00403443" w:rsidRPr="00403443" w:rsidRDefault="00403443" w:rsidP="005C499E">
      <w:pPr>
        <w:pStyle w:val="Heading2"/>
      </w:pPr>
      <w:r w:rsidRPr="00403443">
        <w:t>Emergency procedures</w:t>
      </w:r>
    </w:p>
    <w:p w14:paraId="22406172" w14:textId="0BB88837" w:rsidR="00403443" w:rsidRPr="00403443" w:rsidRDefault="00403443" w:rsidP="00403443">
      <w:r w:rsidRPr="00403443">
        <w:t xml:space="preserve">In the event of an emergency related to the administration of medicine, the </w:t>
      </w:r>
      <w:r w:rsidRPr="00107CEA">
        <w:t xml:space="preserve">Medicines Lead </w:t>
      </w:r>
      <w:r w:rsidRPr="00403443">
        <w:t xml:space="preserve">should be called as soon as possible, if not already present. If </w:t>
      </w:r>
      <w:r w:rsidR="00DB06D8">
        <w:t>they do</w:t>
      </w:r>
      <w:r w:rsidRPr="00403443">
        <w:t xml:space="preserve"> not consider that </w:t>
      </w:r>
      <w:r w:rsidR="00DB06D8">
        <w:t>they are</w:t>
      </w:r>
      <w:r w:rsidRPr="00403443">
        <w:t xml:space="preserve"> able to deal with the presenting condition, then they should continue any first aid or medical procedures being provided whilst another person summons emergency medical care. This does not, however, affect the ability of any person to contact the emergency services in the event of a medical emergency. Staff should always dial 999 for the emergency services in the event of a serious medical emergency before implementing the terms of this policy and make clear arrangements for liaison with the ambulance services on the school site.</w:t>
      </w:r>
    </w:p>
    <w:p w14:paraId="1AE71FF8" w14:textId="5BAC6F53" w:rsidR="00403443" w:rsidRPr="00403443" w:rsidRDefault="00403443" w:rsidP="00403443">
      <w:r w:rsidRPr="00403443">
        <w:t xml:space="preserve">All action taken should reflect the details outlined and agreed in the </w:t>
      </w:r>
      <w:r w:rsidR="00261FA0">
        <w:t>student</w:t>
      </w:r>
      <w:r w:rsidRPr="00403443">
        <w:t>’s IHP if one is in place. A checklist for contacting the emergency services can be found in Appendix 10.</w:t>
      </w:r>
    </w:p>
    <w:p w14:paraId="2FC2207F" w14:textId="77777777" w:rsidR="00403443" w:rsidRDefault="00403443" w:rsidP="005C499E">
      <w:pPr>
        <w:pStyle w:val="Heading2"/>
      </w:pPr>
      <w:r w:rsidRPr="00403443">
        <w:t>Off-site visits and sporting events</w:t>
      </w:r>
    </w:p>
    <w:p w14:paraId="7C774955" w14:textId="77777777" w:rsidR="00C00628" w:rsidRDefault="00C00628" w:rsidP="00C00628">
      <w:pPr>
        <w:rPr>
          <w:rFonts w:cs="Arial"/>
        </w:rPr>
      </w:pPr>
      <w:r>
        <w:rPr>
          <w:rFonts w:cs="Arial"/>
        </w:rPr>
        <w:t xml:space="preserve">Our school is clear about the need to actively support students with medical conditions to participate in school trips and visits, or in sporting activities, and not prevent them from doing so. </w:t>
      </w:r>
    </w:p>
    <w:p w14:paraId="07454D79" w14:textId="7AD91DD2" w:rsidR="00C00628" w:rsidRDefault="00C00628" w:rsidP="00C00628">
      <w:pPr>
        <w:rPr>
          <w:rFonts w:cs="Arial"/>
        </w:rPr>
      </w:pPr>
      <w:r>
        <w:rPr>
          <w:rFonts w:cs="Arial"/>
        </w:rPr>
        <w:t>The school will consider what reasonable adjustments need to be made to enable these students to participate fully and safely on school trips, visits and sporting activities</w:t>
      </w:r>
      <w:r w:rsidR="00D01B87">
        <w:rPr>
          <w:rFonts w:cs="Arial"/>
        </w:rPr>
        <w:t xml:space="preserve">, </w:t>
      </w:r>
      <w:r w:rsidR="00D01B87">
        <w:t>unless evidence from a clinician such as a GP states that this is not possible</w:t>
      </w:r>
      <w:r w:rsidR="00107CEA">
        <w:t>.</w:t>
      </w:r>
    </w:p>
    <w:p w14:paraId="4550C24D" w14:textId="02E32076" w:rsidR="00F535DC" w:rsidRPr="003F233E" w:rsidRDefault="00C00628" w:rsidP="00403443">
      <w:pPr>
        <w:rPr>
          <w:rFonts w:cs="Arial"/>
          <w:szCs w:val="20"/>
        </w:rPr>
      </w:pPr>
      <w:r>
        <w:rPr>
          <w:rFonts w:cs="Arial"/>
        </w:rPr>
        <w:t>Risk assessments will be carried out so that planning arrangements take account of any steps needed to ensure that students with medical conditions are included. In doing so, students, their parents/carers and any relevant healthcare professionals will be consulted.</w:t>
      </w:r>
    </w:p>
    <w:p w14:paraId="5D645A44" w14:textId="17E84A95" w:rsidR="00D40F2F" w:rsidRDefault="00D40F2F" w:rsidP="00403443">
      <w:r>
        <w:t xml:space="preserve">Please also see </w:t>
      </w:r>
      <w:hyperlink r:id="rId18" w:history="1">
        <w:r w:rsidRPr="00210C2A">
          <w:rPr>
            <w:rStyle w:val="Hyperlink"/>
          </w:rPr>
          <w:t>Health and Safety Executive (HSE) guidance on school trips.</w:t>
        </w:r>
      </w:hyperlink>
    </w:p>
    <w:p w14:paraId="7BBBBD44" w14:textId="6C58E105" w:rsidR="00107CEA" w:rsidRPr="00C378EC" w:rsidRDefault="00AA0AD5" w:rsidP="00AA0AD5">
      <w:pPr>
        <w:shd w:val="clear" w:color="auto" w:fill="FFFFFF"/>
        <w:spacing w:before="100" w:beforeAutospacing="1" w:after="0" w:line="240" w:lineRule="auto"/>
        <w:outlineLvl w:val="2"/>
        <w:rPr>
          <w:rFonts w:eastAsia="Times New Roman" w:cs="Arial"/>
          <w:color w:val="242424"/>
          <w:szCs w:val="22"/>
          <w:lang w:eastAsia="en-GB"/>
        </w:rPr>
      </w:pPr>
      <w:r w:rsidRPr="00C378EC">
        <w:rPr>
          <w:rFonts w:eastAsia="Times New Roman" w:cs="Arial"/>
          <w:color w:val="242424"/>
          <w:szCs w:val="22"/>
          <w:lang w:eastAsia="en-GB"/>
        </w:rPr>
        <w:t>We will only give non-prescription medicine to a student on a trip if:</w:t>
      </w:r>
    </w:p>
    <w:p w14:paraId="16E0B9AA" w14:textId="27444A71" w:rsidR="00AA0AD5" w:rsidRPr="00107CEA" w:rsidRDefault="00210C2A" w:rsidP="00AA0AD5">
      <w:pPr>
        <w:numPr>
          <w:ilvl w:val="0"/>
          <w:numId w:val="31"/>
        </w:numPr>
        <w:shd w:val="clear" w:color="auto" w:fill="FFFFFF"/>
        <w:spacing w:after="0" w:line="240" w:lineRule="auto"/>
        <w:rPr>
          <w:rFonts w:eastAsia="Times New Roman" w:cs="Arial"/>
          <w:color w:val="242424"/>
          <w:szCs w:val="22"/>
          <w:lang w:eastAsia="en-GB"/>
        </w:rPr>
      </w:pPr>
      <w:r>
        <w:rPr>
          <w:rFonts w:eastAsia="Times New Roman" w:cs="Arial"/>
          <w:color w:val="242424"/>
          <w:szCs w:val="22"/>
          <w:lang w:eastAsia="en-GB"/>
        </w:rPr>
        <w:t>w</w:t>
      </w:r>
      <w:r w:rsidR="00AA0AD5" w:rsidRPr="00107CEA">
        <w:rPr>
          <w:rFonts w:eastAsia="Times New Roman" w:cs="Arial"/>
          <w:color w:val="242424"/>
          <w:szCs w:val="22"/>
          <w:lang w:eastAsia="en-GB"/>
        </w:rPr>
        <w:t>e have received prior written consent from the student's parents/</w:t>
      </w:r>
      <w:proofErr w:type="gramStart"/>
      <w:r w:rsidR="00AA0AD5" w:rsidRPr="00107CEA">
        <w:rPr>
          <w:rFonts w:eastAsia="Times New Roman" w:cs="Arial"/>
          <w:color w:val="242424"/>
          <w:szCs w:val="22"/>
          <w:lang w:eastAsia="en-GB"/>
        </w:rPr>
        <w:t>carers</w:t>
      </w:r>
      <w:proofErr w:type="gramEnd"/>
    </w:p>
    <w:p w14:paraId="463F6FB8" w14:textId="251A1485" w:rsidR="00AA0AD5" w:rsidRPr="00107CEA" w:rsidRDefault="00210C2A" w:rsidP="00AA0AD5">
      <w:pPr>
        <w:numPr>
          <w:ilvl w:val="0"/>
          <w:numId w:val="31"/>
        </w:numPr>
        <w:shd w:val="clear" w:color="auto" w:fill="FFFFFF"/>
        <w:spacing w:after="0" w:line="240" w:lineRule="auto"/>
        <w:rPr>
          <w:rFonts w:eastAsia="Times New Roman" w:cs="Arial"/>
          <w:color w:val="242424"/>
          <w:szCs w:val="22"/>
          <w:lang w:eastAsia="en-GB"/>
        </w:rPr>
      </w:pPr>
      <w:r>
        <w:rPr>
          <w:rFonts w:eastAsia="Times New Roman" w:cs="Arial"/>
          <w:color w:val="242424"/>
          <w:szCs w:val="22"/>
          <w:lang w:eastAsia="en-GB"/>
        </w:rPr>
        <w:t>it is</w:t>
      </w:r>
      <w:r w:rsidR="00AA0AD5" w:rsidRPr="00107CEA">
        <w:rPr>
          <w:rFonts w:eastAsia="Times New Roman" w:cs="Arial"/>
          <w:color w:val="242424"/>
          <w:szCs w:val="22"/>
          <w:lang w:eastAsia="en-GB"/>
        </w:rPr>
        <w:t xml:space="preserve"> in line with </w:t>
      </w:r>
      <w:r w:rsidR="00BD200E" w:rsidRPr="00107CEA">
        <w:rPr>
          <w:rFonts w:eastAsia="Times New Roman" w:cs="Arial"/>
          <w:color w:val="242424"/>
          <w:szCs w:val="22"/>
          <w:lang w:eastAsia="en-GB"/>
        </w:rPr>
        <w:t>this</w:t>
      </w:r>
      <w:r w:rsidR="00AA0AD5" w:rsidRPr="00107CEA">
        <w:rPr>
          <w:rFonts w:eastAsia="Times New Roman" w:cs="Arial"/>
          <w:color w:val="242424"/>
          <w:szCs w:val="22"/>
          <w:lang w:eastAsia="en-GB"/>
        </w:rPr>
        <w:t xml:space="preserve"> school </w:t>
      </w:r>
      <w:proofErr w:type="gramStart"/>
      <w:r w:rsidR="00AA0AD5" w:rsidRPr="00107CEA">
        <w:rPr>
          <w:rFonts w:eastAsia="Times New Roman" w:cs="Arial"/>
          <w:color w:val="242424"/>
          <w:szCs w:val="22"/>
          <w:lang w:eastAsia="en-GB"/>
        </w:rPr>
        <w:t>policy</w:t>
      </w:r>
      <w:proofErr w:type="gramEnd"/>
    </w:p>
    <w:p w14:paraId="0AADD232" w14:textId="200C01AC" w:rsidR="00AA0AD5" w:rsidRPr="00107CEA" w:rsidRDefault="00210C2A" w:rsidP="00AA0AD5">
      <w:pPr>
        <w:numPr>
          <w:ilvl w:val="0"/>
          <w:numId w:val="31"/>
        </w:numPr>
        <w:shd w:val="clear" w:color="auto" w:fill="FFFFFF"/>
        <w:spacing w:after="0" w:line="240" w:lineRule="auto"/>
        <w:rPr>
          <w:rFonts w:eastAsia="Times New Roman" w:cs="Arial"/>
          <w:color w:val="242424"/>
          <w:szCs w:val="22"/>
          <w:lang w:eastAsia="en-GB"/>
        </w:rPr>
      </w:pPr>
      <w:r>
        <w:rPr>
          <w:rFonts w:eastAsia="Times New Roman" w:cs="Arial"/>
          <w:color w:val="242424"/>
          <w:szCs w:val="22"/>
          <w:lang w:eastAsia="en-GB"/>
        </w:rPr>
        <w:t>s</w:t>
      </w:r>
      <w:r w:rsidR="00AA0AD5" w:rsidRPr="00107CEA">
        <w:rPr>
          <w:rFonts w:eastAsia="Times New Roman" w:cs="Arial"/>
          <w:color w:val="242424"/>
          <w:szCs w:val="22"/>
          <w:lang w:eastAsia="en-GB"/>
        </w:rPr>
        <w:t xml:space="preserve">taff have checked, and received parental confirmation, that the student has previously used the medicine without any negative </w:t>
      </w:r>
      <w:proofErr w:type="gramStart"/>
      <w:r w:rsidR="00AA0AD5" w:rsidRPr="00107CEA">
        <w:rPr>
          <w:rFonts w:eastAsia="Times New Roman" w:cs="Arial"/>
          <w:color w:val="242424"/>
          <w:szCs w:val="22"/>
          <w:lang w:eastAsia="en-GB"/>
        </w:rPr>
        <w:t>effect</w:t>
      </w:r>
      <w:proofErr w:type="gramEnd"/>
    </w:p>
    <w:p w14:paraId="49656E4D" w14:textId="0F6F7732" w:rsidR="00AA0AD5" w:rsidRPr="00107CEA" w:rsidRDefault="00AA0AD5" w:rsidP="00AA0AD5">
      <w:pPr>
        <w:shd w:val="clear" w:color="auto" w:fill="FFFFFF"/>
        <w:spacing w:before="100" w:beforeAutospacing="1" w:after="0" w:line="240" w:lineRule="auto"/>
        <w:rPr>
          <w:rFonts w:eastAsia="Times New Roman" w:cs="Arial"/>
          <w:color w:val="242424"/>
          <w:szCs w:val="22"/>
          <w:lang w:eastAsia="en-GB"/>
        </w:rPr>
      </w:pPr>
      <w:r w:rsidRPr="00107CEA">
        <w:rPr>
          <w:rFonts w:eastAsia="Times New Roman" w:cs="Arial"/>
          <w:color w:val="242424"/>
          <w:szCs w:val="22"/>
          <w:lang w:eastAsia="en-GB"/>
        </w:rPr>
        <w:t>If staff provide a non-prescribed medicine to students, they should:</w:t>
      </w:r>
    </w:p>
    <w:p w14:paraId="53456B45" w14:textId="7802B6B8" w:rsidR="00AA0AD5" w:rsidRPr="00107CEA" w:rsidRDefault="00210C2A" w:rsidP="00AA0AD5">
      <w:pPr>
        <w:numPr>
          <w:ilvl w:val="0"/>
          <w:numId w:val="32"/>
        </w:numPr>
        <w:shd w:val="clear" w:color="auto" w:fill="FFFFFF"/>
        <w:spacing w:after="0" w:line="240" w:lineRule="auto"/>
        <w:rPr>
          <w:rFonts w:eastAsia="Times New Roman" w:cs="Arial"/>
          <w:color w:val="242424"/>
          <w:szCs w:val="22"/>
          <w:lang w:eastAsia="en-GB"/>
        </w:rPr>
      </w:pPr>
      <w:r>
        <w:rPr>
          <w:rFonts w:eastAsia="Times New Roman" w:cs="Arial"/>
          <w:color w:val="242424"/>
          <w:szCs w:val="22"/>
          <w:lang w:eastAsia="en-GB"/>
        </w:rPr>
        <w:t>m</w:t>
      </w:r>
      <w:r w:rsidR="00AA0AD5" w:rsidRPr="00107CEA">
        <w:rPr>
          <w:rFonts w:eastAsia="Times New Roman" w:cs="Arial"/>
          <w:color w:val="242424"/>
          <w:szCs w:val="22"/>
          <w:lang w:eastAsia="en-GB"/>
        </w:rPr>
        <w:t xml:space="preserve">ake a record for each student explaining what medicine has been administered and </w:t>
      </w:r>
      <w:proofErr w:type="gramStart"/>
      <w:r w:rsidR="00AA0AD5" w:rsidRPr="00107CEA">
        <w:rPr>
          <w:rFonts w:eastAsia="Times New Roman" w:cs="Arial"/>
          <w:color w:val="242424"/>
          <w:szCs w:val="22"/>
          <w:lang w:eastAsia="en-GB"/>
        </w:rPr>
        <w:t>when</w:t>
      </w:r>
      <w:proofErr w:type="gramEnd"/>
    </w:p>
    <w:p w14:paraId="0DAABACA" w14:textId="025F33A5" w:rsidR="00AA0AD5" w:rsidRPr="00107CEA" w:rsidRDefault="00210C2A" w:rsidP="00AA0AD5">
      <w:pPr>
        <w:numPr>
          <w:ilvl w:val="0"/>
          <w:numId w:val="32"/>
        </w:numPr>
        <w:shd w:val="clear" w:color="auto" w:fill="FFFFFF"/>
        <w:spacing w:after="0" w:line="240" w:lineRule="auto"/>
        <w:rPr>
          <w:rFonts w:eastAsia="Times New Roman" w:cs="Arial"/>
          <w:color w:val="242424"/>
          <w:szCs w:val="22"/>
          <w:lang w:eastAsia="en-GB"/>
        </w:rPr>
      </w:pPr>
      <w:r>
        <w:rPr>
          <w:rFonts w:eastAsia="Times New Roman" w:cs="Arial"/>
          <w:color w:val="242424"/>
          <w:szCs w:val="22"/>
          <w:lang w:eastAsia="en-GB"/>
        </w:rPr>
        <w:t>i</w:t>
      </w:r>
      <w:r w:rsidR="00AA0AD5" w:rsidRPr="00107CEA">
        <w:rPr>
          <w:rFonts w:eastAsia="Times New Roman" w:cs="Arial"/>
          <w:color w:val="242424"/>
          <w:szCs w:val="22"/>
          <w:lang w:eastAsia="en-GB"/>
        </w:rPr>
        <w:t>nform the student’s parents/</w:t>
      </w:r>
      <w:proofErr w:type="gramStart"/>
      <w:r w:rsidR="00AA0AD5" w:rsidRPr="00107CEA">
        <w:rPr>
          <w:rFonts w:eastAsia="Times New Roman" w:cs="Arial"/>
          <w:color w:val="242424"/>
          <w:szCs w:val="22"/>
          <w:lang w:eastAsia="en-GB"/>
        </w:rPr>
        <w:t>carers</w:t>
      </w:r>
      <w:proofErr w:type="gramEnd"/>
    </w:p>
    <w:p w14:paraId="3698F7CD" w14:textId="5B5DB64C" w:rsidR="00A445B8" w:rsidRDefault="00261B8B" w:rsidP="00CF7D86">
      <w:pPr>
        <w:pStyle w:val="Heading2"/>
      </w:pPr>
      <w:r>
        <w:lastRenderedPageBreak/>
        <w:t>Children</w:t>
      </w:r>
      <w:r w:rsidR="00F026FC">
        <w:t xml:space="preserve"> with health needs who cannot attend </w:t>
      </w:r>
      <w:proofErr w:type="gramStart"/>
      <w:r w:rsidR="00217537">
        <w:t>school</w:t>
      </w:r>
      <w:proofErr w:type="gramEnd"/>
      <w:r w:rsidR="00217537">
        <w:t xml:space="preserve"> </w:t>
      </w:r>
    </w:p>
    <w:p w14:paraId="664F207D" w14:textId="6CB3F39D" w:rsidR="00717F9F" w:rsidRDefault="00717F9F">
      <w:r>
        <w:t xml:space="preserve">The school aims to ensure that all </w:t>
      </w:r>
      <w:r w:rsidR="00FC4183">
        <w:t>students</w:t>
      </w:r>
      <w:r>
        <w:t xml:space="preserve">, regardless of circumstance or setting receive a good education to enable them to shape their own futures. </w:t>
      </w:r>
    </w:p>
    <w:p w14:paraId="045E0250" w14:textId="2A2D3B51" w:rsidR="00261B8B" w:rsidRPr="00717F9F" w:rsidRDefault="00261B8B" w:rsidP="00572772">
      <w:r>
        <w:t>Where students are unable to attend school because of their health, the school will follow D</w:t>
      </w:r>
      <w:r w:rsidR="00EA0222">
        <w:t>fE</w:t>
      </w:r>
      <w:r>
        <w:t xml:space="preserve"> </w:t>
      </w:r>
      <w:r w:rsidR="00EA0222">
        <w:t>g</w:t>
      </w:r>
      <w:r>
        <w:t>uidance and work with</w:t>
      </w:r>
      <w:r w:rsidR="00B17EF1">
        <w:t xml:space="preserve"> the </w:t>
      </w:r>
      <w:r>
        <w:t xml:space="preserve">Local Authority </w:t>
      </w:r>
      <w:r w:rsidR="00020741">
        <w:t xml:space="preserve">(LA) </w:t>
      </w:r>
      <w:r>
        <w:t xml:space="preserve">who have the responsibility to arrange suitable full-time education (or part-time when appropriate for the child’s needs) for </w:t>
      </w:r>
      <w:r w:rsidR="00EA0222">
        <w:t>students</w:t>
      </w:r>
      <w:r>
        <w:t xml:space="preserve"> who are unable to attend a mainstream school because of their health.</w:t>
      </w:r>
    </w:p>
    <w:p w14:paraId="231B6137" w14:textId="352774B3" w:rsidR="000D5BA5" w:rsidRPr="00C378EC" w:rsidRDefault="000D5BA5" w:rsidP="009F63F4">
      <w:pPr>
        <w:pStyle w:val="L1heading"/>
        <w:rPr>
          <w:sz w:val="24"/>
        </w:rPr>
      </w:pPr>
      <w:r w:rsidRPr="00C378EC">
        <w:rPr>
          <w:sz w:val="24"/>
        </w:rPr>
        <w:t xml:space="preserve">Local Authority </w:t>
      </w:r>
      <w:r w:rsidR="00363D18" w:rsidRPr="00C378EC">
        <w:rPr>
          <w:sz w:val="24"/>
        </w:rPr>
        <w:t>d</w:t>
      </w:r>
      <w:r w:rsidRPr="00C378EC">
        <w:rPr>
          <w:sz w:val="24"/>
        </w:rPr>
        <w:t xml:space="preserve">uties </w:t>
      </w:r>
    </w:p>
    <w:p w14:paraId="08A6DDE7" w14:textId="04085A88" w:rsidR="007873E3" w:rsidRPr="00107CEA" w:rsidRDefault="001C1AFB" w:rsidP="009F63F4">
      <w:pPr>
        <w:pStyle w:val="L1heading"/>
        <w:rPr>
          <w:rFonts w:cs="Arial"/>
          <w:b w:val="0"/>
          <w:bCs/>
          <w:sz w:val="22"/>
          <w:szCs w:val="22"/>
        </w:rPr>
      </w:pPr>
      <w:r w:rsidRPr="00107CEA">
        <w:rPr>
          <w:rFonts w:cs="Arial"/>
          <w:b w:val="0"/>
          <w:bCs/>
          <w:sz w:val="22"/>
          <w:szCs w:val="22"/>
        </w:rPr>
        <w:t xml:space="preserve">The </w:t>
      </w:r>
      <w:r w:rsidR="0024042E" w:rsidRPr="00107CEA">
        <w:rPr>
          <w:rFonts w:cs="Arial"/>
          <w:b w:val="0"/>
          <w:bCs/>
          <w:sz w:val="22"/>
          <w:szCs w:val="22"/>
        </w:rPr>
        <w:t xml:space="preserve">LA </w:t>
      </w:r>
      <w:r w:rsidR="007B4BDE" w:rsidRPr="00107CEA">
        <w:rPr>
          <w:rFonts w:cs="Arial"/>
          <w:b w:val="0"/>
          <w:bCs/>
          <w:sz w:val="22"/>
          <w:szCs w:val="22"/>
        </w:rPr>
        <w:t>must a</w:t>
      </w:r>
      <w:r w:rsidR="007873E3" w:rsidRPr="00107CEA">
        <w:rPr>
          <w:rFonts w:cs="Arial"/>
          <w:b w:val="0"/>
          <w:bCs/>
          <w:sz w:val="22"/>
          <w:szCs w:val="22"/>
        </w:rPr>
        <w:t>rrange suitable full-time education (or as much education as the</w:t>
      </w:r>
      <w:r w:rsidR="00D66614" w:rsidRPr="00107CEA">
        <w:rPr>
          <w:rFonts w:cs="Arial"/>
          <w:b w:val="0"/>
          <w:bCs/>
          <w:sz w:val="22"/>
          <w:szCs w:val="22"/>
        </w:rPr>
        <w:t xml:space="preserve"> student</w:t>
      </w:r>
      <w:r w:rsidR="007873E3" w:rsidRPr="00107CEA">
        <w:rPr>
          <w:rFonts w:cs="Arial"/>
          <w:b w:val="0"/>
          <w:bCs/>
          <w:sz w:val="22"/>
          <w:szCs w:val="22"/>
        </w:rPr>
        <w:t>’s health condition allows) for</w:t>
      </w:r>
      <w:r w:rsidR="00064CF3" w:rsidRPr="00107CEA">
        <w:rPr>
          <w:rFonts w:cs="Arial"/>
          <w:b w:val="0"/>
          <w:bCs/>
          <w:sz w:val="22"/>
          <w:szCs w:val="22"/>
        </w:rPr>
        <w:t xml:space="preserve"> students</w:t>
      </w:r>
      <w:r w:rsidR="007873E3" w:rsidRPr="00107CEA">
        <w:rPr>
          <w:rFonts w:cs="Arial"/>
          <w:b w:val="0"/>
          <w:bCs/>
          <w:sz w:val="22"/>
          <w:szCs w:val="22"/>
        </w:rPr>
        <w:t xml:space="preserve"> </w:t>
      </w:r>
      <w:proofErr w:type="gramStart"/>
      <w:r w:rsidR="007873E3" w:rsidRPr="00107CEA">
        <w:rPr>
          <w:rFonts w:cs="Arial"/>
          <w:b w:val="0"/>
          <w:bCs/>
          <w:sz w:val="22"/>
          <w:szCs w:val="22"/>
        </w:rPr>
        <w:t>of</w:t>
      </w:r>
      <w:proofErr w:type="gramEnd"/>
      <w:r w:rsidR="007873E3" w:rsidRPr="00107CEA">
        <w:rPr>
          <w:rFonts w:cs="Arial"/>
          <w:b w:val="0"/>
          <w:bCs/>
          <w:sz w:val="22"/>
          <w:szCs w:val="22"/>
        </w:rPr>
        <w:t xml:space="preserve"> compulsory school age who, because of illness, would otherwise not receive suitable education. </w:t>
      </w:r>
    </w:p>
    <w:p w14:paraId="185AB3FE" w14:textId="42FE09C4" w:rsidR="007873E3" w:rsidRPr="00C378EC" w:rsidRDefault="00584BE8" w:rsidP="009F63F4">
      <w:pPr>
        <w:pStyle w:val="L1heading"/>
        <w:rPr>
          <w:rFonts w:cs="Arial"/>
          <w:sz w:val="22"/>
          <w:szCs w:val="22"/>
        </w:rPr>
      </w:pPr>
      <w:r w:rsidRPr="00C378EC">
        <w:rPr>
          <w:rFonts w:cs="Arial"/>
          <w:sz w:val="22"/>
          <w:szCs w:val="22"/>
        </w:rPr>
        <w:t xml:space="preserve">The </w:t>
      </w:r>
      <w:r w:rsidR="007873E3" w:rsidRPr="00C378EC">
        <w:rPr>
          <w:rFonts w:cs="Arial"/>
          <w:sz w:val="22"/>
          <w:szCs w:val="22"/>
        </w:rPr>
        <w:t>Loca</w:t>
      </w:r>
      <w:r w:rsidRPr="00C378EC">
        <w:rPr>
          <w:rFonts w:cs="Arial"/>
          <w:sz w:val="22"/>
          <w:szCs w:val="22"/>
        </w:rPr>
        <w:t>l</w:t>
      </w:r>
      <w:r w:rsidR="008C24C4" w:rsidRPr="00C378EC">
        <w:rPr>
          <w:rFonts w:cs="Arial"/>
          <w:sz w:val="22"/>
          <w:szCs w:val="22"/>
        </w:rPr>
        <w:t xml:space="preserve"> Authority</w:t>
      </w:r>
      <w:r w:rsidRPr="00C378EC">
        <w:rPr>
          <w:rFonts w:cs="Arial"/>
          <w:sz w:val="22"/>
          <w:szCs w:val="22"/>
        </w:rPr>
        <w:t xml:space="preserve"> </w:t>
      </w:r>
      <w:r w:rsidR="007873E3" w:rsidRPr="00C378EC">
        <w:rPr>
          <w:rFonts w:cs="Arial"/>
          <w:sz w:val="22"/>
          <w:szCs w:val="22"/>
        </w:rPr>
        <w:t>should:</w:t>
      </w:r>
    </w:p>
    <w:p w14:paraId="10C3F74F" w14:textId="23C0E5FD" w:rsidR="007873E3" w:rsidRPr="00107CEA" w:rsidRDefault="007873E3" w:rsidP="00EA0222">
      <w:pPr>
        <w:pStyle w:val="Bulletlist"/>
        <w:rPr>
          <w:b/>
        </w:rPr>
      </w:pPr>
      <w:r w:rsidRPr="00107CEA">
        <w:t xml:space="preserve">Provide such education as soon as it is clear that the </w:t>
      </w:r>
      <w:r w:rsidR="00D66614" w:rsidRPr="00107CEA">
        <w:t>student</w:t>
      </w:r>
      <w:r w:rsidRPr="00107CEA">
        <w:t xml:space="preserve"> will be away from school for 15 days or more, whether consecutive or cumulative. They should liaise with appropriate medical professionals to ensure minimal delay in arranging appropriate provision for the </w:t>
      </w:r>
      <w:r w:rsidR="00FA6F44" w:rsidRPr="00107CEA">
        <w:t>student</w:t>
      </w:r>
      <w:r w:rsidRPr="00107CEA">
        <w:t>.</w:t>
      </w:r>
    </w:p>
    <w:p w14:paraId="4EE1FB96" w14:textId="6FC0F5A9" w:rsidR="007873E3" w:rsidRPr="00107CEA" w:rsidRDefault="007873E3" w:rsidP="00EA0222">
      <w:pPr>
        <w:pStyle w:val="Bulletlist"/>
        <w:rPr>
          <w:b/>
        </w:rPr>
      </w:pPr>
      <w:r w:rsidRPr="00107CEA">
        <w:t>Ensure that the education</w:t>
      </w:r>
      <w:r w:rsidR="00FA6F44" w:rsidRPr="00107CEA">
        <w:t xml:space="preserve"> students</w:t>
      </w:r>
      <w:r w:rsidRPr="00107CEA">
        <w:t xml:space="preserve"> receive is of good quality,</w:t>
      </w:r>
      <w:r w:rsidR="00C21E12" w:rsidRPr="00107CEA">
        <w:t xml:space="preserve"> </w:t>
      </w:r>
      <w:r w:rsidR="000E4955" w:rsidRPr="00107CEA">
        <w:t>as defined in the statutory guidance Alternative Provision (2013),</w:t>
      </w:r>
      <w:r w:rsidR="00EA0222">
        <w:rPr>
          <w:b/>
        </w:rPr>
        <w:t xml:space="preserve"> </w:t>
      </w:r>
      <w:r w:rsidRPr="00107CEA">
        <w:t xml:space="preserve">allows them to take appropriate qualifications, prevents them from slipping behind their peers in school and allows them to reintegrate successfully back into school as soon as possible. </w:t>
      </w:r>
    </w:p>
    <w:p w14:paraId="41D1A8C2" w14:textId="3965F810" w:rsidR="00340FAF" w:rsidRPr="00107CEA" w:rsidRDefault="007873E3" w:rsidP="00EA0222">
      <w:pPr>
        <w:pStyle w:val="Bulletlist"/>
        <w:rPr>
          <w:b/>
        </w:rPr>
      </w:pPr>
      <w:r w:rsidRPr="00107CEA">
        <w:t>Address the needs of individual</w:t>
      </w:r>
      <w:r w:rsidR="00FA6F44" w:rsidRPr="00107CEA">
        <w:t xml:space="preserve"> students</w:t>
      </w:r>
      <w:r w:rsidRPr="00107CEA">
        <w:t xml:space="preserve"> in arranging provision. ‘Hard and fast’ rules are inappropriate: they may limit the offer of education t</w:t>
      </w:r>
      <w:r w:rsidR="000B079D" w:rsidRPr="00107CEA">
        <w:t>o students</w:t>
      </w:r>
      <w:r w:rsidRPr="00107CEA">
        <w:t xml:space="preserve"> with a given condition and prevent their access to the right level of educational support which they are well enough to receive. Strict rules that limit the offer of education a</w:t>
      </w:r>
      <w:r w:rsidR="006630A7" w:rsidRPr="00107CEA">
        <w:t xml:space="preserve"> student</w:t>
      </w:r>
      <w:r w:rsidRPr="00107CEA">
        <w:t xml:space="preserve"> receives may also breach statutory requirements.</w:t>
      </w:r>
    </w:p>
    <w:p w14:paraId="6025B82F" w14:textId="54F272A1" w:rsidR="00853EA3" w:rsidRPr="00EA0222" w:rsidRDefault="00853EA3" w:rsidP="00EA0222">
      <w:pPr>
        <w:pStyle w:val="Bulletlist"/>
      </w:pPr>
      <w:r w:rsidRPr="00107CEA">
        <w:t xml:space="preserve">Set up a personal education plan, which should ensure that the school, the </w:t>
      </w:r>
      <w:r w:rsidR="0015312A" w:rsidRPr="00107CEA">
        <w:t>LA</w:t>
      </w:r>
      <w:r w:rsidRPr="00107CEA">
        <w:t>, hospital school or other provider can work together.</w:t>
      </w:r>
    </w:p>
    <w:p w14:paraId="05B46F19" w14:textId="77777777" w:rsidR="00EA0222" w:rsidRDefault="00853EA3" w:rsidP="00EA0222">
      <w:pPr>
        <w:pStyle w:val="Bulletlist"/>
      </w:pPr>
      <w:r w:rsidRPr="00107CEA">
        <w:t xml:space="preserve">Ensure effective collaboration between all relevant services (LAs, CAMHS, NHS, schools and, </w:t>
      </w:r>
    </w:p>
    <w:p w14:paraId="183AB91A" w14:textId="1536B698" w:rsidR="00853EA3" w:rsidRPr="00107CEA" w:rsidRDefault="00853EA3" w:rsidP="00EA0222">
      <w:pPr>
        <w:pStyle w:val="Bulletlist"/>
        <w:numPr>
          <w:ilvl w:val="0"/>
          <w:numId w:val="0"/>
        </w:numPr>
        <w:ind w:left="360"/>
      </w:pPr>
      <w:r w:rsidRPr="00107CEA">
        <w:t xml:space="preserve">where relevant, school nurses) in delivering effective education for </w:t>
      </w:r>
      <w:r w:rsidR="00EA0222">
        <w:t>students</w:t>
      </w:r>
      <w:r w:rsidRPr="00107CEA">
        <w:t xml:space="preserve"> with additional health needs.</w:t>
      </w:r>
    </w:p>
    <w:p w14:paraId="11C431A5" w14:textId="77777777" w:rsidR="00EA0222" w:rsidRDefault="00F84DBE" w:rsidP="00EA0222">
      <w:pPr>
        <w:pStyle w:val="Bulletlist"/>
      </w:pPr>
      <w:r w:rsidRPr="00107CEA">
        <w:t xml:space="preserve">Have a named officer responsible for the education of students with additional health needs and </w:t>
      </w:r>
    </w:p>
    <w:p w14:paraId="2C0F7866" w14:textId="35E15CE4" w:rsidR="00F84DBE" w:rsidRPr="00107CEA" w:rsidRDefault="00F84DBE" w:rsidP="00EA0222">
      <w:pPr>
        <w:pStyle w:val="Bulletlist"/>
      </w:pPr>
      <w:r w:rsidRPr="00107CEA">
        <w:t>ensure parents/carers know who this is</w:t>
      </w:r>
      <w:r w:rsidR="00EA0222">
        <w:t>.</w:t>
      </w:r>
    </w:p>
    <w:p w14:paraId="51022D10" w14:textId="27682809" w:rsidR="00AE041C" w:rsidRPr="00107CEA" w:rsidRDefault="00AE041C" w:rsidP="00EA0222">
      <w:pPr>
        <w:pStyle w:val="Bulletlist"/>
      </w:pPr>
      <w:r w:rsidRPr="00107CEA">
        <w:rPr>
          <w:rFonts w:eastAsia="Times New Roman"/>
        </w:rPr>
        <w:t>Have a written, publicly accessible policy statement</w:t>
      </w:r>
      <w:r w:rsidRPr="00107CEA">
        <w:t xml:space="preserve"> on their arrangements to comply with their legal duty towards </w:t>
      </w:r>
      <w:r w:rsidR="00EA0222">
        <w:t>students</w:t>
      </w:r>
      <w:r w:rsidRPr="00107CEA">
        <w:t xml:space="preserve"> with additional health needs.</w:t>
      </w:r>
    </w:p>
    <w:p w14:paraId="46AFA7BB" w14:textId="6A9E0AC7" w:rsidR="005727E4" w:rsidRPr="00107CEA" w:rsidRDefault="005727E4" w:rsidP="00EA0222">
      <w:pPr>
        <w:pStyle w:val="Bulletlist"/>
      </w:pPr>
      <w:r w:rsidRPr="00107CEA">
        <w:t>Review the provision offered regularly to ensure that it continues to be appropriate for the student and that it is providing suitable education.</w:t>
      </w:r>
    </w:p>
    <w:p w14:paraId="22CFA975" w14:textId="2DD08F1B" w:rsidR="00EA0222" w:rsidRDefault="005727E4" w:rsidP="00EA0222">
      <w:pPr>
        <w:pStyle w:val="Bulletlist"/>
      </w:pPr>
      <w:r w:rsidRPr="00107CEA">
        <w:t xml:space="preserve">Give clear policies on the provision of education for </w:t>
      </w:r>
      <w:r w:rsidR="00EA0222">
        <w:t>students</w:t>
      </w:r>
      <w:r w:rsidRPr="00107CEA">
        <w:t xml:space="preserve"> and young people under and </w:t>
      </w:r>
      <w:proofErr w:type="gramStart"/>
      <w:r w:rsidRPr="00107CEA">
        <w:t>over</w:t>
      </w:r>
      <w:proofErr w:type="gramEnd"/>
      <w:r w:rsidRPr="00107CEA">
        <w:t xml:space="preserve"> </w:t>
      </w:r>
    </w:p>
    <w:p w14:paraId="06C974C8" w14:textId="7A3372FF" w:rsidR="005727E4" w:rsidRDefault="005727E4" w:rsidP="00EA0222">
      <w:pPr>
        <w:pStyle w:val="Bulletlist"/>
        <w:numPr>
          <w:ilvl w:val="0"/>
          <w:numId w:val="0"/>
        </w:numPr>
        <w:ind w:left="360"/>
      </w:pPr>
      <w:r w:rsidRPr="00107CEA">
        <w:t>compulsory school age.</w:t>
      </w:r>
    </w:p>
    <w:p w14:paraId="2DBA3617" w14:textId="77777777" w:rsidR="00C378EC" w:rsidRPr="00107CEA" w:rsidRDefault="00C378EC" w:rsidP="00EA0222">
      <w:pPr>
        <w:pStyle w:val="Bulletlist"/>
        <w:numPr>
          <w:ilvl w:val="0"/>
          <w:numId w:val="0"/>
        </w:numPr>
        <w:rPr>
          <w:rFonts w:cs="Arial"/>
          <w:szCs w:val="22"/>
        </w:rPr>
      </w:pPr>
    </w:p>
    <w:p w14:paraId="45AFB2C4" w14:textId="36194EB4" w:rsidR="00D87C25" w:rsidRPr="00C378EC" w:rsidRDefault="00D87C25" w:rsidP="009F63F4">
      <w:pPr>
        <w:pStyle w:val="L1heading"/>
        <w:rPr>
          <w:rFonts w:cs="Arial"/>
          <w:sz w:val="22"/>
          <w:szCs w:val="22"/>
        </w:rPr>
      </w:pPr>
      <w:r w:rsidRPr="00C378EC">
        <w:rPr>
          <w:rFonts w:cs="Arial"/>
          <w:sz w:val="22"/>
          <w:szCs w:val="22"/>
        </w:rPr>
        <w:t>Local authorities should not:</w:t>
      </w:r>
    </w:p>
    <w:p w14:paraId="571CC9EB" w14:textId="634DC3BC" w:rsidR="003312E6" w:rsidRPr="00107CEA" w:rsidRDefault="003312E6" w:rsidP="00572772">
      <w:pPr>
        <w:pStyle w:val="Bulletlist"/>
        <w:rPr>
          <w:rFonts w:cs="Arial"/>
          <w:szCs w:val="22"/>
        </w:rPr>
      </w:pPr>
      <w:r w:rsidRPr="00107CEA">
        <w:rPr>
          <w:rFonts w:cs="Arial"/>
          <w:szCs w:val="22"/>
        </w:rPr>
        <w:t>Have processes or policies in place which prevent a</w:t>
      </w:r>
      <w:r w:rsidR="00EA0222">
        <w:rPr>
          <w:rFonts w:cs="Arial"/>
          <w:szCs w:val="22"/>
        </w:rPr>
        <w:t xml:space="preserve"> student</w:t>
      </w:r>
      <w:r w:rsidRPr="00107CEA">
        <w:rPr>
          <w:rFonts w:cs="Arial"/>
          <w:szCs w:val="22"/>
        </w:rPr>
        <w:t xml:space="preserve"> from getting the right type of provision and a good education.</w:t>
      </w:r>
    </w:p>
    <w:p w14:paraId="16370B1B" w14:textId="7A25ABA1" w:rsidR="003312E6" w:rsidRPr="00107CEA" w:rsidRDefault="003312E6" w:rsidP="009F63F4">
      <w:pPr>
        <w:pStyle w:val="L1heading"/>
        <w:rPr>
          <w:rFonts w:eastAsiaTheme="minorHAnsi" w:cs="Arial"/>
          <w:b w:val="0"/>
          <w:sz w:val="22"/>
          <w:szCs w:val="22"/>
        </w:rPr>
      </w:pPr>
      <w:r w:rsidRPr="00107CEA">
        <w:rPr>
          <w:rFonts w:cs="Arial"/>
          <w:b w:val="0"/>
          <w:bCs/>
          <w:sz w:val="22"/>
          <w:szCs w:val="22"/>
        </w:rPr>
        <w:lastRenderedPageBreak/>
        <w:t xml:space="preserve"> </w:t>
      </w:r>
      <w:r w:rsidRPr="00107CEA">
        <w:rPr>
          <w:rFonts w:cs="Arial"/>
          <w:b w:val="0"/>
          <w:bCs/>
          <w:sz w:val="22"/>
          <w:szCs w:val="22"/>
        </w:rPr>
        <w:sym w:font="Symbol" w:char="F0B7"/>
      </w:r>
      <w:r w:rsidRPr="00107CEA">
        <w:rPr>
          <w:rFonts w:cs="Arial"/>
          <w:b w:val="0"/>
          <w:bCs/>
          <w:sz w:val="22"/>
          <w:szCs w:val="22"/>
        </w:rPr>
        <w:t xml:space="preserve"> </w:t>
      </w:r>
      <w:r w:rsidRPr="00107CEA">
        <w:rPr>
          <w:rFonts w:eastAsiaTheme="minorHAnsi" w:cs="Arial"/>
          <w:b w:val="0"/>
          <w:sz w:val="22"/>
          <w:szCs w:val="22"/>
        </w:rPr>
        <w:t xml:space="preserve">Withhold or reduce the provision, or type of provision, for a </w:t>
      </w:r>
      <w:r w:rsidR="00EA0222">
        <w:rPr>
          <w:rFonts w:eastAsiaTheme="minorHAnsi" w:cs="Arial"/>
          <w:b w:val="0"/>
          <w:sz w:val="22"/>
          <w:szCs w:val="22"/>
        </w:rPr>
        <w:t>student</w:t>
      </w:r>
      <w:r w:rsidRPr="00107CEA">
        <w:rPr>
          <w:rFonts w:eastAsiaTheme="minorHAnsi" w:cs="Arial"/>
          <w:b w:val="0"/>
          <w:sz w:val="22"/>
          <w:szCs w:val="22"/>
        </w:rPr>
        <w:t xml:space="preserve"> because of how much it will cost (meeting the </w:t>
      </w:r>
      <w:r w:rsidR="00EA0222">
        <w:rPr>
          <w:rFonts w:eastAsiaTheme="minorHAnsi" w:cs="Arial"/>
          <w:b w:val="0"/>
          <w:sz w:val="22"/>
          <w:szCs w:val="22"/>
        </w:rPr>
        <w:t>student</w:t>
      </w:r>
      <w:r w:rsidRPr="00107CEA">
        <w:rPr>
          <w:rFonts w:eastAsiaTheme="minorHAnsi" w:cs="Arial"/>
          <w:b w:val="0"/>
          <w:sz w:val="22"/>
          <w:szCs w:val="22"/>
        </w:rPr>
        <w:t xml:space="preserve">’s needs and providing a good education must be the determining factors). </w:t>
      </w:r>
    </w:p>
    <w:p w14:paraId="1B90563B" w14:textId="31866B02" w:rsidR="003312E6" w:rsidRPr="00107CEA" w:rsidRDefault="003312E6" w:rsidP="009F63F4">
      <w:pPr>
        <w:pStyle w:val="L1heading"/>
        <w:rPr>
          <w:rFonts w:cs="Arial"/>
          <w:b w:val="0"/>
          <w:bCs/>
          <w:sz w:val="22"/>
          <w:szCs w:val="22"/>
        </w:rPr>
      </w:pPr>
      <w:r w:rsidRPr="00107CEA">
        <w:rPr>
          <w:rFonts w:cs="Arial"/>
          <w:b w:val="0"/>
          <w:bCs/>
          <w:sz w:val="22"/>
          <w:szCs w:val="22"/>
        </w:rPr>
        <w:sym w:font="Symbol" w:char="F0B7"/>
      </w:r>
      <w:r w:rsidRPr="00107CEA">
        <w:rPr>
          <w:rFonts w:cs="Arial"/>
          <w:b w:val="0"/>
          <w:bCs/>
          <w:sz w:val="22"/>
          <w:szCs w:val="22"/>
        </w:rPr>
        <w:t xml:space="preserve"> Have policies based upon the percentage of time a </w:t>
      </w:r>
      <w:r w:rsidR="00EA0222">
        <w:rPr>
          <w:rFonts w:cs="Arial"/>
          <w:b w:val="0"/>
          <w:bCs/>
          <w:sz w:val="22"/>
          <w:szCs w:val="22"/>
        </w:rPr>
        <w:t>student</w:t>
      </w:r>
      <w:r w:rsidRPr="00107CEA">
        <w:rPr>
          <w:rFonts w:cs="Arial"/>
          <w:b w:val="0"/>
          <w:bCs/>
          <w:sz w:val="22"/>
          <w:szCs w:val="22"/>
        </w:rPr>
        <w:t xml:space="preserve"> is able to attend school rather than whether the </w:t>
      </w:r>
      <w:r w:rsidR="00EA0222">
        <w:rPr>
          <w:rFonts w:cs="Arial"/>
          <w:b w:val="0"/>
          <w:bCs/>
          <w:sz w:val="22"/>
          <w:szCs w:val="22"/>
        </w:rPr>
        <w:t>student</w:t>
      </w:r>
      <w:r w:rsidRPr="00107CEA">
        <w:rPr>
          <w:rFonts w:cs="Arial"/>
          <w:b w:val="0"/>
          <w:bCs/>
          <w:sz w:val="22"/>
          <w:szCs w:val="22"/>
        </w:rPr>
        <w:t xml:space="preserve"> is receiving a suitable education during that attendance. </w:t>
      </w:r>
    </w:p>
    <w:p w14:paraId="00E8B45B" w14:textId="0207311A" w:rsidR="00320D95" w:rsidRPr="00A3548E" w:rsidRDefault="003312E6" w:rsidP="003C4C51">
      <w:pPr>
        <w:pStyle w:val="L1heading"/>
        <w:rPr>
          <w:rFonts w:eastAsiaTheme="minorHAnsi" w:cs="Arial"/>
          <w:b w:val="0"/>
          <w:bCs/>
          <w:sz w:val="22"/>
          <w:szCs w:val="22"/>
        </w:rPr>
      </w:pPr>
      <w:r w:rsidRPr="00107CEA">
        <w:rPr>
          <w:rFonts w:cs="Arial"/>
          <w:b w:val="0"/>
          <w:bCs/>
          <w:sz w:val="22"/>
          <w:szCs w:val="22"/>
        </w:rPr>
        <w:sym w:font="Symbol" w:char="F0B7"/>
      </w:r>
      <w:r w:rsidRPr="00107CEA">
        <w:rPr>
          <w:rFonts w:cs="Arial"/>
          <w:b w:val="0"/>
          <w:bCs/>
          <w:sz w:val="22"/>
          <w:szCs w:val="22"/>
        </w:rPr>
        <w:t xml:space="preserve"> Have lists of health conditions which dictate whether or not they will arrange education for </w:t>
      </w:r>
      <w:r w:rsidR="00EA0222">
        <w:rPr>
          <w:rFonts w:cs="Arial"/>
          <w:b w:val="0"/>
          <w:bCs/>
          <w:sz w:val="22"/>
          <w:szCs w:val="22"/>
        </w:rPr>
        <w:t xml:space="preserve">students </w:t>
      </w:r>
      <w:r w:rsidRPr="00107CEA">
        <w:rPr>
          <w:rFonts w:cs="Arial"/>
          <w:b w:val="0"/>
          <w:bCs/>
          <w:sz w:val="22"/>
          <w:szCs w:val="22"/>
        </w:rPr>
        <w:t xml:space="preserve">or inflexible policies which result in </w:t>
      </w:r>
      <w:r w:rsidR="00EA0222">
        <w:rPr>
          <w:rFonts w:cs="Arial"/>
          <w:b w:val="0"/>
          <w:bCs/>
          <w:sz w:val="22"/>
          <w:szCs w:val="22"/>
        </w:rPr>
        <w:t>students</w:t>
      </w:r>
      <w:r w:rsidRPr="00107CEA">
        <w:rPr>
          <w:rFonts w:cs="Arial"/>
          <w:b w:val="0"/>
          <w:bCs/>
          <w:sz w:val="22"/>
          <w:szCs w:val="22"/>
        </w:rPr>
        <w:t xml:space="preserve"> going without suitable full-time education (or as much education as their health condition allows them to participate in).</w:t>
      </w:r>
    </w:p>
    <w:p w14:paraId="42C87A6E" w14:textId="77777777" w:rsidR="00134B8C" w:rsidRPr="00C378EC" w:rsidRDefault="00320D95" w:rsidP="003C4C51">
      <w:pPr>
        <w:pStyle w:val="L1heading"/>
        <w:rPr>
          <w:rFonts w:cs="Arial"/>
          <w:sz w:val="22"/>
          <w:szCs w:val="22"/>
        </w:rPr>
      </w:pPr>
      <w:r w:rsidRPr="00C378EC">
        <w:rPr>
          <w:rFonts w:cs="Arial"/>
          <w:sz w:val="22"/>
          <w:szCs w:val="22"/>
        </w:rPr>
        <w:t>The school du</w:t>
      </w:r>
      <w:r w:rsidR="00134B8C" w:rsidRPr="00C378EC">
        <w:rPr>
          <w:rFonts w:cs="Arial"/>
          <w:sz w:val="22"/>
          <w:szCs w:val="22"/>
        </w:rPr>
        <w:t>ties</w:t>
      </w:r>
    </w:p>
    <w:p w14:paraId="72F2C074" w14:textId="77777777" w:rsidR="00134B8C" w:rsidRPr="00107CEA" w:rsidRDefault="008C7F35" w:rsidP="003C4C51">
      <w:pPr>
        <w:pStyle w:val="L1heading"/>
        <w:rPr>
          <w:rFonts w:cs="Arial"/>
          <w:b w:val="0"/>
          <w:bCs/>
          <w:sz w:val="22"/>
          <w:szCs w:val="22"/>
        </w:rPr>
      </w:pPr>
      <w:r w:rsidRPr="00107CEA">
        <w:rPr>
          <w:rFonts w:cs="Arial"/>
          <w:b w:val="0"/>
          <w:bCs/>
          <w:sz w:val="22"/>
          <w:szCs w:val="22"/>
        </w:rPr>
        <w:t xml:space="preserve">The school will provide support to students who are absent because of illness for a period of less than 15 school days by liaising with the student’s parents/carers to arrange schoolwork remotely as soon as the student is able to cope with it or part-time education at the </w:t>
      </w:r>
      <w:r w:rsidR="00E12BC7" w:rsidRPr="00107CEA">
        <w:rPr>
          <w:rFonts w:cs="Arial"/>
          <w:b w:val="0"/>
          <w:bCs/>
          <w:sz w:val="22"/>
          <w:szCs w:val="22"/>
        </w:rPr>
        <w:t>school</w:t>
      </w:r>
      <w:r w:rsidRPr="00107CEA">
        <w:rPr>
          <w:rFonts w:cs="Arial"/>
          <w:b w:val="0"/>
          <w:bCs/>
          <w:sz w:val="22"/>
          <w:szCs w:val="22"/>
        </w:rPr>
        <w:t xml:space="preserve">. </w:t>
      </w:r>
    </w:p>
    <w:p w14:paraId="0560320B" w14:textId="77777777" w:rsidR="00A01C35" w:rsidRPr="00107CEA" w:rsidRDefault="008C7F35" w:rsidP="003C4C51">
      <w:pPr>
        <w:pStyle w:val="L1heading"/>
        <w:rPr>
          <w:rFonts w:cs="Arial"/>
          <w:b w:val="0"/>
          <w:bCs/>
          <w:sz w:val="22"/>
          <w:szCs w:val="22"/>
        </w:rPr>
      </w:pPr>
      <w:r w:rsidRPr="00107CEA">
        <w:rPr>
          <w:rFonts w:cs="Arial"/>
          <w:b w:val="0"/>
          <w:bCs/>
          <w:sz w:val="22"/>
          <w:szCs w:val="22"/>
        </w:rPr>
        <w:t xml:space="preserve">The </w:t>
      </w:r>
      <w:r w:rsidR="00134B8C" w:rsidRPr="00107CEA">
        <w:rPr>
          <w:rFonts w:cs="Arial"/>
          <w:b w:val="0"/>
          <w:bCs/>
          <w:sz w:val="22"/>
          <w:szCs w:val="22"/>
        </w:rPr>
        <w:t>school</w:t>
      </w:r>
      <w:r w:rsidR="006A3649" w:rsidRPr="00107CEA">
        <w:rPr>
          <w:rFonts w:cs="Arial"/>
          <w:b w:val="0"/>
          <w:bCs/>
          <w:sz w:val="22"/>
          <w:szCs w:val="22"/>
        </w:rPr>
        <w:t xml:space="preserve"> </w:t>
      </w:r>
      <w:r w:rsidRPr="00107CEA">
        <w:rPr>
          <w:rFonts w:cs="Arial"/>
          <w:b w:val="0"/>
          <w:bCs/>
          <w:sz w:val="22"/>
          <w:szCs w:val="22"/>
        </w:rPr>
        <w:t xml:space="preserve">will give due consideration to which aspects of the curriculum are prioritised in consultation with the student, their family and relevant members of staff. </w:t>
      </w:r>
    </w:p>
    <w:p w14:paraId="5049F86C" w14:textId="68F36F6F" w:rsidR="008C7F35" w:rsidRPr="00107CEA" w:rsidRDefault="008C7F35" w:rsidP="003C4C51">
      <w:pPr>
        <w:pStyle w:val="L1heading"/>
        <w:rPr>
          <w:rFonts w:cs="Arial"/>
          <w:b w:val="0"/>
          <w:bCs/>
          <w:sz w:val="22"/>
          <w:szCs w:val="22"/>
        </w:rPr>
      </w:pPr>
      <w:r w:rsidRPr="00107CEA">
        <w:rPr>
          <w:rFonts w:cs="Arial"/>
          <w:b w:val="0"/>
          <w:bCs/>
          <w:sz w:val="22"/>
          <w:szCs w:val="22"/>
        </w:rPr>
        <w:t xml:space="preserve">For periods of absence that are expected to last for 15 or more school days, either in one absence or over the course of a school year, the </w:t>
      </w:r>
      <w:r w:rsidR="00E03104" w:rsidRPr="00107CEA">
        <w:rPr>
          <w:rFonts w:cs="Arial"/>
          <w:b w:val="0"/>
          <w:bCs/>
          <w:sz w:val="22"/>
          <w:szCs w:val="22"/>
        </w:rPr>
        <w:t>school</w:t>
      </w:r>
      <w:r w:rsidRPr="00107CEA">
        <w:rPr>
          <w:rFonts w:cs="Arial"/>
          <w:b w:val="0"/>
          <w:bCs/>
          <w:sz w:val="22"/>
          <w:szCs w:val="22"/>
        </w:rPr>
        <w:t xml:space="preserve"> will notify the </w:t>
      </w:r>
      <w:r w:rsidR="00D33E86" w:rsidRPr="00107CEA">
        <w:rPr>
          <w:rFonts w:cs="Arial"/>
          <w:b w:val="0"/>
          <w:bCs/>
          <w:sz w:val="22"/>
          <w:szCs w:val="22"/>
        </w:rPr>
        <w:t>LA</w:t>
      </w:r>
      <w:r w:rsidRPr="00107CEA">
        <w:rPr>
          <w:rFonts w:cs="Arial"/>
          <w:b w:val="0"/>
          <w:bCs/>
          <w:sz w:val="22"/>
          <w:szCs w:val="22"/>
        </w:rPr>
        <w:t xml:space="preserve">, who will take responsibility for the student and their education. The </w:t>
      </w:r>
      <w:r w:rsidR="00D33E86" w:rsidRPr="00107CEA">
        <w:rPr>
          <w:rFonts w:cs="Arial"/>
          <w:b w:val="0"/>
          <w:bCs/>
          <w:sz w:val="22"/>
          <w:szCs w:val="22"/>
        </w:rPr>
        <w:t>school</w:t>
      </w:r>
      <w:r w:rsidRPr="00107CEA">
        <w:rPr>
          <w:rFonts w:cs="Arial"/>
          <w:b w:val="0"/>
          <w:bCs/>
          <w:sz w:val="22"/>
          <w:szCs w:val="22"/>
        </w:rPr>
        <w:t xml:space="preserve"> will continue to support the student in liaison with the </w:t>
      </w:r>
      <w:r w:rsidR="00D33E86" w:rsidRPr="00107CEA">
        <w:rPr>
          <w:rFonts w:cs="Arial"/>
          <w:b w:val="0"/>
          <w:bCs/>
          <w:sz w:val="22"/>
          <w:szCs w:val="22"/>
        </w:rPr>
        <w:t>LA</w:t>
      </w:r>
      <w:r w:rsidRPr="00107CEA">
        <w:rPr>
          <w:rFonts w:cs="Arial"/>
          <w:b w:val="0"/>
          <w:bCs/>
          <w:sz w:val="22"/>
          <w:szCs w:val="22"/>
        </w:rPr>
        <w:t xml:space="preserve"> as part of their overall plan. Where absences are anticipated or known in advance, the </w:t>
      </w:r>
      <w:r w:rsidR="0050565B" w:rsidRPr="00107CEA">
        <w:rPr>
          <w:rFonts w:cs="Arial"/>
          <w:b w:val="0"/>
          <w:bCs/>
          <w:sz w:val="22"/>
          <w:szCs w:val="22"/>
        </w:rPr>
        <w:t>school</w:t>
      </w:r>
      <w:r w:rsidRPr="00107CEA">
        <w:rPr>
          <w:rFonts w:cs="Arial"/>
          <w:b w:val="0"/>
          <w:bCs/>
          <w:sz w:val="22"/>
          <w:szCs w:val="22"/>
        </w:rPr>
        <w:t xml:space="preserve"> will liaise with the </w:t>
      </w:r>
      <w:r w:rsidR="00F22E66" w:rsidRPr="00107CEA">
        <w:rPr>
          <w:rFonts w:cs="Arial"/>
          <w:b w:val="0"/>
          <w:bCs/>
          <w:sz w:val="22"/>
          <w:szCs w:val="22"/>
        </w:rPr>
        <w:t>LA</w:t>
      </w:r>
      <w:r w:rsidRPr="00107CEA">
        <w:rPr>
          <w:rFonts w:cs="Arial"/>
          <w:b w:val="0"/>
          <w:bCs/>
          <w:sz w:val="22"/>
          <w:szCs w:val="22"/>
        </w:rPr>
        <w:t xml:space="preserve"> to enable education provision to be provided from the start of the student’s absence</w:t>
      </w:r>
      <w:r w:rsidR="00EA0222">
        <w:rPr>
          <w:rFonts w:cs="Arial"/>
          <w:b w:val="0"/>
          <w:bCs/>
          <w:sz w:val="22"/>
          <w:szCs w:val="22"/>
        </w:rPr>
        <w:t>.</w:t>
      </w:r>
    </w:p>
    <w:p w14:paraId="10C7797C" w14:textId="3D77D118" w:rsidR="003C4C51" w:rsidRPr="00107CEA" w:rsidRDefault="00BB12D6" w:rsidP="003C4C51">
      <w:pPr>
        <w:pStyle w:val="L1heading"/>
        <w:rPr>
          <w:rFonts w:eastAsiaTheme="minorHAnsi" w:cs="Arial"/>
          <w:b w:val="0"/>
          <w:sz w:val="22"/>
          <w:szCs w:val="22"/>
        </w:rPr>
      </w:pPr>
      <w:r w:rsidRPr="00107CEA">
        <w:rPr>
          <w:rFonts w:cs="Arial"/>
          <w:b w:val="0"/>
          <w:bCs/>
          <w:sz w:val="22"/>
          <w:szCs w:val="22"/>
        </w:rPr>
        <w:t xml:space="preserve">In cases where the </w:t>
      </w:r>
      <w:r w:rsidR="00F22E66" w:rsidRPr="00107CEA">
        <w:rPr>
          <w:rFonts w:cs="Arial"/>
          <w:b w:val="0"/>
          <w:bCs/>
          <w:sz w:val="22"/>
          <w:szCs w:val="22"/>
        </w:rPr>
        <w:t>LA</w:t>
      </w:r>
      <w:r w:rsidRPr="00107CEA">
        <w:rPr>
          <w:rFonts w:cs="Arial"/>
          <w:b w:val="0"/>
          <w:bCs/>
          <w:sz w:val="22"/>
          <w:szCs w:val="22"/>
        </w:rPr>
        <w:t xml:space="preserve"> makes arrangements, the school will:</w:t>
      </w:r>
      <w:r w:rsidRPr="00107CEA">
        <w:rPr>
          <w:rFonts w:cs="Arial"/>
          <w:sz w:val="22"/>
          <w:szCs w:val="22"/>
        </w:rPr>
        <w:t xml:space="preserve"> </w:t>
      </w:r>
    </w:p>
    <w:p w14:paraId="21735CCF" w14:textId="1D7608AF" w:rsidR="00A3548E" w:rsidRPr="00A3548E" w:rsidRDefault="00EA0222" w:rsidP="00937295">
      <w:pPr>
        <w:pStyle w:val="Bulletlist"/>
        <w:rPr>
          <w:rFonts w:cs="Arial"/>
          <w:b/>
          <w:szCs w:val="22"/>
        </w:rPr>
      </w:pPr>
      <w:r>
        <w:rPr>
          <w:rFonts w:cs="Arial"/>
          <w:szCs w:val="22"/>
        </w:rPr>
        <w:t>w</w:t>
      </w:r>
      <w:r w:rsidR="005815D5" w:rsidRPr="00107CEA">
        <w:rPr>
          <w:rFonts w:cs="Arial"/>
          <w:szCs w:val="22"/>
        </w:rPr>
        <w:t xml:space="preserve">ork </w:t>
      </w:r>
      <w:r w:rsidR="000F28C9" w:rsidRPr="00107CEA">
        <w:rPr>
          <w:rFonts w:cs="Arial"/>
          <w:szCs w:val="22"/>
        </w:rPr>
        <w:t xml:space="preserve">constructively </w:t>
      </w:r>
      <w:r w:rsidR="005815D5" w:rsidRPr="00107CEA">
        <w:rPr>
          <w:rFonts w:cs="Arial"/>
          <w:szCs w:val="22"/>
        </w:rPr>
        <w:t>with</w:t>
      </w:r>
      <w:r w:rsidR="0078555E" w:rsidRPr="00107CEA">
        <w:rPr>
          <w:rFonts w:cs="Arial"/>
          <w:szCs w:val="22"/>
        </w:rPr>
        <w:t xml:space="preserve"> the LA,</w:t>
      </w:r>
      <w:r w:rsidR="005815D5" w:rsidRPr="00107CEA">
        <w:rPr>
          <w:rFonts w:cs="Arial"/>
          <w:szCs w:val="22"/>
        </w:rPr>
        <w:t xml:space="preserve"> p</w:t>
      </w:r>
      <w:r w:rsidR="00E266A9" w:rsidRPr="00107CEA">
        <w:rPr>
          <w:rFonts w:cs="Arial"/>
          <w:szCs w:val="22"/>
        </w:rPr>
        <w:t>roviders, relevant agencies and p</w:t>
      </w:r>
      <w:r w:rsidR="005815D5" w:rsidRPr="00107CEA">
        <w:rPr>
          <w:rFonts w:cs="Arial"/>
          <w:szCs w:val="22"/>
        </w:rPr>
        <w:t xml:space="preserve">arents/carers and other professionals to </w:t>
      </w:r>
      <w:r w:rsidR="00052AC9" w:rsidRPr="00107CEA">
        <w:rPr>
          <w:rFonts w:cs="Arial"/>
          <w:szCs w:val="22"/>
        </w:rPr>
        <w:t xml:space="preserve">ensure the best outcomes for the </w:t>
      </w:r>
      <w:proofErr w:type="gramStart"/>
      <w:r w:rsidR="00A3548E">
        <w:rPr>
          <w:rFonts w:cs="Arial"/>
          <w:szCs w:val="22"/>
        </w:rPr>
        <w:t>student</w:t>
      </w:r>
      <w:r>
        <w:rPr>
          <w:rFonts w:cs="Arial"/>
          <w:szCs w:val="22"/>
        </w:rPr>
        <w:t>;</w:t>
      </w:r>
      <w:proofErr w:type="gramEnd"/>
    </w:p>
    <w:p w14:paraId="4F8C3BA6" w14:textId="5437D859" w:rsidR="003C4C51" w:rsidRPr="00107CEA" w:rsidRDefault="00EA0222" w:rsidP="00937295">
      <w:pPr>
        <w:pStyle w:val="Bulletlist"/>
        <w:rPr>
          <w:rFonts w:cs="Arial"/>
          <w:b/>
          <w:szCs w:val="22"/>
        </w:rPr>
      </w:pPr>
      <w:r>
        <w:rPr>
          <w:rFonts w:cs="Arial"/>
          <w:szCs w:val="22"/>
        </w:rPr>
        <w:t>a</w:t>
      </w:r>
      <w:r w:rsidR="003C4C51" w:rsidRPr="00107CEA">
        <w:rPr>
          <w:rFonts w:cs="Arial"/>
          <w:szCs w:val="22"/>
        </w:rPr>
        <w:t xml:space="preserve">ppoint a Lead contact to maintain regular communication with the </w:t>
      </w:r>
      <w:r w:rsidR="00B45316" w:rsidRPr="00107CEA">
        <w:rPr>
          <w:rFonts w:cs="Arial"/>
          <w:szCs w:val="22"/>
        </w:rPr>
        <w:t>student</w:t>
      </w:r>
      <w:r w:rsidR="003C4C51" w:rsidRPr="00107CEA">
        <w:rPr>
          <w:rFonts w:cs="Arial"/>
          <w:szCs w:val="22"/>
        </w:rPr>
        <w:t>, the LA and the parents/</w:t>
      </w:r>
      <w:proofErr w:type="gramStart"/>
      <w:r w:rsidR="003C4C51" w:rsidRPr="00107CEA">
        <w:rPr>
          <w:rFonts w:cs="Arial"/>
          <w:szCs w:val="22"/>
        </w:rPr>
        <w:t>carers</w:t>
      </w:r>
      <w:r>
        <w:rPr>
          <w:rFonts w:cs="Arial"/>
          <w:szCs w:val="22"/>
        </w:rPr>
        <w:t>;</w:t>
      </w:r>
      <w:proofErr w:type="gramEnd"/>
    </w:p>
    <w:p w14:paraId="512E2D7D" w14:textId="7D73AE16" w:rsidR="004055D0" w:rsidRPr="00107CEA" w:rsidRDefault="00EA0222" w:rsidP="00BD751B">
      <w:pPr>
        <w:pStyle w:val="Bulletlist"/>
        <w:rPr>
          <w:rFonts w:cs="Arial"/>
          <w:b/>
          <w:szCs w:val="22"/>
        </w:rPr>
      </w:pPr>
      <w:r>
        <w:rPr>
          <w:rFonts w:cs="Arial"/>
          <w:szCs w:val="22"/>
        </w:rPr>
        <w:t>s</w:t>
      </w:r>
      <w:r w:rsidR="004055D0" w:rsidRPr="00107CEA">
        <w:rPr>
          <w:rFonts w:cs="Arial"/>
          <w:szCs w:val="22"/>
        </w:rPr>
        <w:t xml:space="preserve">hare information with the </w:t>
      </w:r>
      <w:r w:rsidR="00F22E66" w:rsidRPr="00107CEA">
        <w:rPr>
          <w:rFonts w:cs="Arial"/>
          <w:szCs w:val="22"/>
        </w:rPr>
        <w:t>LA</w:t>
      </w:r>
      <w:r w:rsidR="004055D0" w:rsidRPr="00107CEA">
        <w:rPr>
          <w:rFonts w:cs="Arial"/>
          <w:szCs w:val="22"/>
        </w:rPr>
        <w:t xml:space="preserve"> and relevant health services as </w:t>
      </w:r>
      <w:proofErr w:type="gramStart"/>
      <w:r w:rsidR="004055D0" w:rsidRPr="00107CEA">
        <w:rPr>
          <w:rFonts w:cs="Arial"/>
          <w:szCs w:val="22"/>
        </w:rPr>
        <w:t>required</w:t>
      </w:r>
      <w:r>
        <w:rPr>
          <w:rFonts w:cs="Arial"/>
          <w:szCs w:val="22"/>
        </w:rPr>
        <w:t>;</w:t>
      </w:r>
      <w:proofErr w:type="gramEnd"/>
    </w:p>
    <w:p w14:paraId="1EF94A27" w14:textId="55A58459" w:rsidR="003C4C51" w:rsidRPr="00A3548E" w:rsidRDefault="00EA0222" w:rsidP="00A3548E">
      <w:pPr>
        <w:pStyle w:val="Bulletlist"/>
        <w:rPr>
          <w:rFonts w:cs="Arial"/>
          <w:b/>
          <w:szCs w:val="22"/>
        </w:rPr>
      </w:pPr>
      <w:r>
        <w:rPr>
          <w:rFonts w:cs="Arial"/>
          <w:szCs w:val="22"/>
        </w:rPr>
        <w:t>h</w:t>
      </w:r>
      <w:r w:rsidR="00D97581" w:rsidRPr="00107CEA">
        <w:rPr>
          <w:rFonts w:cs="Arial"/>
          <w:szCs w:val="22"/>
        </w:rPr>
        <w:t xml:space="preserve">elp make sure that the provision offered to the </w:t>
      </w:r>
      <w:r w:rsidR="00BB27DA" w:rsidRPr="00107CEA">
        <w:rPr>
          <w:rFonts w:cs="Arial"/>
          <w:szCs w:val="22"/>
        </w:rPr>
        <w:t>student</w:t>
      </w:r>
      <w:r w:rsidR="00D97581" w:rsidRPr="00107CEA">
        <w:rPr>
          <w:rFonts w:cs="Arial"/>
          <w:szCs w:val="22"/>
        </w:rPr>
        <w:t xml:space="preserve"> is as effective as possible and that the </w:t>
      </w:r>
      <w:r w:rsidR="00BB27DA" w:rsidRPr="00107CEA">
        <w:rPr>
          <w:rFonts w:cs="Arial"/>
          <w:szCs w:val="22"/>
        </w:rPr>
        <w:t xml:space="preserve">student </w:t>
      </w:r>
      <w:r w:rsidR="00D97581" w:rsidRPr="00107CEA">
        <w:rPr>
          <w:rFonts w:cs="Arial"/>
          <w:szCs w:val="22"/>
        </w:rPr>
        <w:t xml:space="preserve">can be reintegrated back into school </w:t>
      </w:r>
      <w:proofErr w:type="gramStart"/>
      <w:r w:rsidR="00D97581" w:rsidRPr="00107CEA">
        <w:rPr>
          <w:rFonts w:cs="Arial"/>
          <w:szCs w:val="22"/>
        </w:rPr>
        <w:t>successfully</w:t>
      </w:r>
      <w:r>
        <w:rPr>
          <w:rFonts w:cs="Arial"/>
          <w:szCs w:val="22"/>
        </w:rPr>
        <w:t>;</w:t>
      </w:r>
      <w:proofErr w:type="gramEnd"/>
    </w:p>
    <w:p w14:paraId="5C9E6ADF" w14:textId="55A6581D" w:rsidR="003C4C51" w:rsidRPr="00107CEA" w:rsidRDefault="00EA0222" w:rsidP="00BD751B">
      <w:pPr>
        <w:pStyle w:val="Bulletlist"/>
        <w:rPr>
          <w:rFonts w:cs="Arial"/>
          <w:b/>
          <w:szCs w:val="22"/>
        </w:rPr>
      </w:pPr>
      <w:r>
        <w:rPr>
          <w:rFonts w:cs="Arial"/>
          <w:szCs w:val="22"/>
        </w:rPr>
        <w:t>c</w:t>
      </w:r>
      <w:r w:rsidR="003C4C51" w:rsidRPr="00107CEA">
        <w:rPr>
          <w:rFonts w:cs="Arial"/>
          <w:szCs w:val="22"/>
        </w:rPr>
        <w:t>ontribute to an individually tailored reintegration plan</w:t>
      </w:r>
      <w:r>
        <w:rPr>
          <w:rFonts w:cs="Arial"/>
          <w:szCs w:val="22"/>
        </w:rPr>
        <w:t>.</w:t>
      </w:r>
    </w:p>
    <w:p w14:paraId="310F3F62" w14:textId="53A4613D" w:rsidR="008443AA" w:rsidRPr="00EA0222" w:rsidRDefault="00A3548E" w:rsidP="00403443">
      <w:pPr>
        <w:rPr>
          <w:rFonts w:cs="Arial"/>
          <w:i/>
          <w:iCs/>
          <w:szCs w:val="22"/>
        </w:rPr>
      </w:pPr>
      <w:r w:rsidRPr="00EA0222">
        <w:rPr>
          <w:rFonts w:cs="Arial"/>
          <w:i/>
          <w:iCs/>
          <w:szCs w:val="22"/>
        </w:rPr>
        <w:t xml:space="preserve">See </w:t>
      </w:r>
      <w:hyperlink r:id="rId19" w:history="1">
        <w:r w:rsidR="003C4C51" w:rsidRPr="00EA0222">
          <w:rPr>
            <w:rStyle w:val="Hyperlink"/>
            <w:rFonts w:cs="Arial"/>
            <w:i/>
            <w:iCs/>
            <w:szCs w:val="22"/>
          </w:rPr>
          <w:t>Ensuring a good education for children who cannot attend school because of health need</w:t>
        </w:r>
        <w:r w:rsidRPr="00EA0222">
          <w:rPr>
            <w:rStyle w:val="Hyperlink"/>
            <w:rFonts w:cs="Arial"/>
            <w:i/>
            <w:iCs/>
            <w:szCs w:val="22"/>
          </w:rPr>
          <w:t xml:space="preserve">s, </w:t>
        </w:r>
        <w:r w:rsidR="003C4C51" w:rsidRPr="00EA0222">
          <w:rPr>
            <w:rStyle w:val="Hyperlink"/>
            <w:rFonts w:cs="Arial"/>
            <w:i/>
            <w:iCs/>
            <w:szCs w:val="22"/>
          </w:rPr>
          <w:t>January 2013</w:t>
        </w:r>
      </w:hyperlink>
      <w:r w:rsidR="003C4C51" w:rsidRPr="00EA0222">
        <w:rPr>
          <w:rFonts w:cs="Arial"/>
          <w:i/>
          <w:iCs/>
          <w:szCs w:val="22"/>
        </w:rPr>
        <w:t xml:space="preserve"> </w:t>
      </w:r>
    </w:p>
    <w:p w14:paraId="7BF66391" w14:textId="77777777" w:rsidR="00403443" w:rsidRPr="00403443" w:rsidRDefault="00403443" w:rsidP="005C499E">
      <w:pPr>
        <w:pStyle w:val="Heading2"/>
      </w:pPr>
      <w:r w:rsidRPr="00403443">
        <w:t>Complaints</w:t>
      </w:r>
    </w:p>
    <w:p w14:paraId="368B5B24" w14:textId="75E87621" w:rsidR="00403443" w:rsidRPr="00403443" w:rsidRDefault="00403443" w:rsidP="00403443">
      <w:r w:rsidRPr="00403443">
        <w:t>If parents</w:t>
      </w:r>
      <w:r w:rsidR="00526B8D">
        <w:t>/carers</w:t>
      </w:r>
      <w:r w:rsidRPr="00403443">
        <w:t xml:space="preserve"> or </w:t>
      </w:r>
      <w:r w:rsidR="00134D6C">
        <w:t>students</w:t>
      </w:r>
      <w:r w:rsidRPr="00403443">
        <w:t xml:space="preserve"> are dissatisfied with the medical support provided at the school, they should raise these </w:t>
      </w:r>
      <w:r w:rsidR="00FD60F9">
        <w:t xml:space="preserve">concerns directly with the school. If for whatever reason this does not resolve the issue, they may make a formal complaint via the school’s </w:t>
      </w:r>
      <w:r w:rsidR="00391A8E">
        <w:t xml:space="preserve">Concerns and Complaints </w:t>
      </w:r>
      <w:r w:rsidR="00EA0222">
        <w:t>P</w:t>
      </w:r>
      <w:r w:rsidR="00391A8E">
        <w:t>olicy.</w:t>
      </w:r>
    </w:p>
    <w:p w14:paraId="40D49F96" w14:textId="77777777" w:rsidR="00403443" w:rsidRPr="00403443" w:rsidRDefault="00403443" w:rsidP="005C499E">
      <w:pPr>
        <w:pStyle w:val="Heading2"/>
      </w:pPr>
      <w:r w:rsidRPr="00403443">
        <w:t>Safeguarding</w:t>
      </w:r>
    </w:p>
    <w:p w14:paraId="37FB154F" w14:textId="6B07875F" w:rsidR="00403443" w:rsidRPr="00403443" w:rsidRDefault="00403443" w:rsidP="00403443">
      <w:r w:rsidRPr="00403443">
        <w:t xml:space="preserve">Where there are any concerns about a </w:t>
      </w:r>
      <w:r w:rsidR="00753A79">
        <w:t>student</w:t>
      </w:r>
      <w:r w:rsidRPr="00403443">
        <w:t>’s wellbeing, including frequent use of medication, staff will speak with the Designated Safeguarding Lead or their Deputy about such concerns. (Refer to the Child Protection and Safeguarding Policy).</w:t>
      </w:r>
    </w:p>
    <w:p w14:paraId="366D4D0B" w14:textId="4E9A6C58" w:rsidR="00403443" w:rsidRPr="00403443" w:rsidRDefault="00403443" w:rsidP="005C499E">
      <w:pPr>
        <w:pStyle w:val="Heading2"/>
      </w:pPr>
      <w:r w:rsidRPr="00403443">
        <w:lastRenderedPageBreak/>
        <w:t xml:space="preserve">Staff </w:t>
      </w:r>
      <w:r w:rsidR="005C499E">
        <w:t>m</w:t>
      </w:r>
      <w:r w:rsidRPr="00403443">
        <w:t>edicines</w:t>
      </w:r>
    </w:p>
    <w:p w14:paraId="1A317491" w14:textId="1A49541A" w:rsidR="00403443" w:rsidRPr="00560F78" w:rsidRDefault="00403443" w:rsidP="00403443">
      <w:r w:rsidRPr="00403443">
        <w:t xml:space="preserve">Where staff are taking medication for their own medical conditions, these will be stored securely, locked away, and out of reach of </w:t>
      </w:r>
      <w:r w:rsidR="00865DA8">
        <w:t>students</w:t>
      </w:r>
      <w:r w:rsidRPr="00403443">
        <w:t xml:space="preserve">. We are aware of the serious implications of </w:t>
      </w:r>
      <w:proofErr w:type="gramStart"/>
      <w:r w:rsidR="00004563">
        <w:t xml:space="preserve">students </w:t>
      </w:r>
      <w:r w:rsidRPr="00403443">
        <w:t xml:space="preserve"> accessing</w:t>
      </w:r>
      <w:proofErr w:type="gramEnd"/>
      <w:r w:rsidRPr="00403443">
        <w:t xml:space="preserve"> medicines not prescribed for them</w:t>
      </w:r>
      <w:r w:rsidRPr="00403443">
        <w:rPr>
          <w:color w:val="009155" w:themeColor="accent5"/>
        </w:rPr>
        <w:t xml:space="preserve">. </w:t>
      </w:r>
      <w:r w:rsidRPr="00560F78">
        <w:t>The arrangements for this school are that staff will keep all personal medication in the staff room</w:t>
      </w:r>
      <w:r w:rsidR="001B1891" w:rsidRPr="00560F78">
        <w:t xml:space="preserve"> or department offices in a locked cabinet/drawer</w:t>
      </w:r>
      <w:r w:rsidRPr="00560F78">
        <w:t xml:space="preserve"> (not accessible to </w:t>
      </w:r>
      <w:r w:rsidR="00004563" w:rsidRPr="00560F78">
        <w:t>students</w:t>
      </w:r>
      <w:r w:rsidRPr="00560F78">
        <w:t>) and will only bring such medication that is necessary for the working day.</w:t>
      </w:r>
    </w:p>
    <w:p w14:paraId="7651A2C8" w14:textId="45B498E0" w:rsidR="00403443" w:rsidRDefault="00403443" w:rsidP="00403443">
      <w:r w:rsidRPr="00403443">
        <w:t xml:space="preserve">If staff are taking medication which may affect their ability to care for </w:t>
      </w:r>
      <w:r w:rsidR="00004563">
        <w:t>students</w:t>
      </w:r>
      <w:r w:rsidRPr="00403443">
        <w:t>, they must seek medical attention and speak with their line manager.</w:t>
      </w:r>
    </w:p>
    <w:p w14:paraId="541CD319" w14:textId="2511C315" w:rsidR="00843092" w:rsidRDefault="005F47DB" w:rsidP="00004563">
      <w:pPr>
        <w:pStyle w:val="Heading2"/>
      </w:pPr>
      <w:r>
        <w:t>Link to other policies</w:t>
      </w:r>
      <w:r w:rsidR="00280BB8">
        <w:t xml:space="preserve"> and</w:t>
      </w:r>
      <w:r w:rsidR="002A27E9">
        <w:t xml:space="preserve"> guidance documents</w:t>
      </w:r>
    </w:p>
    <w:p w14:paraId="299CC121" w14:textId="1CFBDADB" w:rsidR="0091341F" w:rsidRPr="0091341F" w:rsidRDefault="0091341F" w:rsidP="00107CEA">
      <w:pPr>
        <w:pStyle w:val="Bulletlist"/>
      </w:pPr>
      <w:r>
        <w:t>Health &amp; Safety Policy</w:t>
      </w:r>
    </w:p>
    <w:p w14:paraId="07714F68" w14:textId="77777777" w:rsidR="00843092" w:rsidRPr="00403443" w:rsidRDefault="00843092" w:rsidP="00843092">
      <w:pPr>
        <w:pStyle w:val="Bulletlist"/>
      </w:pPr>
      <w:r w:rsidRPr="00403443">
        <w:t>Attendance and Punctuality Policy</w:t>
      </w:r>
    </w:p>
    <w:p w14:paraId="21000626" w14:textId="77777777" w:rsidR="00843092" w:rsidRPr="00403443" w:rsidRDefault="00843092" w:rsidP="00843092">
      <w:pPr>
        <w:pStyle w:val="Bulletlist"/>
      </w:pPr>
      <w:r w:rsidRPr="00403443">
        <w:t>SEND Policy</w:t>
      </w:r>
    </w:p>
    <w:p w14:paraId="18F8B095" w14:textId="77777777" w:rsidR="00843092" w:rsidRDefault="00843092" w:rsidP="00843092">
      <w:pPr>
        <w:pStyle w:val="Bulletlist"/>
      </w:pPr>
      <w:r w:rsidRPr="00403443">
        <w:t>First Aid Policy</w:t>
      </w:r>
    </w:p>
    <w:p w14:paraId="4D9A9F79" w14:textId="21F555E8" w:rsidR="00EA0222" w:rsidRDefault="00EA0222" w:rsidP="00843092">
      <w:pPr>
        <w:pStyle w:val="Bulletlist"/>
      </w:pPr>
      <w:r>
        <w:t>Asthma Policy</w:t>
      </w:r>
    </w:p>
    <w:p w14:paraId="2E0013A8" w14:textId="77777777" w:rsidR="00843092" w:rsidRDefault="00843092" w:rsidP="00843092">
      <w:pPr>
        <w:pStyle w:val="Bulletlist"/>
      </w:pPr>
      <w:r w:rsidRPr="00403443">
        <w:t>Education Visits Policy</w:t>
      </w:r>
    </w:p>
    <w:p w14:paraId="3AAC37C9" w14:textId="54FEA0A5" w:rsidR="00843092" w:rsidRDefault="00560F78" w:rsidP="00572772">
      <w:pPr>
        <w:pStyle w:val="Bulletlist"/>
      </w:pPr>
      <w:hyperlink r:id="rId20" w:history="1">
        <w:r w:rsidR="00280BB8" w:rsidRPr="00107CEA">
          <w:rPr>
            <w:rStyle w:val="Hyperlink"/>
          </w:rPr>
          <w:t>Supporting pupils at school with medical conditions</w:t>
        </w:r>
        <w:r w:rsidR="002A27E9" w:rsidRPr="00107CEA">
          <w:rPr>
            <w:rStyle w:val="Hyperlink"/>
          </w:rPr>
          <w:t xml:space="preserve"> (December 2015)</w:t>
        </w:r>
      </w:hyperlink>
      <w:r w:rsidR="00280BB8">
        <w:t xml:space="preserve"> </w:t>
      </w:r>
    </w:p>
    <w:p w14:paraId="6A3ECC3F" w14:textId="7FFB7232" w:rsidR="00066B2A" w:rsidRDefault="00560F78" w:rsidP="00AA6084">
      <w:pPr>
        <w:pStyle w:val="Bulletlist"/>
      </w:pPr>
      <w:hyperlink r:id="rId21" w:history="1">
        <w:r w:rsidR="00066B2A" w:rsidRPr="00107CEA">
          <w:rPr>
            <w:rStyle w:val="Hyperlink"/>
          </w:rPr>
          <w:t xml:space="preserve">Supporting pupils </w:t>
        </w:r>
        <w:r w:rsidR="00AA6084" w:rsidRPr="00107CEA">
          <w:rPr>
            <w:rStyle w:val="Hyperlink"/>
          </w:rPr>
          <w:t>with medical conditions: links to other useful resources (August 2017)</w:t>
        </w:r>
      </w:hyperlink>
    </w:p>
    <w:p w14:paraId="0F60AF83" w14:textId="4D7E0532" w:rsidR="00A73057" w:rsidRDefault="00560F78" w:rsidP="00107CEA">
      <w:pPr>
        <w:pStyle w:val="Bulletlist"/>
      </w:pPr>
      <w:hyperlink r:id="rId22" w:history="1">
        <w:r w:rsidR="0051289F" w:rsidRPr="00107CEA">
          <w:rPr>
            <w:rStyle w:val="Hyperlink"/>
          </w:rPr>
          <w:t>Ensuring a good education for children who cannot attend school because of health needs (</w:t>
        </w:r>
        <w:r w:rsidR="00A73057" w:rsidRPr="00107CEA">
          <w:rPr>
            <w:rStyle w:val="Hyperlink"/>
          </w:rPr>
          <w:t xml:space="preserve">Jan </w:t>
        </w:r>
        <w:r w:rsidR="0051289F" w:rsidRPr="00107CEA">
          <w:rPr>
            <w:rStyle w:val="Hyperlink"/>
          </w:rPr>
          <w:t>2013)</w:t>
        </w:r>
      </w:hyperlink>
    </w:p>
    <w:p w14:paraId="7C8A1C5E" w14:textId="5C2A9866" w:rsidR="00760237" w:rsidRDefault="00560F78" w:rsidP="00760237">
      <w:pPr>
        <w:pStyle w:val="Bulletlist"/>
      </w:pPr>
      <w:hyperlink r:id="rId23" w:history="1">
        <w:r w:rsidR="00760237" w:rsidRPr="00107CEA">
          <w:rPr>
            <w:rStyle w:val="Hyperlink"/>
          </w:rPr>
          <w:t>Additional resources include Health Conditions in Schools Alliance</w:t>
        </w:r>
      </w:hyperlink>
      <w:r w:rsidR="00107CEA">
        <w:t xml:space="preserve"> </w:t>
      </w:r>
    </w:p>
    <w:p w14:paraId="4AD5DEC2" w14:textId="77777777" w:rsidR="00760237" w:rsidRPr="00403443" w:rsidRDefault="00760237" w:rsidP="00107CEA">
      <w:pPr>
        <w:pStyle w:val="Bulletlist"/>
        <w:numPr>
          <w:ilvl w:val="0"/>
          <w:numId w:val="0"/>
        </w:numPr>
        <w:ind w:left="360"/>
      </w:pPr>
    </w:p>
    <w:p w14:paraId="34DED721" w14:textId="77777777" w:rsidR="00403443" w:rsidRPr="00403443" w:rsidRDefault="00403443" w:rsidP="005C499E">
      <w:pPr>
        <w:pStyle w:val="Heading2"/>
      </w:pPr>
      <w:r w:rsidRPr="00403443">
        <w:t>Review</w:t>
      </w:r>
    </w:p>
    <w:p w14:paraId="5AE74E20" w14:textId="153B51A6" w:rsidR="001422A1" w:rsidRDefault="00403443" w:rsidP="00403443">
      <w:r w:rsidRPr="00403443">
        <w:t>This policy will be reviewed by the Trust every two years and its procedures will be reviewed and updated by the Headteacher on an annual basis.</w:t>
      </w:r>
    </w:p>
    <w:p w14:paraId="1FB81371" w14:textId="5595D0AE" w:rsidR="005C499E" w:rsidRDefault="005C499E">
      <w:pPr>
        <w:spacing w:after="0" w:line="240" w:lineRule="auto"/>
      </w:pPr>
      <w:r>
        <w:br w:type="page"/>
      </w:r>
    </w:p>
    <w:p w14:paraId="3D54A49A" w14:textId="5E4888C4" w:rsidR="005C499E" w:rsidRPr="005C499E" w:rsidRDefault="005C499E" w:rsidP="005C499E">
      <w:pPr>
        <w:pStyle w:val="Heading2"/>
      </w:pPr>
      <w:r>
        <w:rPr>
          <w:noProof/>
          <w:lang w:val="en-US"/>
        </w:rPr>
        <w:lastRenderedPageBreak/>
        <w:drawing>
          <wp:anchor distT="0" distB="0" distL="114300" distR="114300" simplePos="0" relativeHeight="251659264" behindDoc="0" locked="0" layoutInCell="1" allowOverlap="1" wp14:anchorId="76CDA435" wp14:editId="725265D2">
            <wp:simplePos x="0" y="0"/>
            <wp:positionH relativeFrom="margin">
              <wp:posOffset>189230</wp:posOffset>
            </wp:positionH>
            <wp:positionV relativeFrom="margin">
              <wp:posOffset>380365</wp:posOffset>
            </wp:positionV>
            <wp:extent cx="5810250" cy="6858000"/>
            <wp:effectExtent l="0" t="0" r="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10250" cy="685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499E">
        <w:t>Appendix 1: Model process for developing Individual Health Care Plans</w:t>
      </w:r>
    </w:p>
    <w:p w14:paraId="7FCC9AE5" w14:textId="1FB3B400" w:rsidR="005C499E" w:rsidRDefault="005C499E">
      <w:pPr>
        <w:spacing w:after="0" w:line="240" w:lineRule="auto"/>
      </w:pPr>
      <w:r>
        <w:br w:type="page"/>
      </w:r>
    </w:p>
    <w:p w14:paraId="595CAE01" w14:textId="77777777" w:rsidR="005C499E" w:rsidRPr="005C499E" w:rsidRDefault="005C499E" w:rsidP="005C499E">
      <w:pPr>
        <w:pStyle w:val="Heading2"/>
        <w:spacing w:before="120" w:after="120"/>
      </w:pPr>
      <w:r w:rsidRPr="005C499E">
        <w:lastRenderedPageBreak/>
        <w:t xml:space="preserve">Appendix 2: Checklist when receiving </w:t>
      </w:r>
      <w:proofErr w:type="gramStart"/>
      <w:r w:rsidRPr="005C499E">
        <w:t>medicines</w:t>
      </w:r>
      <w:proofErr w:type="gramEnd"/>
    </w:p>
    <w:tbl>
      <w:tblPr>
        <w:tblStyle w:val="TableGrid"/>
        <w:tblW w:w="5000" w:type="pct"/>
        <w:tblBorders>
          <w:top w:val="single" w:sz="4" w:space="0" w:color="564B51" w:themeColor="text2"/>
          <w:left w:val="single" w:sz="4" w:space="0" w:color="564B51" w:themeColor="text2"/>
          <w:bottom w:val="single" w:sz="4" w:space="0" w:color="564B51" w:themeColor="text2"/>
          <w:right w:val="single" w:sz="4" w:space="0" w:color="564B51" w:themeColor="text2"/>
          <w:insideH w:val="single" w:sz="4" w:space="0" w:color="564B51" w:themeColor="text2"/>
          <w:insideV w:val="single" w:sz="4" w:space="0" w:color="564B51" w:themeColor="text2"/>
        </w:tblBorders>
        <w:tblCellMar>
          <w:top w:w="28" w:type="dxa"/>
          <w:bottom w:w="28" w:type="dxa"/>
        </w:tblCellMar>
        <w:tblLook w:val="04A0" w:firstRow="1" w:lastRow="0" w:firstColumn="1" w:lastColumn="0" w:noHBand="0" w:noVBand="1"/>
      </w:tblPr>
      <w:tblGrid>
        <w:gridCol w:w="563"/>
        <w:gridCol w:w="9173"/>
      </w:tblGrid>
      <w:tr w:rsidR="005C499E" w:rsidRPr="005C499E" w14:paraId="3D359F3D" w14:textId="77777777" w:rsidTr="005C499E">
        <w:trPr>
          <w:trHeight w:val="170"/>
        </w:trPr>
        <w:tc>
          <w:tcPr>
            <w:tcW w:w="289" w:type="pct"/>
            <w:shd w:val="clear" w:color="auto" w:fill="F2F2F2" w:themeFill="background1" w:themeFillShade="F2"/>
            <w:vAlign w:val="center"/>
          </w:tcPr>
          <w:p w14:paraId="0C95631A" w14:textId="6AA55DD8" w:rsidR="005C499E" w:rsidRPr="005C499E" w:rsidRDefault="00756FBA" w:rsidP="005C499E">
            <w:pPr>
              <w:pStyle w:val="NoSpacing"/>
            </w:pPr>
            <w:r>
              <w:t>1</w:t>
            </w:r>
          </w:p>
        </w:tc>
        <w:tc>
          <w:tcPr>
            <w:tcW w:w="4711" w:type="pct"/>
            <w:vAlign w:val="center"/>
          </w:tcPr>
          <w:p w14:paraId="5A079C35" w14:textId="77777777" w:rsidR="005C499E" w:rsidRPr="00932854" w:rsidRDefault="005C499E" w:rsidP="005C499E">
            <w:pPr>
              <w:pStyle w:val="NoSpacing"/>
              <w:rPr>
                <w:rFonts w:ascii="Arial" w:hAnsi="Arial" w:cs="Arial"/>
                <w:sz w:val="22"/>
              </w:rPr>
            </w:pPr>
            <w:r w:rsidRPr="00932854">
              <w:rPr>
                <w:rFonts w:ascii="Arial" w:hAnsi="Arial" w:cs="Arial"/>
                <w:sz w:val="22"/>
              </w:rPr>
              <w:t>Has it been prescribed by a doctor, dentist, nurse or pharmacist?</w:t>
            </w:r>
          </w:p>
          <w:p w14:paraId="71008D32" w14:textId="0590C775" w:rsidR="005C499E" w:rsidRPr="00932854" w:rsidRDefault="005C499E" w:rsidP="005C499E">
            <w:pPr>
              <w:pStyle w:val="NoSpacing"/>
              <w:rPr>
                <w:rFonts w:ascii="Arial" w:hAnsi="Arial" w:cs="Arial"/>
                <w:sz w:val="22"/>
              </w:rPr>
            </w:pPr>
          </w:p>
        </w:tc>
      </w:tr>
      <w:tr w:rsidR="005C499E" w:rsidRPr="005C499E" w14:paraId="4DB33FE7" w14:textId="77777777" w:rsidTr="005C499E">
        <w:trPr>
          <w:trHeight w:val="850"/>
        </w:trPr>
        <w:tc>
          <w:tcPr>
            <w:tcW w:w="289" w:type="pct"/>
            <w:shd w:val="clear" w:color="auto" w:fill="F2F2F2" w:themeFill="background1" w:themeFillShade="F2"/>
            <w:vAlign w:val="center"/>
          </w:tcPr>
          <w:p w14:paraId="4D2ACC8A" w14:textId="1E408316" w:rsidR="005C499E" w:rsidRPr="005C499E" w:rsidRDefault="00756FBA" w:rsidP="005C499E">
            <w:pPr>
              <w:pStyle w:val="NoSpacing"/>
            </w:pPr>
            <w:r>
              <w:t>2</w:t>
            </w:r>
          </w:p>
        </w:tc>
        <w:tc>
          <w:tcPr>
            <w:tcW w:w="4711" w:type="pct"/>
            <w:vAlign w:val="center"/>
          </w:tcPr>
          <w:p w14:paraId="7DF59AC1" w14:textId="307F92B3" w:rsidR="005C499E" w:rsidRPr="00932854" w:rsidRDefault="005C499E" w:rsidP="005C499E">
            <w:pPr>
              <w:pStyle w:val="NoSpacing"/>
              <w:rPr>
                <w:rFonts w:ascii="Arial" w:hAnsi="Arial" w:cs="Arial"/>
                <w:sz w:val="22"/>
              </w:rPr>
            </w:pPr>
            <w:r w:rsidRPr="00932854">
              <w:rPr>
                <w:rFonts w:ascii="Arial" w:hAnsi="Arial" w:cs="Arial"/>
                <w:sz w:val="22"/>
              </w:rPr>
              <w:t xml:space="preserve">Is it in the original </w:t>
            </w:r>
            <w:r w:rsidR="00BB0620" w:rsidRPr="00932854">
              <w:rPr>
                <w:rFonts w:ascii="Arial" w:hAnsi="Arial" w:cs="Arial"/>
                <w:sz w:val="22"/>
              </w:rPr>
              <w:t>packaging? *</w:t>
            </w:r>
            <w:r w:rsidRPr="00932854">
              <w:rPr>
                <w:rFonts w:ascii="Arial" w:hAnsi="Arial" w:cs="Arial"/>
                <w:sz w:val="22"/>
              </w:rPr>
              <w:t>*</w:t>
            </w:r>
          </w:p>
          <w:p w14:paraId="523EC909" w14:textId="2BF1A395" w:rsidR="005C499E" w:rsidRPr="00932854" w:rsidRDefault="00EA2527" w:rsidP="005C499E">
            <w:pPr>
              <w:pStyle w:val="NoSpacing"/>
              <w:rPr>
                <w:rFonts w:ascii="Arial" w:hAnsi="Arial" w:cs="Arial"/>
                <w:sz w:val="22"/>
              </w:rPr>
            </w:pPr>
            <w:r w:rsidRPr="00932854">
              <w:rPr>
                <w:rFonts w:ascii="Arial" w:hAnsi="Arial" w:cs="Arial"/>
                <w:sz w:val="22"/>
              </w:rPr>
              <w:t xml:space="preserve">If prescribed - </w:t>
            </w:r>
            <w:r w:rsidR="005C499E" w:rsidRPr="00932854">
              <w:rPr>
                <w:rFonts w:ascii="Arial" w:hAnsi="Arial" w:cs="Arial"/>
                <w:sz w:val="22"/>
              </w:rPr>
              <w:t xml:space="preserve">Does it have the Pharmacist’s name, address, telephone number and logo? </w:t>
            </w:r>
            <w:r w:rsidR="005C499E" w:rsidRPr="00932854">
              <w:rPr>
                <w:rFonts w:ascii="Arial" w:hAnsi="Arial" w:cs="Arial"/>
                <w:sz w:val="22"/>
              </w:rPr>
              <w:br/>
              <w:t>If no logo, phone the pharmacy – do not administer.)</w:t>
            </w:r>
          </w:p>
        </w:tc>
      </w:tr>
      <w:tr w:rsidR="005C499E" w:rsidRPr="005C499E" w14:paraId="4497C94F" w14:textId="77777777" w:rsidTr="005C499E">
        <w:trPr>
          <w:trHeight w:val="170"/>
        </w:trPr>
        <w:tc>
          <w:tcPr>
            <w:tcW w:w="289" w:type="pct"/>
            <w:shd w:val="clear" w:color="auto" w:fill="F2F2F2" w:themeFill="background1" w:themeFillShade="F2"/>
            <w:vAlign w:val="center"/>
          </w:tcPr>
          <w:p w14:paraId="70A74E64" w14:textId="701D54A2" w:rsidR="005C499E" w:rsidRPr="005C499E" w:rsidRDefault="00756FBA" w:rsidP="005C499E">
            <w:pPr>
              <w:pStyle w:val="NoSpacing"/>
            </w:pPr>
            <w:r>
              <w:t>3</w:t>
            </w:r>
          </w:p>
        </w:tc>
        <w:tc>
          <w:tcPr>
            <w:tcW w:w="4711" w:type="pct"/>
            <w:vAlign w:val="center"/>
          </w:tcPr>
          <w:p w14:paraId="5D774B7C" w14:textId="023DDCF9" w:rsidR="005C499E" w:rsidRPr="00932854" w:rsidRDefault="00EA2527" w:rsidP="005C499E">
            <w:pPr>
              <w:pStyle w:val="NoSpacing"/>
              <w:rPr>
                <w:rFonts w:ascii="Arial" w:hAnsi="Arial" w:cs="Arial"/>
                <w:sz w:val="22"/>
              </w:rPr>
            </w:pPr>
            <w:r w:rsidRPr="00932854">
              <w:rPr>
                <w:rFonts w:ascii="Arial" w:hAnsi="Arial" w:cs="Arial"/>
                <w:sz w:val="22"/>
              </w:rPr>
              <w:t xml:space="preserve">If prescribed - </w:t>
            </w:r>
            <w:r w:rsidR="005C499E" w:rsidRPr="00932854">
              <w:rPr>
                <w:rFonts w:ascii="Arial" w:hAnsi="Arial" w:cs="Arial"/>
                <w:sz w:val="22"/>
              </w:rPr>
              <w:t xml:space="preserve">Does it have the </w:t>
            </w:r>
            <w:r w:rsidR="00932854">
              <w:rPr>
                <w:rFonts w:ascii="Arial" w:hAnsi="Arial" w:cs="Arial"/>
                <w:sz w:val="22"/>
              </w:rPr>
              <w:t>student</w:t>
            </w:r>
            <w:r w:rsidR="005C499E" w:rsidRPr="00932854">
              <w:rPr>
                <w:rFonts w:ascii="Arial" w:hAnsi="Arial" w:cs="Arial"/>
                <w:sz w:val="22"/>
              </w:rPr>
              <w:t xml:space="preserve">’s name and date of birth stated clearly on the packaging </w:t>
            </w:r>
            <w:r w:rsidR="005C499E" w:rsidRPr="00932854">
              <w:rPr>
                <w:rFonts w:ascii="Arial" w:hAnsi="Arial" w:cs="Arial"/>
                <w:sz w:val="22"/>
              </w:rPr>
              <w:br/>
              <w:t>(and contents – if a bottle)?</w:t>
            </w:r>
          </w:p>
        </w:tc>
      </w:tr>
      <w:tr w:rsidR="005C499E" w:rsidRPr="005C499E" w14:paraId="5A30A33F" w14:textId="77777777" w:rsidTr="005C499E">
        <w:trPr>
          <w:trHeight w:val="624"/>
        </w:trPr>
        <w:tc>
          <w:tcPr>
            <w:tcW w:w="289" w:type="pct"/>
            <w:shd w:val="clear" w:color="auto" w:fill="F2F2F2" w:themeFill="background1" w:themeFillShade="F2"/>
            <w:vAlign w:val="center"/>
          </w:tcPr>
          <w:p w14:paraId="0E12BFCF" w14:textId="3044ABF6" w:rsidR="005C499E" w:rsidRPr="005C499E" w:rsidRDefault="00756FBA" w:rsidP="005C499E">
            <w:pPr>
              <w:pStyle w:val="NoSpacing"/>
            </w:pPr>
            <w:r>
              <w:t>4</w:t>
            </w:r>
          </w:p>
        </w:tc>
        <w:tc>
          <w:tcPr>
            <w:tcW w:w="4711" w:type="pct"/>
            <w:vAlign w:val="center"/>
          </w:tcPr>
          <w:p w14:paraId="00550F17" w14:textId="1DD026DA" w:rsidR="005C499E" w:rsidRPr="00932854" w:rsidRDefault="005C499E" w:rsidP="005C499E">
            <w:pPr>
              <w:pStyle w:val="NoSpacing"/>
              <w:rPr>
                <w:rFonts w:ascii="Arial" w:hAnsi="Arial" w:cs="Arial"/>
                <w:sz w:val="22"/>
              </w:rPr>
            </w:pPr>
            <w:r w:rsidRPr="00932854">
              <w:rPr>
                <w:rFonts w:ascii="Arial" w:hAnsi="Arial" w:cs="Arial"/>
                <w:sz w:val="22"/>
              </w:rPr>
              <w:t xml:space="preserve">Does the content match the container in name and dose size? </w:t>
            </w:r>
            <w:r w:rsidRPr="00932854">
              <w:rPr>
                <w:rFonts w:ascii="Arial" w:hAnsi="Arial" w:cs="Arial"/>
                <w:sz w:val="22"/>
              </w:rPr>
              <w:br/>
              <w:t>(</w:t>
            </w:r>
            <w:proofErr w:type="gramStart"/>
            <w:r w:rsidRPr="00932854">
              <w:rPr>
                <w:rFonts w:ascii="Arial" w:hAnsi="Arial" w:cs="Arial"/>
                <w:sz w:val="22"/>
              </w:rPr>
              <w:t>i.e.</w:t>
            </w:r>
            <w:proofErr w:type="gramEnd"/>
            <w:r w:rsidRPr="00932854">
              <w:rPr>
                <w:rFonts w:ascii="Arial" w:hAnsi="Arial" w:cs="Arial"/>
                <w:sz w:val="22"/>
              </w:rPr>
              <w:t xml:space="preserve"> 200mg Paracetamol not 500mg).</w:t>
            </w:r>
          </w:p>
        </w:tc>
      </w:tr>
      <w:tr w:rsidR="005C499E" w:rsidRPr="005C499E" w14:paraId="50AD131D" w14:textId="77777777" w:rsidTr="005C499E">
        <w:trPr>
          <w:trHeight w:val="170"/>
        </w:trPr>
        <w:tc>
          <w:tcPr>
            <w:tcW w:w="289" w:type="pct"/>
            <w:shd w:val="clear" w:color="auto" w:fill="F2F2F2" w:themeFill="background1" w:themeFillShade="F2"/>
            <w:vAlign w:val="center"/>
          </w:tcPr>
          <w:p w14:paraId="16F38314" w14:textId="5585BF6D" w:rsidR="005C499E" w:rsidRPr="005C499E" w:rsidRDefault="00756FBA" w:rsidP="005C499E">
            <w:pPr>
              <w:pStyle w:val="NoSpacing"/>
            </w:pPr>
            <w:r>
              <w:t>5</w:t>
            </w:r>
          </w:p>
        </w:tc>
        <w:tc>
          <w:tcPr>
            <w:tcW w:w="4711" w:type="pct"/>
            <w:vAlign w:val="center"/>
          </w:tcPr>
          <w:p w14:paraId="16F85A4E" w14:textId="77777777" w:rsidR="005C499E" w:rsidRPr="00932854" w:rsidRDefault="005C499E" w:rsidP="005C499E">
            <w:pPr>
              <w:pStyle w:val="NoSpacing"/>
              <w:rPr>
                <w:rFonts w:ascii="Arial" w:hAnsi="Arial" w:cs="Arial"/>
                <w:sz w:val="22"/>
              </w:rPr>
            </w:pPr>
            <w:r w:rsidRPr="00932854">
              <w:rPr>
                <w:rFonts w:ascii="Arial" w:hAnsi="Arial" w:cs="Arial"/>
                <w:sz w:val="22"/>
              </w:rPr>
              <w:t>Is it in date?</w:t>
            </w:r>
          </w:p>
        </w:tc>
      </w:tr>
      <w:tr w:rsidR="005C499E" w:rsidRPr="005C499E" w14:paraId="664DE15C" w14:textId="77777777" w:rsidTr="005C499E">
        <w:trPr>
          <w:trHeight w:val="170"/>
        </w:trPr>
        <w:tc>
          <w:tcPr>
            <w:tcW w:w="289" w:type="pct"/>
            <w:shd w:val="clear" w:color="auto" w:fill="F2F2F2" w:themeFill="background1" w:themeFillShade="F2"/>
            <w:vAlign w:val="center"/>
          </w:tcPr>
          <w:p w14:paraId="1AC322E5" w14:textId="070DA83F" w:rsidR="005C499E" w:rsidRPr="005C499E" w:rsidRDefault="00756FBA" w:rsidP="005C499E">
            <w:pPr>
              <w:pStyle w:val="NoSpacing"/>
            </w:pPr>
            <w:r>
              <w:t>6</w:t>
            </w:r>
          </w:p>
        </w:tc>
        <w:tc>
          <w:tcPr>
            <w:tcW w:w="4711" w:type="pct"/>
            <w:vAlign w:val="center"/>
          </w:tcPr>
          <w:p w14:paraId="4B1E591F" w14:textId="77777777" w:rsidR="005C499E" w:rsidRPr="00932854" w:rsidRDefault="005C499E" w:rsidP="005C499E">
            <w:pPr>
              <w:pStyle w:val="NoSpacing"/>
              <w:rPr>
                <w:rFonts w:ascii="Arial" w:hAnsi="Arial" w:cs="Arial"/>
                <w:sz w:val="22"/>
              </w:rPr>
            </w:pPr>
            <w:r w:rsidRPr="00932854">
              <w:rPr>
                <w:rFonts w:ascii="Arial" w:hAnsi="Arial" w:cs="Arial"/>
                <w:sz w:val="22"/>
              </w:rPr>
              <w:t>Where does it need to be stored?</w:t>
            </w:r>
          </w:p>
        </w:tc>
      </w:tr>
      <w:tr w:rsidR="005C499E" w:rsidRPr="005C499E" w14:paraId="749823FF" w14:textId="77777777" w:rsidTr="005C499E">
        <w:trPr>
          <w:trHeight w:val="170"/>
        </w:trPr>
        <w:tc>
          <w:tcPr>
            <w:tcW w:w="289" w:type="pct"/>
            <w:shd w:val="clear" w:color="auto" w:fill="F2F2F2" w:themeFill="background1" w:themeFillShade="F2"/>
            <w:vAlign w:val="center"/>
          </w:tcPr>
          <w:p w14:paraId="54CB843A" w14:textId="31FC1EBA" w:rsidR="005C499E" w:rsidRPr="005C499E" w:rsidRDefault="00756FBA" w:rsidP="005C499E">
            <w:pPr>
              <w:pStyle w:val="NoSpacing"/>
            </w:pPr>
            <w:r>
              <w:t>7</w:t>
            </w:r>
          </w:p>
        </w:tc>
        <w:tc>
          <w:tcPr>
            <w:tcW w:w="4711" w:type="pct"/>
            <w:vAlign w:val="center"/>
          </w:tcPr>
          <w:p w14:paraId="1E9C7DF0" w14:textId="77777777" w:rsidR="005C499E" w:rsidRPr="00932854" w:rsidRDefault="005C499E" w:rsidP="005C499E">
            <w:pPr>
              <w:pStyle w:val="NoSpacing"/>
              <w:rPr>
                <w:rFonts w:ascii="Arial" w:hAnsi="Arial" w:cs="Arial"/>
                <w:sz w:val="22"/>
              </w:rPr>
            </w:pPr>
            <w:r w:rsidRPr="00932854">
              <w:rPr>
                <w:rFonts w:ascii="Arial" w:hAnsi="Arial" w:cs="Arial"/>
                <w:sz w:val="22"/>
              </w:rPr>
              <w:t>Who brought the medicine in to school?</w:t>
            </w:r>
          </w:p>
        </w:tc>
      </w:tr>
      <w:tr w:rsidR="005C499E" w:rsidRPr="005C499E" w14:paraId="689CBA1F" w14:textId="77777777" w:rsidTr="005C499E">
        <w:trPr>
          <w:trHeight w:val="170"/>
        </w:trPr>
        <w:tc>
          <w:tcPr>
            <w:tcW w:w="289" w:type="pct"/>
            <w:shd w:val="clear" w:color="auto" w:fill="F2F2F2" w:themeFill="background1" w:themeFillShade="F2"/>
            <w:vAlign w:val="center"/>
          </w:tcPr>
          <w:p w14:paraId="0BA9D63D" w14:textId="45E7C2CB" w:rsidR="005C499E" w:rsidRPr="005C499E" w:rsidRDefault="00756FBA" w:rsidP="005C499E">
            <w:pPr>
              <w:pStyle w:val="NoSpacing"/>
            </w:pPr>
            <w:r>
              <w:t>8</w:t>
            </w:r>
          </w:p>
        </w:tc>
        <w:tc>
          <w:tcPr>
            <w:tcW w:w="4711" w:type="pct"/>
            <w:vAlign w:val="center"/>
          </w:tcPr>
          <w:p w14:paraId="0D8CAB85" w14:textId="46E149C6" w:rsidR="005C499E" w:rsidRPr="00932854" w:rsidRDefault="005C499E" w:rsidP="005C499E">
            <w:pPr>
              <w:pStyle w:val="NoSpacing"/>
              <w:rPr>
                <w:rFonts w:ascii="Arial" w:hAnsi="Arial" w:cs="Arial"/>
                <w:sz w:val="22"/>
              </w:rPr>
            </w:pPr>
            <w:r w:rsidRPr="00932854">
              <w:rPr>
                <w:rFonts w:ascii="Arial" w:hAnsi="Arial" w:cs="Arial"/>
                <w:sz w:val="22"/>
              </w:rPr>
              <w:t xml:space="preserve">Who will be collecting the medicine at the end of the day? (Not the </w:t>
            </w:r>
            <w:r w:rsidR="00932854">
              <w:rPr>
                <w:rFonts w:ascii="Arial" w:hAnsi="Arial" w:cs="Arial"/>
                <w:sz w:val="22"/>
              </w:rPr>
              <w:t>student</w:t>
            </w:r>
            <w:r w:rsidRPr="00932854">
              <w:rPr>
                <w:rFonts w:ascii="Arial" w:hAnsi="Arial" w:cs="Arial"/>
                <w:sz w:val="22"/>
              </w:rPr>
              <w:t>)</w:t>
            </w:r>
          </w:p>
        </w:tc>
      </w:tr>
      <w:tr w:rsidR="005C499E" w:rsidRPr="005C499E" w14:paraId="1DA4B585" w14:textId="77777777" w:rsidTr="005C499E">
        <w:trPr>
          <w:trHeight w:val="170"/>
        </w:trPr>
        <w:tc>
          <w:tcPr>
            <w:tcW w:w="289" w:type="pct"/>
            <w:shd w:val="clear" w:color="auto" w:fill="F2F2F2" w:themeFill="background1" w:themeFillShade="F2"/>
            <w:vAlign w:val="center"/>
          </w:tcPr>
          <w:p w14:paraId="5F9D28ED" w14:textId="6728BC83" w:rsidR="005C499E" w:rsidRPr="005C499E" w:rsidRDefault="00756FBA" w:rsidP="005C499E">
            <w:pPr>
              <w:pStyle w:val="NoSpacing"/>
            </w:pPr>
            <w:r>
              <w:t>9</w:t>
            </w:r>
          </w:p>
        </w:tc>
        <w:tc>
          <w:tcPr>
            <w:tcW w:w="4711" w:type="pct"/>
            <w:vAlign w:val="center"/>
          </w:tcPr>
          <w:p w14:paraId="2B37FAFE" w14:textId="77777777" w:rsidR="005C499E" w:rsidRPr="00932854" w:rsidRDefault="005C499E" w:rsidP="005C499E">
            <w:pPr>
              <w:pStyle w:val="NoSpacing"/>
              <w:rPr>
                <w:rFonts w:ascii="Arial" w:hAnsi="Arial" w:cs="Arial"/>
                <w:sz w:val="22"/>
              </w:rPr>
            </w:pPr>
            <w:r w:rsidRPr="00932854">
              <w:rPr>
                <w:rFonts w:ascii="Arial" w:hAnsi="Arial" w:cs="Arial"/>
                <w:sz w:val="22"/>
              </w:rPr>
              <w:t>Has an administering medicines consent form or an IHCP been completed?</w:t>
            </w:r>
          </w:p>
        </w:tc>
      </w:tr>
    </w:tbl>
    <w:p w14:paraId="3BECF028" w14:textId="77777777" w:rsidR="005C499E" w:rsidRPr="005C499E" w:rsidRDefault="005C499E" w:rsidP="005C499E">
      <w:pPr>
        <w:rPr>
          <w:i/>
        </w:rPr>
      </w:pPr>
      <w:r w:rsidRPr="005C499E">
        <w:rPr>
          <w:i/>
        </w:rPr>
        <w:t xml:space="preserve">** Note if Insulin, this may not be in the original container but might be in the form of pen or pump. </w:t>
      </w:r>
    </w:p>
    <w:tbl>
      <w:tblPr>
        <w:tblStyle w:val="TableGrid"/>
        <w:tblW w:w="5000" w:type="pct"/>
        <w:tblBorders>
          <w:top w:val="single" w:sz="4" w:space="0" w:color="564B51" w:themeColor="accent2"/>
          <w:left w:val="single" w:sz="4" w:space="0" w:color="564B51" w:themeColor="accent2"/>
          <w:bottom w:val="single" w:sz="4" w:space="0" w:color="564B51" w:themeColor="accent2"/>
          <w:right w:val="single" w:sz="4" w:space="0" w:color="564B51" w:themeColor="accent2"/>
          <w:insideH w:val="single" w:sz="4" w:space="0" w:color="564B51" w:themeColor="accent2"/>
          <w:insideV w:val="single" w:sz="4" w:space="0" w:color="564B51" w:themeColor="accent2"/>
        </w:tblBorders>
        <w:tblCellMar>
          <w:top w:w="28" w:type="dxa"/>
          <w:bottom w:w="28" w:type="dxa"/>
        </w:tblCellMar>
        <w:tblLook w:val="04A0" w:firstRow="1" w:lastRow="0" w:firstColumn="1" w:lastColumn="0" w:noHBand="0" w:noVBand="1"/>
      </w:tblPr>
      <w:tblGrid>
        <w:gridCol w:w="1561"/>
        <w:gridCol w:w="2044"/>
        <w:gridCol w:w="2045"/>
        <w:gridCol w:w="2045"/>
        <w:gridCol w:w="2041"/>
      </w:tblGrid>
      <w:tr w:rsidR="005C499E" w:rsidRPr="005C499E" w14:paraId="18204A86" w14:textId="77777777" w:rsidTr="005C499E">
        <w:trPr>
          <w:trHeight w:val="533"/>
        </w:trPr>
        <w:tc>
          <w:tcPr>
            <w:tcW w:w="802" w:type="pct"/>
            <w:vMerge w:val="restart"/>
            <w:shd w:val="clear" w:color="auto" w:fill="F2F2F2" w:themeFill="background1" w:themeFillShade="F2"/>
            <w:vAlign w:val="center"/>
          </w:tcPr>
          <w:p w14:paraId="2C8C86FF" w14:textId="319C561B" w:rsidR="005C499E" w:rsidRPr="00932854" w:rsidRDefault="005C499E" w:rsidP="005C499E">
            <w:pPr>
              <w:pStyle w:val="NoSpacing"/>
              <w:rPr>
                <w:rFonts w:ascii="Arial" w:hAnsi="Arial" w:cs="Arial"/>
                <w:sz w:val="22"/>
              </w:rPr>
            </w:pPr>
            <w:r w:rsidRPr="00932854">
              <w:rPr>
                <w:rFonts w:ascii="Arial" w:hAnsi="Arial" w:cs="Arial"/>
                <w:sz w:val="22"/>
              </w:rPr>
              <w:t>Type of permission/</w:t>
            </w:r>
            <w:r w:rsidRPr="00932854">
              <w:rPr>
                <w:rFonts w:ascii="Arial" w:hAnsi="Arial" w:cs="Arial"/>
                <w:sz w:val="22"/>
              </w:rPr>
              <w:br/>
              <w:t>medical record to complete</w:t>
            </w:r>
          </w:p>
        </w:tc>
        <w:tc>
          <w:tcPr>
            <w:tcW w:w="1050" w:type="pct"/>
            <w:shd w:val="clear" w:color="auto" w:fill="D9D9D9" w:themeFill="background1" w:themeFillShade="D9"/>
            <w:vAlign w:val="center"/>
          </w:tcPr>
          <w:p w14:paraId="2623A454" w14:textId="77777777" w:rsidR="005C499E" w:rsidRPr="00932854" w:rsidRDefault="005C499E" w:rsidP="005C499E">
            <w:pPr>
              <w:pStyle w:val="NoSpacing"/>
              <w:rPr>
                <w:rStyle w:val="Strong"/>
                <w:rFonts w:ascii="Arial" w:hAnsi="Arial" w:cs="Arial"/>
                <w:sz w:val="22"/>
              </w:rPr>
            </w:pPr>
            <w:r w:rsidRPr="00932854">
              <w:rPr>
                <w:rStyle w:val="Strong"/>
                <w:rFonts w:ascii="Arial" w:hAnsi="Arial" w:cs="Arial"/>
                <w:sz w:val="22"/>
              </w:rPr>
              <w:t>Long-term medicines</w:t>
            </w:r>
          </w:p>
        </w:tc>
        <w:tc>
          <w:tcPr>
            <w:tcW w:w="1050" w:type="pct"/>
            <w:shd w:val="clear" w:color="auto" w:fill="D9D9D9" w:themeFill="background1" w:themeFillShade="D9"/>
            <w:vAlign w:val="center"/>
          </w:tcPr>
          <w:p w14:paraId="4063ED21" w14:textId="77777777" w:rsidR="005C499E" w:rsidRPr="00932854" w:rsidRDefault="005C499E" w:rsidP="005C499E">
            <w:pPr>
              <w:pStyle w:val="NoSpacing"/>
              <w:rPr>
                <w:rStyle w:val="Strong"/>
                <w:rFonts w:ascii="Arial" w:hAnsi="Arial" w:cs="Arial"/>
                <w:sz w:val="22"/>
              </w:rPr>
            </w:pPr>
            <w:r w:rsidRPr="00932854">
              <w:rPr>
                <w:rStyle w:val="Strong"/>
                <w:rFonts w:ascii="Arial" w:hAnsi="Arial" w:cs="Arial"/>
                <w:sz w:val="22"/>
              </w:rPr>
              <w:t>Short-term medicines</w:t>
            </w:r>
          </w:p>
        </w:tc>
        <w:tc>
          <w:tcPr>
            <w:tcW w:w="1050" w:type="pct"/>
            <w:shd w:val="clear" w:color="auto" w:fill="D9D9D9" w:themeFill="background1" w:themeFillShade="D9"/>
            <w:vAlign w:val="center"/>
          </w:tcPr>
          <w:p w14:paraId="548CD0D2" w14:textId="77777777" w:rsidR="005C499E" w:rsidRPr="00932854" w:rsidRDefault="005C499E" w:rsidP="005C499E">
            <w:pPr>
              <w:pStyle w:val="NoSpacing"/>
              <w:rPr>
                <w:rStyle w:val="Strong"/>
                <w:rFonts w:ascii="Arial" w:hAnsi="Arial" w:cs="Arial"/>
                <w:sz w:val="22"/>
              </w:rPr>
            </w:pPr>
            <w:r w:rsidRPr="00932854">
              <w:rPr>
                <w:rStyle w:val="Strong"/>
                <w:rFonts w:ascii="Arial" w:hAnsi="Arial" w:cs="Arial"/>
                <w:sz w:val="22"/>
              </w:rPr>
              <w:t>Asthma Plan</w:t>
            </w:r>
          </w:p>
        </w:tc>
        <w:tc>
          <w:tcPr>
            <w:tcW w:w="1049" w:type="pct"/>
            <w:shd w:val="clear" w:color="auto" w:fill="D9D9D9" w:themeFill="background1" w:themeFillShade="D9"/>
            <w:vAlign w:val="center"/>
          </w:tcPr>
          <w:p w14:paraId="3933ED38" w14:textId="77777777" w:rsidR="005C499E" w:rsidRPr="00932854" w:rsidRDefault="005C499E" w:rsidP="005C499E">
            <w:pPr>
              <w:pStyle w:val="NoSpacing"/>
              <w:rPr>
                <w:rStyle w:val="Strong"/>
                <w:rFonts w:ascii="Arial" w:hAnsi="Arial" w:cs="Arial"/>
                <w:sz w:val="22"/>
              </w:rPr>
            </w:pPr>
            <w:r w:rsidRPr="00932854">
              <w:rPr>
                <w:rStyle w:val="Strong"/>
                <w:rFonts w:ascii="Arial" w:hAnsi="Arial" w:cs="Arial"/>
                <w:sz w:val="22"/>
              </w:rPr>
              <w:t>Allergies</w:t>
            </w:r>
          </w:p>
        </w:tc>
      </w:tr>
      <w:tr w:rsidR="005C499E" w:rsidRPr="005C499E" w14:paraId="24198105" w14:textId="77777777" w:rsidTr="005C499E">
        <w:trPr>
          <w:trHeight w:val="1401"/>
        </w:trPr>
        <w:tc>
          <w:tcPr>
            <w:tcW w:w="802" w:type="pct"/>
            <w:vMerge/>
            <w:shd w:val="clear" w:color="auto" w:fill="F2F2F2" w:themeFill="background1" w:themeFillShade="F2"/>
          </w:tcPr>
          <w:p w14:paraId="29D7AD9B" w14:textId="77777777" w:rsidR="005C499E" w:rsidRPr="00932854" w:rsidRDefault="005C499E" w:rsidP="005C499E">
            <w:pPr>
              <w:pStyle w:val="NoSpacing"/>
              <w:rPr>
                <w:rFonts w:ascii="Arial" w:hAnsi="Arial" w:cs="Arial"/>
                <w:sz w:val="22"/>
              </w:rPr>
            </w:pPr>
          </w:p>
        </w:tc>
        <w:tc>
          <w:tcPr>
            <w:tcW w:w="1050" w:type="pct"/>
          </w:tcPr>
          <w:p w14:paraId="522BCC41" w14:textId="77777777" w:rsidR="005C499E" w:rsidRPr="00932854" w:rsidRDefault="005C499E" w:rsidP="005C499E">
            <w:pPr>
              <w:pStyle w:val="NoSpacing"/>
              <w:rPr>
                <w:rFonts w:ascii="Arial" w:hAnsi="Arial" w:cs="Arial"/>
                <w:sz w:val="22"/>
              </w:rPr>
            </w:pPr>
            <w:r w:rsidRPr="00932854">
              <w:rPr>
                <w:rFonts w:ascii="Arial" w:hAnsi="Arial" w:cs="Arial"/>
                <w:sz w:val="22"/>
              </w:rPr>
              <w:t xml:space="preserve">Appendix 3 IHCP </w:t>
            </w:r>
          </w:p>
        </w:tc>
        <w:tc>
          <w:tcPr>
            <w:tcW w:w="1050" w:type="pct"/>
          </w:tcPr>
          <w:p w14:paraId="7547B53F" w14:textId="77777777" w:rsidR="005C499E" w:rsidRPr="00932854" w:rsidRDefault="005C499E" w:rsidP="005C499E">
            <w:pPr>
              <w:pStyle w:val="NoSpacing"/>
              <w:rPr>
                <w:rFonts w:ascii="Arial" w:hAnsi="Arial" w:cs="Arial"/>
                <w:sz w:val="22"/>
              </w:rPr>
            </w:pPr>
            <w:r w:rsidRPr="00932854">
              <w:rPr>
                <w:rFonts w:ascii="Arial" w:hAnsi="Arial" w:cs="Arial"/>
                <w:sz w:val="22"/>
              </w:rPr>
              <w:t>Appendix 4</w:t>
            </w:r>
          </w:p>
          <w:p w14:paraId="5B0137B5" w14:textId="77777777" w:rsidR="005C499E" w:rsidRPr="00932854" w:rsidRDefault="005C499E" w:rsidP="005C499E">
            <w:pPr>
              <w:pStyle w:val="NoSpacing"/>
              <w:rPr>
                <w:rFonts w:ascii="Arial" w:hAnsi="Arial" w:cs="Arial"/>
                <w:sz w:val="22"/>
              </w:rPr>
            </w:pPr>
            <w:r w:rsidRPr="00932854">
              <w:rPr>
                <w:rFonts w:ascii="Arial" w:hAnsi="Arial" w:cs="Arial"/>
                <w:sz w:val="22"/>
              </w:rPr>
              <w:t>Agreement for school to administer medicines/record</w:t>
            </w:r>
          </w:p>
        </w:tc>
        <w:tc>
          <w:tcPr>
            <w:tcW w:w="1050" w:type="pct"/>
          </w:tcPr>
          <w:p w14:paraId="58C3047A" w14:textId="77777777" w:rsidR="005C499E" w:rsidRPr="00932854" w:rsidRDefault="005C499E" w:rsidP="005C499E">
            <w:pPr>
              <w:pStyle w:val="NoSpacing"/>
              <w:rPr>
                <w:rFonts w:ascii="Arial" w:hAnsi="Arial" w:cs="Arial"/>
                <w:sz w:val="22"/>
              </w:rPr>
            </w:pPr>
            <w:r w:rsidRPr="00932854">
              <w:rPr>
                <w:rFonts w:ascii="Arial" w:hAnsi="Arial" w:cs="Arial"/>
                <w:sz w:val="22"/>
              </w:rPr>
              <w:t>Appendix 5</w:t>
            </w:r>
          </w:p>
          <w:p w14:paraId="4C8FA179" w14:textId="77777777" w:rsidR="005C499E" w:rsidRPr="00932854" w:rsidRDefault="005C499E" w:rsidP="005C499E">
            <w:pPr>
              <w:pStyle w:val="NoSpacing"/>
              <w:rPr>
                <w:rFonts w:ascii="Arial" w:hAnsi="Arial" w:cs="Arial"/>
                <w:sz w:val="22"/>
              </w:rPr>
            </w:pPr>
            <w:r w:rsidRPr="00932854">
              <w:rPr>
                <w:rFonts w:ascii="Arial" w:hAnsi="Arial" w:cs="Arial"/>
                <w:sz w:val="22"/>
              </w:rPr>
              <w:t>Asthma Care Plan</w:t>
            </w:r>
          </w:p>
        </w:tc>
        <w:tc>
          <w:tcPr>
            <w:tcW w:w="1049" w:type="pct"/>
          </w:tcPr>
          <w:p w14:paraId="3D32810A" w14:textId="77777777" w:rsidR="005C499E" w:rsidRPr="00932854" w:rsidRDefault="005C499E" w:rsidP="005C499E">
            <w:pPr>
              <w:pStyle w:val="NoSpacing"/>
              <w:rPr>
                <w:rFonts w:ascii="Arial" w:hAnsi="Arial" w:cs="Arial"/>
                <w:sz w:val="22"/>
              </w:rPr>
            </w:pPr>
            <w:r w:rsidRPr="00932854">
              <w:rPr>
                <w:rFonts w:ascii="Arial" w:hAnsi="Arial" w:cs="Arial"/>
                <w:sz w:val="22"/>
              </w:rPr>
              <w:t>1. Specific allergy treatment plan</w:t>
            </w:r>
          </w:p>
          <w:p w14:paraId="558D2D8E" w14:textId="77777777" w:rsidR="005C499E" w:rsidRPr="00932854" w:rsidRDefault="005C499E" w:rsidP="005C499E">
            <w:pPr>
              <w:pStyle w:val="NoSpacing"/>
              <w:rPr>
                <w:rFonts w:ascii="Arial" w:hAnsi="Arial" w:cs="Arial"/>
                <w:sz w:val="22"/>
              </w:rPr>
            </w:pPr>
            <w:r w:rsidRPr="00932854">
              <w:rPr>
                <w:rFonts w:ascii="Arial" w:hAnsi="Arial" w:cs="Arial"/>
                <w:sz w:val="22"/>
              </w:rPr>
              <w:t xml:space="preserve">2. Generic allergy plan </w:t>
            </w:r>
            <w:proofErr w:type="gramStart"/>
            <w:r w:rsidRPr="00932854">
              <w:rPr>
                <w:rFonts w:ascii="Arial" w:hAnsi="Arial" w:cs="Arial"/>
                <w:sz w:val="22"/>
              </w:rPr>
              <w:t>i.e.</w:t>
            </w:r>
            <w:proofErr w:type="gramEnd"/>
            <w:r w:rsidRPr="00932854">
              <w:rPr>
                <w:rFonts w:ascii="Arial" w:hAnsi="Arial" w:cs="Arial"/>
                <w:sz w:val="22"/>
              </w:rPr>
              <w:t xml:space="preserve"> not severe</w:t>
            </w:r>
          </w:p>
        </w:tc>
      </w:tr>
      <w:tr w:rsidR="005C499E" w:rsidRPr="005C499E" w14:paraId="7F1168B6" w14:textId="77777777" w:rsidTr="005C499E">
        <w:tc>
          <w:tcPr>
            <w:tcW w:w="802" w:type="pct"/>
            <w:shd w:val="clear" w:color="auto" w:fill="F2F2F2" w:themeFill="background1" w:themeFillShade="F2"/>
          </w:tcPr>
          <w:p w14:paraId="01776DE5" w14:textId="77777777" w:rsidR="005C499E" w:rsidRPr="00932854" w:rsidRDefault="005C499E" w:rsidP="005C499E">
            <w:pPr>
              <w:pStyle w:val="NoSpacing"/>
              <w:rPr>
                <w:rFonts w:ascii="Arial" w:hAnsi="Arial" w:cs="Arial"/>
                <w:sz w:val="22"/>
              </w:rPr>
            </w:pPr>
            <w:r w:rsidRPr="00932854">
              <w:rPr>
                <w:rFonts w:ascii="Arial" w:hAnsi="Arial" w:cs="Arial"/>
                <w:sz w:val="22"/>
              </w:rPr>
              <w:t>Who completes it</w:t>
            </w:r>
          </w:p>
        </w:tc>
        <w:tc>
          <w:tcPr>
            <w:tcW w:w="1050" w:type="pct"/>
          </w:tcPr>
          <w:p w14:paraId="5DBF8BD5" w14:textId="77777777" w:rsidR="005C499E" w:rsidRPr="00932854" w:rsidRDefault="005C499E" w:rsidP="005C499E">
            <w:pPr>
              <w:pStyle w:val="NoSpacing"/>
              <w:rPr>
                <w:rFonts w:ascii="Arial" w:hAnsi="Arial" w:cs="Arial"/>
                <w:sz w:val="22"/>
              </w:rPr>
            </w:pPr>
            <w:r w:rsidRPr="00932854">
              <w:rPr>
                <w:rFonts w:ascii="Arial" w:hAnsi="Arial" w:cs="Arial"/>
                <w:sz w:val="22"/>
              </w:rPr>
              <w:t>SENCO – if linked to SEN</w:t>
            </w:r>
          </w:p>
          <w:p w14:paraId="18645994" w14:textId="77777777" w:rsidR="005C499E" w:rsidRPr="00932854" w:rsidRDefault="005C499E" w:rsidP="005C499E">
            <w:pPr>
              <w:pStyle w:val="NoSpacing"/>
              <w:rPr>
                <w:rFonts w:ascii="Arial" w:hAnsi="Arial" w:cs="Arial"/>
                <w:sz w:val="22"/>
              </w:rPr>
            </w:pPr>
            <w:r w:rsidRPr="00932854">
              <w:rPr>
                <w:rFonts w:ascii="Arial" w:hAnsi="Arial" w:cs="Arial"/>
                <w:sz w:val="22"/>
              </w:rPr>
              <w:t>Health Care Professional involved</w:t>
            </w:r>
          </w:p>
          <w:p w14:paraId="5CCD309F" w14:textId="69EB67F1" w:rsidR="005C499E" w:rsidRPr="00932854" w:rsidRDefault="00311D49" w:rsidP="005C499E">
            <w:pPr>
              <w:pStyle w:val="NoSpacing"/>
              <w:rPr>
                <w:rFonts w:ascii="Arial" w:hAnsi="Arial" w:cs="Arial"/>
                <w:sz w:val="22"/>
              </w:rPr>
            </w:pPr>
            <w:r w:rsidRPr="00932854">
              <w:rPr>
                <w:rFonts w:ascii="Arial" w:hAnsi="Arial" w:cs="Arial"/>
                <w:sz w:val="22"/>
              </w:rPr>
              <w:t>Another</w:t>
            </w:r>
            <w:r w:rsidR="005C499E" w:rsidRPr="00932854">
              <w:rPr>
                <w:rFonts w:ascii="Arial" w:hAnsi="Arial" w:cs="Arial"/>
                <w:sz w:val="22"/>
              </w:rPr>
              <w:t xml:space="preserve"> designated member of SLT</w:t>
            </w:r>
          </w:p>
        </w:tc>
        <w:tc>
          <w:tcPr>
            <w:tcW w:w="1050" w:type="pct"/>
          </w:tcPr>
          <w:p w14:paraId="46CF23E5" w14:textId="0C3E820D" w:rsidR="005C499E" w:rsidRPr="00932854" w:rsidRDefault="005C499E" w:rsidP="005C499E">
            <w:pPr>
              <w:pStyle w:val="NoSpacing"/>
              <w:rPr>
                <w:rFonts w:ascii="Arial" w:hAnsi="Arial" w:cs="Arial"/>
                <w:sz w:val="22"/>
              </w:rPr>
            </w:pPr>
            <w:r w:rsidRPr="00932854">
              <w:rPr>
                <w:rFonts w:ascii="Arial" w:hAnsi="Arial" w:cs="Arial"/>
                <w:sz w:val="22"/>
              </w:rPr>
              <w:t>Parent</w:t>
            </w:r>
            <w:r w:rsidR="009A74B5" w:rsidRPr="00932854">
              <w:rPr>
                <w:rFonts w:ascii="Arial" w:hAnsi="Arial" w:cs="Arial"/>
                <w:sz w:val="22"/>
              </w:rPr>
              <w:t>/Carer</w:t>
            </w:r>
          </w:p>
        </w:tc>
        <w:tc>
          <w:tcPr>
            <w:tcW w:w="1050" w:type="pct"/>
          </w:tcPr>
          <w:p w14:paraId="13A0E3C2" w14:textId="1715DD42" w:rsidR="005C499E" w:rsidRPr="00932854" w:rsidRDefault="005C499E" w:rsidP="005C499E">
            <w:pPr>
              <w:pStyle w:val="NoSpacing"/>
              <w:rPr>
                <w:rFonts w:ascii="Arial" w:hAnsi="Arial" w:cs="Arial"/>
                <w:sz w:val="22"/>
              </w:rPr>
            </w:pPr>
            <w:r w:rsidRPr="00932854">
              <w:rPr>
                <w:rFonts w:ascii="Arial" w:hAnsi="Arial" w:cs="Arial"/>
                <w:sz w:val="22"/>
              </w:rPr>
              <w:t>Parent</w:t>
            </w:r>
            <w:r w:rsidR="009A74B5" w:rsidRPr="00932854">
              <w:rPr>
                <w:rFonts w:ascii="Arial" w:hAnsi="Arial" w:cs="Arial"/>
                <w:sz w:val="22"/>
              </w:rPr>
              <w:t>/Carer</w:t>
            </w:r>
            <w:r w:rsidRPr="00932854">
              <w:rPr>
                <w:rFonts w:ascii="Arial" w:hAnsi="Arial" w:cs="Arial"/>
                <w:sz w:val="22"/>
              </w:rPr>
              <w:t xml:space="preserve"> </w:t>
            </w:r>
            <w:r w:rsidRPr="00932854">
              <w:rPr>
                <w:rFonts w:ascii="Arial" w:hAnsi="Arial" w:cs="Arial"/>
                <w:sz w:val="22"/>
              </w:rPr>
              <w:br/>
              <w:t>with class teacher</w:t>
            </w:r>
          </w:p>
        </w:tc>
        <w:tc>
          <w:tcPr>
            <w:tcW w:w="1049" w:type="pct"/>
          </w:tcPr>
          <w:p w14:paraId="1E4E3B9B" w14:textId="77777777" w:rsidR="005C499E" w:rsidRPr="00932854" w:rsidRDefault="005C499E" w:rsidP="005C499E">
            <w:pPr>
              <w:pStyle w:val="NoSpacing"/>
              <w:rPr>
                <w:rFonts w:ascii="Arial" w:hAnsi="Arial" w:cs="Arial"/>
                <w:sz w:val="22"/>
              </w:rPr>
            </w:pPr>
            <w:r w:rsidRPr="00932854">
              <w:rPr>
                <w:rFonts w:ascii="Arial" w:hAnsi="Arial" w:cs="Arial"/>
                <w:sz w:val="22"/>
              </w:rPr>
              <w:t>1. Health Care professionals (who train relevant school staff to administer required medicine)</w:t>
            </w:r>
          </w:p>
          <w:p w14:paraId="3A5170A4" w14:textId="77777777" w:rsidR="005C499E" w:rsidRPr="00932854" w:rsidRDefault="005C499E" w:rsidP="005C499E">
            <w:pPr>
              <w:pStyle w:val="NoSpacing"/>
              <w:rPr>
                <w:rFonts w:ascii="Arial" w:hAnsi="Arial" w:cs="Arial"/>
                <w:sz w:val="22"/>
              </w:rPr>
            </w:pPr>
            <w:r w:rsidRPr="00932854">
              <w:rPr>
                <w:rFonts w:ascii="Arial" w:hAnsi="Arial" w:cs="Arial"/>
                <w:sz w:val="22"/>
              </w:rPr>
              <w:t xml:space="preserve">2. Parents with school </w:t>
            </w:r>
          </w:p>
          <w:p w14:paraId="615B1A6B" w14:textId="77777777" w:rsidR="005C499E" w:rsidRPr="00932854" w:rsidRDefault="005C499E" w:rsidP="005C499E">
            <w:pPr>
              <w:pStyle w:val="NoSpacing"/>
              <w:rPr>
                <w:rFonts w:ascii="Arial" w:hAnsi="Arial" w:cs="Arial"/>
                <w:sz w:val="22"/>
              </w:rPr>
            </w:pPr>
            <w:r w:rsidRPr="00932854">
              <w:rPr>
                <w:rFonts w:ascii="Arial" w:hAnsi="Arial" w:cs="Arial"/>
                <w:sz w:val="22"/>
              </w:rPr>
              <w:t>Appendix 4 or IHCP depending on need</w:t>
            </w:r>
          </w:p>
        </w:tc>
      </w:tr>
      <w:tr w:rsidR="005C499E" w:rsidRPr="005C499E" w14:paraId="30C9D844" w14:textId="77777777" w:rsidTr="005C499E">
        <w:tc>
          <w:tcPr>
            <w:tcW w:w="802" w:type="pct"/>
            <w:shd w:val="clear" w:color="auto" w:fill="F2F2F2" w:themeFill="background1" w:themeFillShade="F2"/>
          </w:tcPr>
          <w:p w14:paraId="59EB1942" w14:textId="77777777" w:rsidR="005C499E" w:rsidRPr="00932854" w:rsidRDefault="005C499E" w:rsidP="005C499E">
            <w:pPr>
              <w:pStyle w:val="NoSpacing"/>
              <w:rPr>
                <w:rFonts w:ascii="Arial" w:hAnsi="Arial" w:cs="Arial"/>
                <w:sz w:val="22"/>
              </w:rPr>
            </w:pPr>
            <w:r w:rsidRPr="00932854">
              <w:rPr>
                <w:rFonts w:ascii="Arial" w:hAnsi="Arial" w:cs="Arial"/>
                <w:sz w:val="22"/>
              </w:rPr>
              <w:t>Types of illnesses/</w:t>
            </w:r>
          </w:p>
          <w:p w14:paraId="2B34DEA8" w14:textId="77777777" w:rsidR="005C499E" w:rsidRPr="00932854" w:rsidRDefault="005C499E" w:rsidP="005C499E">
            <w:pPr>
              <w:pStyle w:val="NoSpacing"/>
              <w:rPr>
                <w:rFonts w:ascii="Arial" w:hAnsi="Arial" w:cs="Arial"/>
                <w:sz w:val="22"/>
              </w:rPr>
            </w:pPr>
            <w:r w:rsidRPr="00932854">
              <w:rPr>
                <w:rFonts w:ascii="Arial" w:hAnsi="Arial" w:cs="Arial"/>
                <w:sz w:val="22"/>
              </w:rPr>
              <w:t>medication</w:t>
            </w:r>
          </w:p>
        </w:tc>
        <w:tc>
          <w:tcPr>
            <w:tcW w:w="1050" w:type="pct"/>
          </w:tcPr>
          <w:p w14:paraId="264E992B" w14:textId="77777777" w:rsidR="005C499E" w:rsidRPr="00932854" w:rsidRDefault="005C499E" w:rsidP="005C499E">
            <w:pPr>
              <w:pStyle w:val="NoSpacing"/>
              <w:rPr>
                <w:rFonts w:ascii="Arial" w:hAnsi="Arial" w:cs="Arial"/>
                <w:sz w:val="22"/>
              </w:rPr>
            </w:pPr>
            <w:r w:rsidRPr="00932854">
              <w:rPr>
                <w:rFonts w:ascii="Arial" w:hAnsi="Arial" w:cs="Arial"/>
                <w:sz w:val="22"/>
              </w:rPr>
              <w:t>Epilepsy</w:t>
            </w:r>
          </w:p>
          <w:p w14:paraId="3056BAB3" w14:textId="77777777" w:rsidR="005C499E" w:rsidRPr="00932854" w:rsidRDefault="005C499E" w:rsidP="005C499E">
            <w:pPr>
              <w:pStyle w:val="NoSpacing"/>
              <w:rPr>
                <w:rFonts w:ascii="Arial" w:hAnsi="Arial" w:cs="Arial"/>
                <w:sz w:val="22"/>
              </w:rPr>
            </w:pPr>
            <w:r w:rsidRPr="00932854">
              <w:rPr>
                <w:rFonts w:ascii="Arial" w:hAnsi="Arial" w:cs="Arial"/>
                <w:sz w:val="22"/>
              </w:rPr>
              <w:t>Diabetes</w:t>
            </w:r>
          </w:p>
          <w:p w14:paraId="0A4521B9" w14:textId="77777777" w:rsidR="005C499E" w:rsidRPr="00932854" w:rsidRDefault="005C499E" w:rsidP="005C499E">
            <w:pPr>
              <w:pStyle w:val="NoSpacing"/>
              <w:rPr>
                <w:rFonts w:ascii="Arial" w:hAnsi="Arial" w:cs="Arial"/>
                <w:sz w:val="22"/>
              </w:rPr>
            </w:pPr>
            <w:r w:rsidRPr="00932854">
              <w:rPr>
                <w:rFonts w:ascii="Arial" w:hAnsi="Arial" w:cs="Arial"/>
                <w:sz w:val="22"/>
              </w:rPr>
              <w:t>Cystic Fibrosis</w:t>
            </w:r>
          </w:p>
          <w:p w14:paraId="192B6EA1" w14:textId="77777777" w:rsidR="005C499E" w:rsidRPr="00932854" w:rsidRDefault="005C499E" w:rsidP="005C499E">
            <w:pPr>
              <w:pStyle w:val="NoSpacing"/>
              <w:rPr>
                <w:rFonts w:ascii="Arial" w:hAnsi="Arial" w:cs="Arial"/>
                <w:sz w:val="22"/>
              </w:rPr>
            </w:pPr>
            <w:r w:rsidRPr="00932854">
              <w:rPr>
                <w:rFonts w:ascii="Arial" w:hAnsi="Arial" w:cs="Arial"/>
                <w:sz w:val="22"/>
              </w:rPr>
              <w:t>Chronic Fatigue</w:t>
            </w:r>
          </w:p>
          <w:p w14:paraId="323FE7B6" w14:textId="77777777" w:rsidR="005C499E" w:rsidRPr="00932854" w:rsidRDefault="005C499E" w:rsidP="005C499E">
            <w:pPr>
              <w:pStyle w:val="NoSpacing"/>
              <w:rPr>
                <w:rFonts w:ascii="Arial" w:hAnsi="Arial" w:cs="Arial"/>
                <w:sz w:val="22"/>
              </w:rPr>
            </w:pPr>
            <w:r w:rsidRPr="00932854">
              <w:rPr>
                <w:rFonts w:ascii="Arial" w:hAnsi="Arial" w:cs="Arial"/>
                <w:sz w:val="22"/>
              </w:rPr>
              <w:t>Arthritis</w:t>
            </w:r>
          </w:p>
          <w:p w14:paraId="58A9070F" w14:textId="77777777" w:rsidR="005C499E" w:rsidRPr="00932854" w:rsidRDefault="005C499E" w:rsidP="005C499E">
            <w:pPr>
              <w:pStyle w:val="NoSpacing"/>
              <w:rPr>
                <w:rFonts w:ascii="Arial" w:hAnsi="Arial" w:cs="Arial"/>
                <w:sz w:val="22"/>
              </w:rPr>
            </w:pPr>
            <w:r w:rsidRPr="00932854">
              <w:rPr>
                <w:rFonts w:ascii="Arial" w:hAnsi="Arial" w:cs="Arial"/>
                <w:sz w:val="22"/>
              </w:rPr>
              <w:t>Coeliac Disease</w:t>
            </w:r>
          </w:p>
        </w:tc>
        <w:tc>
          <w:tcPr>
            <w:tcW w:w="1050" w:type="pct"/>
          </w:tcPr>
          <w:p w14:paraId="6780B166" w14:textId="77777777" w:rsidR="005C499E" w:rsidRPr="00932854" w:rsidRDefault="005C499E" w:rsidP="005C499E">
            <w:pPr>
              <w:pStyle w:val="NoSpacing"/>
              <w:rPr>
                <w:rFonts w:ascii="Arial" w:hAnsi="Arial" w:cs="Arial"/>
                <w:sz w:val="22"/>
              </w:rPr>
            </w:pPr>
            <w:r w:rsidRPr="00932854">
              <w:rPr>
                <w:rFonts w:ascii="Arial" w:hAnsi="Arial" w:cs="Arial"/>
                <w:sz w:val="22"/>
              </w:rPr>
              <w:t>Pain</w:t>
            </w:r>
          </w:p>
          <w:p w14:paraId="4F2285EC" w14:textId="77777777" w:rsidR="005C499E" w:rsidRPr="00932854" w:rsidRDefault="005C499E" w:rsidP="005C499E">
            <w:pPr>
              <w:pStyle w:val="NoSpacing"/>
              <w:rPr>
                <w:rFonts w:ascii="Arial" w:hAnsi="Arial" w:cs="Arial"/>
                <w:sz w:val="22"/>
              </w:rPr>
            </w:pPr>
            <w:r w:rsidRPr="00932854">
              <w:rPr>
                <w:rFonts w:ascii="Arial" w:hAnsi="Arial" w:cs="Arial"/>
                <w:sz w:val="22"/>
              </w:rPr>
              <w:t>Fever</w:t>
            </w:r>
          </w:p>
          <w:p w14:paraId="7A788FD7" w14:textId="77777777" w:rsidR="005C499E" w:rsidRPr="00932854" w:rsidRDefault="005C499E" w:rsidP="005C499E">
            <w:pPr>
              <w:pStyle w:val="NoSpacing"/>
              <w:rPr>
                <w:rFonts w:ascii="Arial" w:hAnsi="Arial" w:cs="Arial"/>
                <w:sz w:val="22"/>
              </w:rPr>
            </w:pPr>
            <w:r w:rsidRPr="00932854">
              <w:rPr>
                <w:rFonts w:ascii="Arial" w:hAnsi="Arial" w:cs="Arial"/>
                <w:sz w:val="22"/>
              </w:rPr>
              <w:t>Antibiotics</w:t>
            </w:r>
          </w:p>
          <w:p w14:paraId="7E331487" w14:textId="77777777" w:rsidR="005C499E" w:rsidRPr="00932854" w:rsidRDefault="005C499E" w:rsidP="005C499E">
            <w:pPr>
              <w:pStyle w:val="NoSpacing"/>
              <w:rPr>
                <w:rFonts w:ascii="Arial" w:hAnsi="Arial" w:cs="Arial"/>
                <w:sz w:val="22"/>
              </w:rPr>
            </w:pPr>
          </w:p>
        </w:tc>
        <w:tc>
          <w:tcPr>
            <w:tcW w:w="1050" w:type="pct"/>
          </w:tcPr>
          <w:p w14:paraId="08A76EC4" w14:textId="77777777" w:rsidR="005C499E" w:rsidRPr="00932854" w:rsidRDefault="005C499E" w:rsidP="005C499E">
            <w:pPr>
              <w:pStyle w:val="NoSpacing"/>
              <w:rPr>
                <w:rFonts w:ascii="Arial" w:hAnsi="Arial" w:cs="Arial"/>
                <w:sz w:val="22"/>
              </w:rPr>
            </w:pPr>
            <w:r w:rsidRPr="00932854">
              <w:rPr>
                <w:rFonts w:ascii="Arial" w:hAnsi="Arial" w:cs="Arial"/>
                <w:sz w:val="22"/>
              </w:rPr>
              <w:t xml:space="preserve">Asthma – </w:t>
            </w:r>
            <w:r w:rsidRPr="00932854">
              <w:rPr>
                <w:rFonts w:ascii="Arial" w:hAnsi="Arial" w:cs="Arial"/>
                <w:sz w:val="22"/>
              </w:rPr>
              <w:br/>
              <w:t>use of inhalers</w:t>
            </w:r>
          </w:p>
        </w:tc>
        <w:tc>
          <w:tcPr>
            <w:tcW w:w="1049" w:type="pct"/>
          </w:tcPr>
          <w:p w14:paraId="1A510216" w14:textId="5C56CCA7" w:rsidR="005C499E" w:rsidRPr="00932854" w:rsidRDefault="005C499E" w:rsidP="005C499E">
            <w:pPr>
              <w:pStyle w:val="NoSpacing"/>
              <w:rPr>
                <w:rFonts w:ascii="Arial" w:hAnsi="Arial" w:cs="Arial"/>
                <w:sz w:val="22"/>
              </w:rPr>
            </w:pPr>
            <w:r w:rsidRPr="00932854">
              <w:rPr>
                <w:rFonts w:ascii="Arial" w:hAnsi="Arial" w:cs="Arial"/>
                <w:sz w:val="22"/>
              </w:rPr>
              <w:t>Allergies to food, anim</w:t>
            </w:r>
            <w:r w:rsidR="00046F9D" w:rsidRPr="00932854">
              <w:rPr>
                <w:rFonts w:ascii="Arial" w:hAnsi="Arial" w:cs="Arial"/>
                <w:sz w:val="22"/>
              </w:rPr>
              <w:t>als etc.</w:t>
            </w:r>
          </w:p>
        </w:tc>
      </w:tr>
    </w:tbl>
    <w:p w14:paraId="4C0D33F3" w14:textId="2607CF8E" w:rsidR="005C499E" w:rsidRDefault="005C499E" w:rsidP="00403443"/>
    <w:p w14:paraId="77809995" w14:textId="77777777" w:rsidR="009A74B5" w:rsidRDefault="009A74B5" w:rsidP="00403443"/>
    <w:p w14:paraId="63DA3292" w14:textId="77777777" w:rsidR="005C499E" w:rsidRPr="005C499E" w:rsidRDefault="005C499E" w:rsidP="005C499E">
      <w:pPr>
        <w:pStyle w:val="Heading2"/>
      </w:pPr>
      <w:r w:rsidRPr="005C499E">
        <w:lastRenderedPageBreak/>
        <w:t>Appendix 3: Individual Healthcare Plan (IHCP)</w:t>
      </w:r>
    </w:p>
    <w:p w14:paraId="44D2F7FC" w14:textId="6DC4E13F" w:rsidR="005C499E" w:rsidRPr="00932854" w:rsidRDefault="005C499E" w:rsidP="005C499E">
      <w:pPr>
        <w:rPr>
          <w:i/>
          <w:color w:val="00B050"/>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8" w:type="dxa"/>
          <w:bottom w:w="28" w:type="dxa"/>
        </w:tblCellMar>
        <w:tblLook w:val="0600" w:firstRow="0" w:lastRow="0" w:firstColumn="0" w:lastColumn="0" w:noHBand="1" w:noVBand="1"/>
      </w:tblPr>
      <w:tblGrid>
        <w:gridCol w:w="3523"/>
        <w:gridCol w:w="6203"/>
      </w:tblGrid>
      <w:tr w:rsidR="005C499E" w:rsidRPr="005C499E" w14:paraId="61CD6907" w14:textId="77777777" w:rsidTr="00EC6187">
        <w:tc>
          <w:tcPr>
            <w:tcW w:w="1811" w:type="pct"/>
            <w:shd w:val="clear" w:color="auto" w:fill="F2F2F2" w:themeFill="background1" w:themeFillShade="F2"/>
            <w:tcMar>
              <w:top w:w="100" w:type="dxa"/>
              <w:left w:w="100" w:type="dxa"/>
              <w:bottom w:w="100" w:type="dxa"/>
              <w:right w:w="100" w:type="dxa"/>
            </w:tcMar>
            <w:vAlign w:val="center"/>
          </w:tcPr>
          <w:p w14:paraId="20331712" w14:textId="20D4D478" w:rsidR="005C499E" w:rsidRPr="00EC6187" w:rsidRDefault="00456DFB" w:rsidP="00EC6187">
            <w:pPr>
              <w:pStyle w:val="NoSpacing"/>
              <w:rPr>
                <w:rStyle w:val="Strong"/>
                <w:rFonts w:asciiTheme="majorHAnsi" w:hAnsiTheme="majorHAnsi" w:cstheme="majorHAnsi"/>
              </w:rPr>
            </w:pPr>
            <w:r>
              <w:rPr>
                <w:rStyle w:val="Strong"/>
                <w:rFonts w:asciiTheme="majorHAnsi" w:hAnsiTheme="majorHAnsi" w:cstheme="majorHAnsi"/>
                <w:sz w:val="22"/>
                <w:szCs w:val="20"/>
              </w:rPr>
              <w:t>Student</w:t>
            </w:r>
            <w:r w:rsidR="005C499E" w:rsidRPr="00EC6187">
              <w:rPr>
                <w:rStyle w:val="Strong"/>
                <w:rFonts w:asciiTheme="majorHAnsi" w:hAnsiTheme="majorHAnsi" w:cstheme="majorHAnsi"/>
                <w:sz w:val="22"/>
                <w:szCs w:val="20"/>
              </w:rPr>
              <w:t>’s name</w:t>
            </w:r>
          </w:p>
        </w:tc>
        <w:tc>
          <w:tcPr>
            <w:tcW w:w="3189" w:type="pct"/>
            <w:shd w:val="clear" w:color="auto" w:fill="auto"/>
            <w:tcMar>
              <w:top w:w="100" w:type="dxa"/>
              <w:left w:w="100" w:type="dxa"/>
              <w:bottom w:w="100" w:type="dxa"/>
              <w:right w:w="100" w:type="dxa"/>
            </w:tcMar>
            <w:vAlign w:val="center"/>
          </w:tcPr>
          <w:p w14:paraId="6308C07D" w14:textId="77777777" w:rsidR="005C499E" w:rsidRPr="00EC6187" w:rsidRDefault="005C499E" w:rsidP="00EC6187">
            <w:pPr>
              <w:pStyle w:val="NoSpacing"/>
              <w:rPr>
                <w:rStyle w:val="Strong"/>
              </w:rPr>
            </w:pPr>
          </w:p>
        </w:tc>
      </w:tr>
      <w:tr w:rsidR="005C499E" w:rsidRPr="005C499E" w14:paraId="3421C15D" w14:textId="77777777" w:rsidTr="005C499E">
        <w:trPr>
          <w:trHeight w:val="2142"/>
        </w:trPr>
        <w:tc>
          <w:tcPr>
            <w:tcW w:w="1811" w:type="pct"/>
            <w:shd w:val="clear" w:color="auto" w:fill="auto"/>
            <w:tcMar>
              <w:top w:w="100" w:type="dxa"/>
              <w:left w:w="100" w:type="dxa"/>
              <w:bottom w:w="100" w:type="dxa"/>
              <w:right w:w="100" w:type="dxa"/>
            </w:tcMar>
          </w:tcPr>
          <w:p w14:paraId="204327C8" w14:textId="77777777" w:rsidR="005C499E" w:rsidRPr="005C499E" w:rsidRDefault="005C499E" w:rsidP="005C499E">
            <w:pPr>
              <w:rPr>
                <w:b/>
              </w:rPr>
            </w:pPr>
            <w:r w:rsidRPr="005C499E">
              <w:rPr>
                <w:b/>
              </w:rPr>
              <w:t>Photo*</w:t>
            </w:r>
          </w:p>
          <w:p w14:paraId="4B59EF42" w14:textId="1FE7C222" w:rsidR="005C499E" w:rsidRPr="005C499E" w:rsidRDefault="005C499E" w:rsidP="005C499E">
            <w:pPr>
              <w:rPr>
                <w:b/>
                <w:i/>
              </w:rPr>
            </w:pPr>
            <w:r w:rsidRPr="005C499E">
              <w:rPr>
                <w:b/>
                <w:i/>
              </w:rPr>
              <w:t>*If parent</w:t>
            </w:r>
            <w:r w:rsidR="00456DFB">
              <w:rPr>
                <w:b/>
                <w:i/>
              </w:rPr>
              <w:t>/carer</w:t>
            </w:r>
            <w:r w:rsidRPr="005C499E">
              <w:rPr>
                <w:b/>
                <w:i/>
              </w:rPr>
              <w:t xml:space="preserve"> give consent</w:t>
            </w:r>
          </w:p>
        </w:tc>
        <w:tc>
          <w:tcPr>
            <w:tcW w:w="3189" w:type="pct"/>
            <w:shd w:val="clear" w:color="auto" w:fill="auto"/>
            <w:tcMar>
              <w:top w:w="100" w:type="dxa"/>
              <w:left w:w="100" w:type="dxa"/>
              <w:bottom w:w="100" w:type="dxa"/>
              <w:right w:w="100" w:type="dxa"/>
            </w:tcMar>
          </w:tcPr>
          <w:p w14:paraId="543C9B61" w14:textId="77777777" w:rsidR="005C499E" w:rsidRPr="005C499E" w:rsidRDefault="005C499E" w:rsidP="00014988"/>
        </w:tc>
      </w:tr>
      <w:tr w:rsidR="005C499E" w:rsidRPr="005C499E" w14:paraId="05413F5C" w14:textId="77777777" w:rsidTr="005C499E">
        <w:tc>
          <w:tcPr>
            <w:tcW w:w="1811" w:type="pct"/>
            <w:shd w:val="clear" w:color="auto" w:fill="auto"/>
            <w:tcMar>
              <w:top w:w="100" w:type="dxa"/>
              <w:left w:w="100" w:type="dxa"/>
              <w:bottom w:w="100" w:type="dxa"/>
              <w:right w:w="100" w:type="dxa"/>
            </w:tcMar>
            <w:vAlign w:val="center"/>
          </w:tcPr>
          <w:p w14:paraId="0E03E08F"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Class/Form</w:t>
            </w:r>
          </w:p>
        </w:tc>
        <w:tc>
          <w:tcPr>
            <w:tcW w:w="3189" w:type="pct"/>
            <w:shd w:val="clear" w:color="auto" w:fill="auto"/>
            <w:tcMar>
              <w:top w:w="100" w:type="dxa"/>
              <w:left w:w="100" w:type="dxa"/>
              <w:bottom w:w="100" w:type="dxa"/>
              <w:right w:w="100" w:type="dxa"/>
            </w:tcMar>
            <w:vAlign w:val="center"/>
          </w:tcPr>
          <w:p w14:paraId="45CA8446" w14:textId="77777777" w:rsidR="005C499E" w:rsidRPr="005C499E" w:rsidRDefault="005C499E" w:rsidP="00EC6187">
            <w:pPr>
              <w:pStyle w:val="NoSpacing"/>
            </w:pPr>
          </w:p>
        </w:tc>
      </w:tr>
      <w:tr w:rsidR="005C499E" w:rsidRPr="005C499E" w14:paraId="2CBACBB6" w14:textId="77777777" w:rsidTr="005C499E">
        <w:tc>
          <w:tcPr>
            <w:tcW w:w="1811" w:type="pct"/>
            <w:shd w:val="clear" w:color="auto" w:fill="auto"/>
            <w:tcMar>
              <w:top w:w="100" w:type="dxa"/>
              <w:left w:w="100" w:type="dxa"/>
              <w:bottom w:w="100" w:type="dxa"/>
              <w:right w:w="100" w:type="dxa"/>
            </w:tcMar>
            <w:vAlign w:val="center"/>
          </w:tcPr>
          <w:p w14:paraId="33285C4D"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Date of birth</w:t>
            </w:r>
          </w:p>
        </w:tc>
        <w:tc>
          <w:tcPr>
            <w:tcW w:w="3189" w:type="pct"/>
            <w:shd w:val="clear" w:color="auto" w:fill="auto"/>
            <w:tcMar>
              <w:top w:w="100" w:type="dxa"/>
              <w:left w:w="100" w:type="dxa"/>
              <w:bottom w:w="100" w:type="dxa"/>
              <w:right w:w="100" w:type="dxa"/>
            </w:tcMar>
            <w:vAlign w:val="center"/>
          </w:tcPr>
          <w:p w14:paraId="2E69D270" w14:textId="77777777" w:rsidR="005C499E" w:rsidRPr="005C499E" w:rsidRDefault="005C499E" w:rsidP="00EC6187">
            <w:pPr>
              <w:pStyle w:val="NoSpacing"/>
            </w:pPr>
          </w:p>
        </w:tc>
      </w:tr>
      <w:tr w:rsidR="005C499E" w:rsidRPr="005C499E" w14:paraId="6151196C" w14:textId="77777777" w:rsidTr="005C499E">
        <w:tc>
          <w:tcPr>
            <w:tcW w:w="1811" w:type="pct"/>
            <w:shd w:val="clear" w:color="auto" w:fill="auto"/>
            <w:tcMar>
              <w:top w:w="100" w:type="dxa"/>
              <w:left w:w="100" w:type="dxa"/>
              <w:bottom w:w="100" w:type="dxa"/>
              <w:right w:w="100" w:type="dxa"/>
            </w:tcMar>
            <w:vAlign w:val="center"/>
          </w:tcPr>
          <w:p w14:paraId="1525C15D"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Age</w:t>
            </w:r>
          </w:p>
        </w:tc>
        <w:tc>
          <w:tcPr>
            <w:tcW w:w="3189" w:type="pct"/>
            <w:shd w:val="clear" w:color="auto" w:fill="auto"/>
            <w:tcMar>
              <w:top w:w="100" w:type="dxa"/>
              <w:left w:w="100" w:type="dxa"/>
              <w:bottom w:w="100" w:type="dxa"/>
              <w:right w:w="100" w:type="dxa"/>
            </w:tcMar>
            <w:vAlign w:val="center"/>
          </w:tcPr>
          <w:p w14:paraId="6477C1C2" w14:textId="77777777" w:rsidR="005C499E" w:rsidRPr="005C499E" w:rsidRDefault="005C499E" w:rsidP="00EC6187">
            <w:pPr>
              <w:pStyle w:val="NoSpacing"/>
            </w:pPr>
          </w:p>
        </w:tc>
      </w:tr>
      <w:tr w:rsidR="005C499E" w:rsidRPr="005C499E" w14:paraId="4AE40DC7" w14:textId="77777777" w:rsidTr="005C499E">
        <w:tc>
          <w:tcPr>
            <w:tcW w:w="1811" w:type="pct"/>
            <w:shd w:val="clear" w:color="auto" w:fill="auto"/>
            <w:tcMar>
              <w:top w:w="100" w:type="dxa"/>
              <w:left w:w="100" w:type="dxa"/>
              <w:bottom w:w="100" w:type="dxa"/>
              <w:right w:w="100" w:type="dxa"/>
            </w:tcMar>
            <w:vAlign w:val="center"/>
          </w:tcPr>
          <w:p w14:paraId="7F493E4A"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Medical diagnosis or condition</w:t>
            </w:r>
          </w:p>
        </w:tc>
        <w:tc>
          <w:tcPr>
            <w:tcW w:w="3189" w:type="pct"/>
            <w:shd w:val="clear" w:color="auto" w:fill="auto"/>
            <w:tcMar>
              <w:top w:w="100" w:type="dxa"/>
              <w:left w:w="100" w:type="dxa"/>
              <w:bottom w:w="100" w:type="dxa"/>
              <w:right w:w="100" w:type="dxa"/>
            </w:tcMar>
            <w:vAlign w:val="center"/>
          </w:tcPr>
          <w:p w14:paraId="37E798F7" w14:textId="77777777" w:rsidR="005C499E" w:rsidRPr="005C499E" w:rsidRDefault="005C499E" w:rsidP="00EC6187">
            <w:pPr>
              <w:pStyle w:val="NoSpacing"/>
            </w:pPr>
          </w:p>
        </w:tc>
      </w:tr>
      <w:tr w:rsidR="005C499E" w:rsidRPr="005C499E" w14:paraId="45D1225D" w14:textId="77777777" w:rsidTr="005C499E">
        <w:tc>
          <w:tcPr>
            <w:tcW w:w="1811" w:type="pct"/>
            <w:shd w:val="clear" w:color="auto" w:fill="auto"/>
            <w:tcMar>
              <w:top w:w="100" w:type="dxa"/>
              <w:left w:w="100" w:type="dxa"/>
              <w:bottom w:w="100" w:type="dxa"/>
              <w:right w:w="100" w:type="dxa"/>
            </w:tcMar>
            <w:vAlign w:val="center"/>
          </w:tcPr>
          <w:p w14:paraId="29F1612A"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Date of plan</w:t>
            </w:r>
          </w:p>
        </w:tc>
        <w:tc>
          <w:tcPr>
            <w:tcW w:w="3189" w:type="pct"/>
            <w:shd w:val="clear" w:color="auto" w:fill="auto"/>
            <w:tcMar>
              <w:top w:w="100" w:type="dxa"/>
              <w:left w:w="100" w:type="dxa"/>
              <w:bottom w:w="100" w:type="dxa"/>
              <w:right w:w="100" w:type="dxa"/>
            </w:tcMar>
            <w:vAlign w:val="center"/>
          </w:tcPr>
          <w:p w14:paraId="2C2941E1" w14:textId="77777777" w:rsidR="005C499E" w:rsidRPr="005C499E" w:rsidRDefault="005C499E" w:rsidP="00EC6187">
            <w:pPr>
              <w:pStyle w:val="NoSpacing"/>
            </w:pPr>
          </w:p>
        </w:tc>
      </w:tr>
      <w:tr w:rsidR="005C499E" w:rsidRPr="005C499E" w14:paraId="5A0BB371" w14:textId="77777777" w:rsidTr="005C499E">
        <w:tc>
          <w:tcPr>
            <w:tcW w:w="1811" w:type="pct"/>
            <w:shd w:val="clear" w:color="auto" w:fill="auto"/>
            <w:tcMar>
              <w:top w:w="100" w:type="dxa"/>
              <w:left w:w="100" w:type="dxa"/>
              <w:bottom w:w="100" w:type="dxa"/>
              <w:right w:w="100" w:type="dxa"/>
            </w:tcMar>
            <w:vAlign w:val="center"/>
          </w:tcPr>
          <w:p w14:paraId="03202A86"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Date of plan review</w:t>
            </w:r>
          </w:p>
        </w:tc>
        <w:tc>
          <w:tcPr>
            <w:tcW w:w="3189" w:type="pct"/>
            <w:shd w:val="clear" w:color="auto" w:fill="auto"/>
            <w:tcMar>
              <w:top w:w="100" w:type="dxa"/>
              <w:left w:w="100" w:type="dxa"/>
              <w:bottom w:w="100" w:type="dxa"/>
              <w:right w:w="100" w:type="dxa"/>
            </w:tcMar>
            <w:vAlign w:val="center"/>
          </w:tcPr>
          <w:p w14:paraId="040BF6E7" w14:textId="77777777" w:rsidR="005C499E" w:rsidRPr="005C499E" w:rsidRDefault="005C499E" w:rsidP="00EC6187">
            <w:pPr>
              <w:pStyle w:val="NoSpacing"/>
            </w:pPr>
          </w:p>
        </w:tc>
      </w:tr>
    </w:tbl>
    <w:p w14:paraId="0DEFD760" w14:textId="77777777" w:rsidR="005C499E" w:rsidRPr="005C499E" w:rsidRDefault="005C499E" w:rsidP="005C499E">
      <w:pPr>
        <w:rPr>
          <w:b/>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8" w:type="dxa"/>
          <w:bottom w:w="28" w:type="dxa"/>
        </w:tblCellMar>
        <w:tblLook w:val="0600" w:firstRow="0" w:lastRow="0" w:firstColumn="0" w:lastColumn="0" w:noHBand="1" w:noVBand="1"/>
      </w:tblPr>
      <w:tblGrid>
        <w:gridCol w:w="3546"/>
        <w:gridCol w:w="6180"/>
      </w:tblGrid>
      <w:tr w:rsidR="005C499E" w:rsidRPr="00EC6187" w14:paraId="686D96C4" w14:textId="77777777" w:rsidTr="005C499E">
        <w:tc>
          <w:tcPr>
            <w:tcW w:w="5000" w:type="pct"/>
            <w:gridSpan w:val="2"/>
            <w:shd w:val="clear" w:color="auto" w:fill="F2F2F2" w:themeFill="background1" w:themeFillShade="F2"/>
            <w:tcMar>
              <w:top w:w="100" w:type="dxa"/>
              <w:left w:w="100" w:type="dxa"/>
              <w:bottom w:w="100" w:type="dxa"/>
              <w:right w:w="100" w:type="dxa"/>
            </w:tcMar>
            <w:vAlign w:val="center"/>
          </w:tcPr>
          <w:p w14:paraId="4526468E" w14:textId="77777777" w:rsidR="005C499E" w:rsidRPr="00EC6187" w:rsidRDefault="005C499E" w:rsidP="00EC6187">
            <w:pPr>
              <w:pStyle w:val="NoSpacing"/>
              <w:rPr>
                <w:rFonts w:asciiTheme="majorHAnsi" w:hAnsiTheme="majorHAnsi" w:cstheme="majorHAnsi"/>
                <w:b/>
                <w:bCs/>
                <w:sz w:val="22"/>
                <w:szCs w:val="20"/>
              </w:rPr>
            </w:pPr>
            <w:r w:rsidRPr="00EC6187">
              <w:rPr>
                <w:rFonts w:asciiTheme="majorHAnsi" w:hAnsiTheme="majorHAnsi" w:cstheme="majorHAnsi"/>
                <w:b/>
                <w:bCs/>
                <w:sz w:val="22"/>
                <w:szCs w:val="20"/>
              </w:rPr>
              <w:t>Family contact information: FIRST contact</w:t>
            </w:r>
          </w:p>
        </w:tc>
      </w:tr>
      <w:tr w:rsidR="005C499E" w:rsidRPr="005C499E" w14:paraId="0E6BE49A" w14:textId="77777777" w:rsidTr="005C499E">
        <w:tc>
          <w:tcPr>
            <w:tcW w:w="1823" w:type="pct"/>
            <w:shd w:val="clear" w:color="auto" w:fill="auto"/>
            <w:tcMar>
              <w:top w:w="100" w:type="dxa"/>
              <w:left w:w="100" w:type="dxa"/>
              <w:bottom w:w="100" w:type="dxa"/>
              <w:right w:w="100" w:type="dxa"/>
            </w:tcMar>
            <w:vAlign w:val="center"/>
          </w:tcPr>
          <w:p w14:paraId="4F3DCD98"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Full name</w:t>
            </w:r>
          </w:p>
        </w:tc>
        <w:tc>
          <w:tcPr>
            <w:tcW w:w="3177" w:type="pct"/>
            <w:shd w:val="clear" w:color="auto" w:fill="auto"/>
            <w:tcMar>
              <w:top w:w="100" w:type="dxa"/>
              <w:left w:w="100" w:type="dxa"/>
              <w:bottom w:w="100" w:type="dxa"/>
              <w:right w:w="100" w:type="dxa"/>
            </w:tcMar>
            <w:vAlign w:val="center"/>
          </w:tcPr>
          <w:p w14:paraId="11052BBE" w14:textId="77777777" w:rsidR="005C499E" w:rsidRPr="005C499E" w:rsidRDefault="005C499E" w:rsidP="00EC6187">
            <w:pPr>
              <w:pStyle w:val="NoSpacing"/>
            </w:pPr>
          </w:p>
        </w:tc>
      </w:tr>
      <w:tr w:rsidR="005C499E" w:rsidRPr="005C499E" w14:paraId="60A12906" w14:textId="77777777" w:rsidTr="005C499E">
        <w:tc>
          <w:tcPr>
            <w:tcW w:w="1823" w:type="pct"/>
            <w:shd w:val="clear" w:color="auto" w:fill="auto"/>
            <w:tcMar>
              <w:top w:w="100" w:type="dxa"/>
              <w:left w:w="100" w:type="dxa"/>
              <w:bottom w:w="100" w:type="dxa"/>
              <w:right w:w="100" w:type="dxa"/>
            </w:tcMar>
            <w:vAlign w:val="center"/>
          </w:tcPr>
          <w:p w14:paraId="5C2DB3D9" w14:textId="190F5138"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 xml:space="preserve">Relationship to </w:t>
            </w:r>
            <w:r w:rsidR="00BF75C5" w:rsidRPr="00932854">
              <w:rPr>
                <w:rStyle w:val="Strong"/>
                <w:rFonts w:ascii="Arial" w:hAnsi="Arial" w:cs="Arial"/>
                <w:sz w:val="22"/>
              </w:rPr>
              <w:t>student</w:t>
            </w:r>
          </w:p>
        </w:tc>
        <w:tc>
          <w:tcPr>
            <w:tcW w:w="3177" w:type="pct"/>
            <w:shd w:val="clear" w:color="auto" w:fill="auto"/>
            <w:tcMar>
              <w:top w:w="100" w:type="dxa"/>
              <w:left w:w="100" w:type="dxa"/>
              <w:bottom w:w="100" w:type="dxa"/>
              <w:right w:w="100" w:type="dxa"/>
            </w:tcMar>
            <w:vAlign w:val="center"/>
          </w:tcPr>
          <w:p w14:paraId="605965BF" w14:textId="77777777" w:rsidR="005C499E" w:rsidRPr="005C499E" w:rsidRDefault="005C499E" w:rsidP="00EC6187">
            <w:pPr>
              <w:pStyle w:val="NoSpacing"/>
            </w:pPr>
          </w:p>
        </w:tc>
      </w:tr>
      <w:tr w:rsidR="005C499E" w:rsidRPr="005C499E" w14:paraId="73595B7C" w14:textId="77777777" w:rsidTr="005C499E">
        <w:tc>
          <w:tcPr>
            <w:tcW w:w="1823" w:type="pct"/>
            <w:shd w:val="clear" w:color="auto" w:fill="auto"/>
            <w:tcMar>
              <w:top w:w="100" w:type="dxa"/>
              <w:left w:w="100" w:type="dxa"/>
              <w:bottom w:w="100" w:type="dxa"/>
              <w:right w:w="100" w:type="dxa"/>
            </w:tcMar>
            <w:vAlign w:val="center"/>
          </w:tcPr>
          <w:p w14:paraId="21AFC6D0"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Phone number (work)</w:t>
            </w:r>
          </w:p>
        </w:tc>
        <w:tc>
          <w:tcPr>
            <w:tcW w:w="3177" w:type="pct"/>
            <w:shd w:val="clear" w:color="auto" w:fill="auto"/>
            <w:tcMar>
              <w:top w:w="100" w:type="dxa"/>
              <w:left w:w="100" w:type="dxa"/>
              <w:bottom w:w="100" w:type="dxa"/>
              <w:right w:w="100" w:type="dxa"/>
            </w:tcMar>
            <w:vAlign w:val="center"/>
          </w:tcPr>
          <w:p w14:paraId="6F6AE829" w14:textId="77777777" w:rsidR="005C499E" w:rsidRPr="005C499E" w:rsidRDefault="005C499E" w:rsidP="00EC6187">
            <w:pPr>
              <w:pStyle w:val="NoSpacing"/>
            </w:pPr>
          </w:p>
        </w:tc>
      </w:tr>
      <w:tr w:rsidR="005C499E" w:rsidRPr="005C499E" w14:paraId="04B82550" w14:textId="77777777" w:rsidTr="005C499E">
        <w:tc>
          <w:tcPr>
            <w:tcW w:w="1823" w:type="pct"/>
            <w:shd w:val="clear" w:color="auto" w:fill="auto"/>
            <w:tcMar>
              <w:top w:w="100" w:type="dxa"/>
              <w:left w:w="100" w:type="dxa"/>
              <w:bottom w:w="100" w:type="dxa"/>
              <w:right w:w="100" w:type="dxa"/>
            </w:tcMar>
            <w:vAlign w:val="center"/>
          </w:tcPr>
          <w:p w14:paraId="4617A825"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Home</w:t>
            </w:r>
          </w:p>
        </w:tc>
        <w:tc>
          <w:tcPr>
            <w:tcW w:w="3177" w:type="pct"/>
            <w:shd w:val="clear" w:color="auto" w:fill="auto"/>
            <w:tcMar>
              <w:top w:w="100" w:type="dxa"/>
              <w:left w:w="100" w:type="dxa"/>
              <w:bottom w:w="100" w:type="dxa"/>
              <w:right w:w="100" w:type="dxa"/>
            </w:tcMar>
            <w:vAlign w:val="center"/>
          </w:tcPr>
          <w:p w14:paraId="149A7646" w14:textId="77777777" w:rsidR="005C499E" w:rsidRPr="005C499E" w:rsidRDefault="005C499E" w:rsidP="00EC6187">
            <w:pPr>
              <w:pStyle w:val="NoSpacing"/>
            </w:pPr>
          </w:p>
        </w:tc>
      </w:tr>
      <w:tr w:rsidR="005C499E" w:rsidRPr="005C499E" w14:paraId="3CC472C2" w14:textId="77777777" w:rsidTr="005C499E">
        <w:tc>
          <w:tcPr>
            <w:tcW w:w="1823" w:type="pct"/>
            <w:shd w:val="clear" w:color="auto" w:fill="auto"/>
            <w:tcMar>
              <w:top w:w="100" w:type="dxa"/>
              <w:left w:w="100" w:type="dxa"/>
              <w:bottom w:w="100" w:type="dxa"/>
              <w:right w:w="100" w:type="dxa"/>
            </w:tcMar>
            <w:vAlign w:val="center"/>
          </w:tcPr>
          <w:p w14:paraId="277C2549"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Mobile</w:t>
            </w:r>
          </w:p>
        </w:tc>
        <w:tc>
          <w:tcPr>
            <w:tcW w:w="3177" w:type="pct"/>
            <w:shd w:val="clear" w:color="auto" w:fill="auto"/>
            <w:tcMar>
              <w:top w:w="100" w:type="dxa"/>
              <w:left w:w="100" w:type="dxa"/>
              <w:bottom w:w="100" w:type="dxa"/>
              <w:right w:w="100" w:type="dxa"/>
            </w:tcMar>
            <w:vAlign w:val="center"/>
          </w:tcPr>
          <w:p w14:paraId="60AF3656" w14:textId="77777777" w:rsidR="005C499E" w:rsidRPr="005C499E" w:rsidRDefault="005C499E" w:rsidP="00EC6187">
            <w:pPr>
              <w:pStyle w:val="NoSpacing"/>
            </w:pPr>
          </w:p>
        </w:tc>
      </w:tr>
      <w:tr w:rsidR="005C499E" w:rsidRPr="005C499E" w14:paraId="0DAD6B16" w14:textId="77777777" w:rsidTr="005C499E">
        <w:trPr>
          <w:trHeight w:val="1203"/>
        </w:trPr>
        <w:tc>
          <w:tcPr>
            <w:tcW w:w="1823" w:type="pct"/>
            <w:shd w:val="clear" w:color="auto" w:fill="auto"/>
            <w:tcMar>
              <w:top w:w="100" w:type="dxa"/>
              <w:left w:w="100" w:type="dxa"/>
              <w:bottom w:w="100" w:type="dxa"/>
              <w:right w:w="100" w:type="dxa"/>
            </w:tcMar>
          </w:tcPr>
          <w:p w14:paraId="57735D6F" w14:textId="7BAB9407" w:rsidR="005C499E" w:rsidRPr="005C499E" w:rsidRDefault="005C499E" w:rsidP="005C499E">
            <w:pPr>
              <w:rPr>
                <w:b/>
              </w:rPr>
            </w:pPr>
            <w:r w:rsidRPr="005C499E">
              <w:rPr>
                <w:b/>
              </w:rPr>
              <w:t xml:space="preserve">Address, if different to </w:t>
            </w:r>
            <w:r w:rsidR="00BF75C5">
              <w:rPr>
                <w:b/>
              </w:rPr>
              <w:t>student</w:t>
            </w:r>
          </w:p>
        </w:tc>
        <w:tc>
          <w:tcPr>
            <w:tcW w:w="3177" w:type="pct"/>
            <w:shd w:val="clear" w:color="auto" w:fill="auto"/>
            <w:tcMar>
              <w:top w:w="100" w:type="dxa"/>
              <w:left w:w="100" w:type="dxa"/>
              <w:bottom w:w="100" w:type="dxa"/>
              <w:right w:w="100" w:type="dxa"/>
            </w:tcMar>
          </w:tcPr>
          <w:p w14:paraId="7FD446CF" w14:textId="77777777" w:rsidR="005C499E" w:rsidRPr="005C499E" w:rsidRDefault="005C499E" w:rsidP="00014988"/>
        </w:tc>
      </w:tr>
    </w:tbl>
    <w:p w14:paraId="70F9765F" w14:textId="77777777" w:rsidR="00EC6187" w:rsidRDefault="00EC6187"/>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8" w:type="dxa"/>
          <w:bottom w:w="28" w:type="dxa"/>
        </w:tblCellMar>
        <w:tblLook w:val="0600" w:firstRow="0" w:lastRow="0" w:firstColumn="0" w:lastColumn="0" w:noHBand="1" w:noVBand="1"/>
      </w:tblPr>
      <w:tblGrid>
        <w:gridCol w:w="3532"/>
        <w:gridCol w:w="6194"/>
      </w:tblGrid>
      <w:tr w:rsidR="005C499E" w:rsidRPr="00EC6187" w14:paraId="20872E1B" w14:textId="77777777" w:rsidTr="005C499E">
        <w:tc>
          <w:tcPr>
            <w:tcW w:w="5000" w:type="pct"/>
            <w:gridSpan w:val="2"/>
            <w:shd w:val="clear" w:color="auto" w:fill="F2F2F2" w:themeFill="background1" w:themeFillShade="F2"/>
            <w:tcMar>
              <w:top w:w="100" w:type="dxa"/>
              <w:left w:w="100" w:type="dxa"/>
              <w:bottom w:w="100" w:type="dxa"/>
              <w:right w:w="100" w:type="dxa"/>
            </w:tcMar>
            <w:vAlign w:val="center"/>
          </w:tcPr>
          <w:p w14:paraId="6D8849E1" w14:textId="77777777" w:rsidR="005C499E" w:rsidRPr="00EC6187" w:rsidRDefault="005C499E" w:rsidP="00EC6187">
            <w:pPr>
              <w:pStyle w:val="NoSpacing"/>
              <w:rPr>
                <w:rFonts w:asciiTheme="majorHAnsi" w:hAnsiTheme="majorHAnsi" w:cstheme="majorHAnsi"/>
                <w:b/>
                <w:bCs/>
                <w:sz w:val="22"/>
                <w:szCs w:val="20"/>
              </w:rPr>
            </w:pPr>
            <w:r w:rsidRPr="00EC6187">
              <w:rPr>
                <w:rFonts w:asciiTheme="majorHAnsi" w:hAnsiTheme="majorHAnsi" w:cstheme="majorHAnsi"/>
                <w:b/>
                <w:bCs/>
                <w:sz w:val="22"/>
                <w:szCs w:val="20"/>
              </w:rPr>
              <w:t>Family contact information: SECOND contact</w:t>
            </w:r>
          </w:p>
        </w:tc>
      </w:tr>
      <w:tr w:rsidR="005C499E" w:rsidRPr="005C499E" w14:paraId="0851160E" w14:textId="77777777" w:rsidTr="005C499E">
        <w:tc>
          <w:tcPr>
            <w:tcW w:w="1816" w:type="pct"/>
            <w:shd w:val="clear" w:color="auto" w:fill="auto"/>
            <w:tcMar>
              <w:top w:w="100" w:type="dxa"/>
              <w:left w:w="100" w:type="dxa"/>
              <w:bottom w:w="100" w:type="dxa"/>
              <w:right w:w="100" w:type="dxa"/>
            </w:tcMar>
            <w:vAlign w:val="center"/>
          </w:tcPr>
          <w:p w14:paraId="7D0094E7"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Full name</w:t>
            </w:r>
          </w:p>
        </w:tc>
        <w:tc>
          <w:tcPr>
            <w:tcW w:w="3184" w:type="pct"/>
            <w:shd w:val="clear" w:color="auto" w:fill="auto"/>
            <w:tcMar>
              <w:top w:w="100" w:type="dxa"/>
              <w:left w:w="100" w:type="dxa"/>
              <w:bottom w:w="100" w:type="dxa"/>
              <w:right w:w="100" w:type="dxa"/>
            </w:tcMar>
            <w:vAlign w:val="center"/>
          </w:tcPr>
          <w:p w14:paraId="1A5D4C9E" w14:textId="77777777" w:rsidR="005C499E" w:rsidRPr="00014988" w:rsidRDefault="005C499E" w:rsidP="00EC6187">
            <w:pPr>
              <w:pStyle w:val="NoSpacing"/>
              <w:rPr>
                <w:bCs/>
              </w:rPr>
            </w:pPr>
          </w:p>
        </w:tc>
      </w:tr>
      <w:tr w:rsidR="005C499E" w:rsidRPr="005C499E" w14:paraId="061A701C" w14:textId="77777777" w:rsidTr="005C499E">
        <w:tc>
          <w:tcPr>
            <w:tcW w:w="1816" w:type="pct"/>
            <w:shd w:val="clear" w:color="auto" w:fill="auto"/>
            <w:tcMar>
              <w:top w:w="100" w:type="dxa"/>
              <w:left w:w="100" w:type="dxa"/>
              <w:bottom w:w="100" w:type="dxa"/>
              <w:right w:w="100" w:type="dxa"/>
            </w:tcMar>
            <w:vAlign w:val="center"/>
          </w:tcPr>
          <w:p w14:paraId="29C7C398" w14:textId="005AC3B6"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 xml:space="preserve">Relationship to </w:t>
            </w:r>
            <w:r w:rsidR="00BF75C5" w:rsidRPr="00932854">
              <w:rPr>
                <w:rStyle w:val="Strong"/>
                <w:rFonts w:ascii="Arial" w:hAnsi="Arial" w:cs="Arial"/>
                <w:sz w:val="22"/>
              </w:rPr>
              <w:t>student</w:t>
            </w:r>
          </w:p>
        </w:tc>
        <w:tc>
          <w:tcPr>
            <w:tcW w:w="3184" w:type="pct"/>
            <w:shd w:val="clear" w:color="auto" w:fill="auto"/>
            <w:tcMar>
              <w:top w:w="100" w:type="dxa"/>
              <w:left w:w="100" w:type="dxa"/>
              <w:bottom w:w="100" w:type="dxa"/>
              <w:right w:w="100" w:type="dxa"/>
            </w:tcMar>
            <w:vAlign w:val="center"/>
          </w:tcPr>
          <w:p w14:paraId="6FA77402" w14:textId="77777777" w:rsidR="005C499E" w:rsidRPr="00014988" w:rsidRDefault="005C499E" w:rsidP="00EC6187">
            <w:pPr>
              <w:pStyle w:val="NoSpacing"/>
              <w:rPr>
                <w:bCs/>
              </w:rPr>
            </w:pPr>
          </w:p>
        </w:tc>
      </w:tr>
      <w:tr w:rsidR="005C499E" w:rsidRPr="005C499E" w14:paraId="34CDEE05" w14:textId="77777777" w:rsidTr="005C499E">
        <w:tc>
          <w:tcPr>
            <w:tcW w:w="1816" w:type="pct"/>
            <w:shd w:val="clear" w:color="auto" w:fill="auto"/>
            <w:tcMar>
              <w:top w:w="100" w:type="dxa"/>
              <w:left w:w="100" w:type="dxa"/>
              <w:bottom w:w="100" w:type="dxa"/>
              <w:right w:w="100" w:type="dxa"/>
            </w:tcMar>
            <w:vAlign w:val="center"/>
          </w:tcPr>
          <w:p w14:paraId="3F4B8D8E"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lastRenderedPageBreak/>
              <w:t>Phone number (work)</w:t>
            </w:r>
          </w:p>
        </w:tc>
        <w:tc>
          <w:tcPr>
            <w:tcW w:w="3184" w:type="pct"/>
            <w:shd w:val="clear" w:color="auto" w:fill="auto"/>
            <w:tcMar>
              <w:top w:w="100" w:type="dxa"/>
              <w:left w:w="100" w:type="dxa"/>
              <w:bottom w:w="100" w:type="dxa"/>
              <w:right w:w="100" w:type="dxa"/>
            </w:tcMar>
            <w:vAlign w:val="center"/>
          </w:tcPr>
          <w:p w14:paraId="508260F1" w14:textId="77777777" w:rsidR="005C499E" w:rsidRPr="00014988" w:rsidRDefault="005C499E" w:rsidP="00EC6187">
            <w:pPr>
              <w:pStyle w:val="NoSpacing"/>
              <w:rPr>
                <w:bCs/>
              </w:rPr>
            </w:pPr>
          </w:p>
        </w:tc>
      </w:tr>
      <w:tr w:rsidR="005C499E" w:rsidRPr="005C499E" w14:paraId="49EB2DCA" w14:textId="77777777" w:rsidTr="005C499E">
        <w:tc>
          <w:tcPr>
            <w:tcW w:w="1816" w:type="pct"/>
            <w:shd w:val="clear" w:color="auto" w:fill="auto"/>
            <w:tcMar>
              <w:top w:w="100" w:type="dxa"/>
              <w:left w:w="100" w:type="dxa"/>
              <w:bottom w:w="100" w:type="dxa"/>
              <w:right w:w="100" w:type="dxa"/>
            </w:tcMar>
            <w:vAlign w:val="center"/>
          </w:tcPr>
          <w:p w14:paraId="5B3101F1"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Home</w:t>
            </w:r>
          </w:p>
        </w:tc>
        <w:tc>
          <w:tcPr>
            <w:tcW w:w="3184" w:type="pct"/>
            <w:shd w:val="clear" w:color="auto" w:fill="auto"/>
            <w:tcMar>
              <w:top w:w="100" w:type="dxa"/>
              <w:left w:w="100" w:type="dxa"/>
              <w:bottom w:w="100" w:type="dxa"/>
              <w:right w:w="100" w:type="dxa"/>
            </w:tcMar>
            <w:vAlign w:val="center"/>
          </w:tcPr>
          <w:p w14:paraId="02246960" w14:textId="77777777" w:rsidR="005C499E" w:rsidRPr="00014988" w:rsidRDefault="005C499E" w:rsidP="00EC6187">
            <w:pPr>
              <w:pStyle w:val="NoSpacing"/>
              <w:rPr>
                <w:bCs/>
              </w:rPr>
            </w:pPr>
          </w:p>
        </w:tc>
      </w:tr>
      <w:tr w:rsidR="005C499E" w:rsidRPr="005C499E" w14:paraId="5FCF77F4" w14:textId="77777777" w:rsidTr="005C499E">
        <w:tc>
          <w:tcPr>
            <w:tcW w:w="1816" w:type="pct"/>
            <w:shd w:val="clear" w:color="auto" w:fill="auto"/>
            <w:tcMar>
              <w:top w:w="100" w:type="dxa"/>
              <w:left w:w="100" w:type="dxa"/>
              <w:bottom w:w="100" w:type="dxa"/>
              <w:right w:w="100" w:type="dxa"/>
            </w:tcMar>
            <w:vAlign w:val="center"/>
          </w:tcPr>
          <w:p w14:paraId="5E4874C7"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Mobile</w:t>
            </w:r>
          </w:p>
        </w:tc>
        <w:tc>
          <w:tcPr>
            <w:tcW w:w="3184" w:type="pct"/>
            <w:shd w:val="clear" w:color="auto" w:fill="auto"/>
            <w:tcMar>
              <w:top w:w="100" w:type="dxa"/>
              <w:left w:w="100" w:type="dxa"/>
              <w:bottom w:w="100" w:type="dxa"/>
              <w:right w:w="100" w:type="dxa"/>
            </w:tcMar>
            <w:vAlign w:val="center"/>
          </w:tcPr>
          <w:p w14:paraId="1CB4D155" w14:textId="77777777" w:rsidR="005C499E" w:rsidRPr="00014988" w:rsidRDefault="005C499E" w:rsidP="00EC6187">
            <w:pPr>
              <w:pStyle w:val="NoSpacing"/>
              <w:rPr>
                <w:bCs/>
              </w:rPr>
            </w:pPr>
          </w:p>
        </w:tc>
      </w:tr>
      <w:tr w:rsidR="005C499E" w:rsidRPr="005C499E" w14:paraId="7EFD5E5B" w14:textId="77777777" w:rsidTr="005C499E">
        <w:trPr>
          <w:trHeight w:val="1219"/>
        </w:trPr>
        <w:tc>
          <w:tcPr>
            <w:tcW w:w="1816" w:type="pct"/>
            <w:shd w:val="clear" w:color="auto" w:fill="auto"/>
            <w:tcMar>
              <w:top w:w="100" w:type="dxa"/>
              <w:left w:w="100" w:type="dxa"/>
              <w:bottom w:w="100" w:type="dxa"/>
              <w:right w:w="100" w:type="dxa"/>
            </w:tcMar>
          </w:tcPr>
          <w:p w14:paraId="3539AFD2" w14:textId="3512D7A3" w:rsidR="005C499E" w:rsidRPr="005C499E" w:rsidRDefault="005C499E" w:rsidP="005C499E">
            <w:pPr>
              <w:rPr>
                <w:b/>
              </w:rPr>
            </w:pPr>
            <w:r w:rsidRPr="005C499E">
              <w:rPr>
                <w:b/>
              </w:rPr>
              <w:t xml:space="preserve">Address, if different to </w:t>
            </w:r>
            <w:r w:rsidR="00BF75C5">
              <w:rPr>
                <w:b/>
              </w:rPr>
              <w:t xml:space="preserve">student </w:t>
            </w:r>
          </w:p>
        </w:tc>
        <w:tc>
          <w:tcPr>
            <w:tcW w:w="3184" w:type="pct"/>
            <w:shd w:val="clear" w:color="auto" w:fill="auto"/>
            <w:tcMar>
              <w:top w:w="100" w:type="dxa"/>
              <w:left w:w="100" w:type="dxa"/>
              <w:bottom w:w="100" w:type="dxa"/>
              <w:right w:w="100" w:type="dxa"/>
            </w:tcMar>
          </w:tcPr>
          <w:p w14:paraId="011ADF83" w14:textId="77777777" w:rsidR="005C499E" w:rsidRPr="00014988" w:rsidRDefault="005C499E" w:rsidP="005C499E">
            <w:pPr>
              <w:rPr>
                <w:bCs/>
              </w:rPr>
            </w:pPr>
          </w:p>
        </w:tc>
      </w:tr>
    </w:tbl>
    <w:p w14:paraId="5919CAFC" w14:textId="77777777" w:rsidR="005C499E" w:rsidRPr="005C499E" w:rsidRDefault="005C499E" w:rsidP="005C499E">
      <w:pPr>
        <w:rPr>
          <w:b/>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8" w:type="dxa"/>
          <w:bottom w:w="28" w:type="dxa"/>
        </w:tblCellMar>
        <w:tblLook w:val="0600" w:firstRow="0" w:lastRow="0" w:firstColumn="0" w:lastColumn="0" w:noHBand="1" w:noVBand="1"/>
      </w:tblPr>
      <w:tblGrid>
        <w:gridCol w:w="3536"/>
        <w:gridCol w:w="6190"/>
      </w:tblGrid>
      <w:tr w:rsidR="005C499E" w:rsidRPr="00014988" w14:paraId="36B5390D" w14:textId="77777777" w:rsidTr="005C499E">
        <w:tc>
          <w:tcPr>
            <w:tcW w:w="5000" w:type="pct"/>
            <w:gridSpan w:val="2"/>
            <w:shd w:val="clear" w:color="auto" w:fill="F2F2F2" w:themeFill="background1" w:themeFillShade="F2"/>
            <w:tcMar>
              <w:top w:w="100" w:type="dxa"/>
              <w:left w:w="100" w:type="dxa"/>
              <w:bottom w:w="100" w:type="dxa"/>
              <w:right w:w="100" w:type="dxa"/>
            </w:tcMar>
            <w:vAlign w:val="center"/>
          </w:tcPr>
          <w:p w14:paraId="4D8D0993" w14:textId="77777777" w:rsidR="005C499E" w:rsidRPr="00014988" w:rsidRDefault="005C499E" w:rsidP="00EC6187">
            <w:pPr>
              <w:pStyle w:val="NoSpacing"/>
            </w:pPr>
            <w:r w:rsidRPr="00EC6187">
              <w:rPr>
                <w:rFonts w:asciiTheme="majorHAnsi" w:hAnsiTheme="majorHAnsi" w:cstheme="majorHAnsi"/>
                <w:b/>
                <w:bCs/>
                <w:sz w:val="22"/>
                <w:szCs w:val="20"/>
              </w:rPr>
              <w:t>Clinic/Hospital Contact/Pharmacy</w:t>
            </w:r>
          </w:p>
        </w:tc>
      </w:tr>
      <w:tr w:rsidR="005C499E" w:rsidRPr="005C499E" w14:paraId="16840DB5" w14:textId="77777777" w:rsidTr="005C499E">
        <w:tc>
          <w:tcPr>
            <w:tcW w:w="1818" w:type="pct"/>
            <w:shd w:val="clear" w:color="auto" w:fill="auto"/>
            <w:tcMar>
              <w:top w:w="100" w:type="dxa"/>
              <w:left w:w="100" w:type="dxa"/>
              <w:bottom w:w="100" w:type="dxa"/>
              <w:right w:w="100" w:type="dxa"/>
            </w:tcMar>
            <w:vAlign w:val="center"/>
          </w:tcPr>
          <w:p w14:paraId="615A69BC" w14:textId="77777777" w:rsidR="005C499E" w:rsidRPr="00932854" w:rsidRDefault="005C499E" w:rsidP="00EC6187">
            <w:pPr>
              <w:pStyle w:val="NoSpacing"/>
              <w:rPr>
                <w:rFonts w:ascii="Arial" w:hAnsi="Arial" w:cs="Arial"/>
                <w:b/>
                <w:bCs/>
                <w:sz w:val="22"/>
              </w:rPr>
            </w:pPr>
            <w:r w:rsidRPr="00932854">
              <w:rPr>
                <w:rFonts w:ascii="Arial" w:hAnsi="Arial" w:cs="Arial"/>
                <w:b/>
                <w:bCs/>
                <w:sz w:val="22"/>
              </w:rPr>
              <w:t>Name</w:t>
            </w:r>
          </w:p>
        </w:tc>
        <w:tc>
          <w:tcPr>
            <w:tcW w:w="3182" w:type="pct"/>
            <w:shd w:val="clear" w:color="auto" w:fill="auto"/>
            <w:tcMar>
              <w:top w:w="100" w:type="dxa"/>
              <w:left w:w="100" w:type="dxa"/>
              <w:bottom w:w="100" w:type="dxa"/>
              <w:right w:w="100" w:type="dxa"/>
            </w:tcMar>
            <w:vAlign w:val="center"/>
          </w:tcPr>
          <w:p w14:paraId="64972C1C" w14:textId="77777777" w:rsidR="005C499E" w:rsidRPr="00014988" w:rsidRDefault="005C499E" w:rsidP="00EC6187">
            <w:pPr>
              <w:pStyle w:val="NoSpacing"/>
              <w:rPr>
                <w:bCs/>
              </w:rPr>
            </w:pPr>
          </w:p>
        </w:tc>
      </w:tr>
      <w:tr w:rsidR="005C499E" w:rsidRPr="005C499E" w14:paraId="26248B12" w14:textId="77777777" w:rsidTr="005C499E">
        <w:tc>
          <w:tcPr>
            <w:tcW w:w="1818" w:type="pct"/>
            <w:shd w:val="clear" w:color="auto" w:fill="auto"/>
            <w:tcMar>
              <w:top w:w="100" w:type="dxa"/>
              <w:left w:w="100" w:type="dxa"/>
              <w:bottom w:w="100" w:type="dxa"/>
              <w:right w:w="100" w:type="dxa"/>
            </w:tcMar>
            <w:vAlign w:val="center"/>
          </w:tcPr>
          <w:p w14:paraId="630EA2EE" w14:textId="77777777" w:rsidR="005C499E" w:rsidRPr="00932854" w:rsidRDefault="005C499E" w:rsidP="00EC6187">
            <w:pPr>
              <w:pStyle w:val="NoSpacing"/>
              <w:rPr>
                <w:rFonts w:ascii="Arial" w:hAnsi="Arial" w:cs="Arial"/>
                <w:b/>
                <w:bCs/>
                <w:sz w:val="22"/>
              </w:rPr>
            </w:pPr>
            <w:r w:rsidRPr="00932854">
              <w:rPr>
                <w:rFonts w:ascii="Arial" w:hAnsi="Arial" w:cs="Arial"/>
                <w:b/>
                <w:bCs/>
                <w:sz w:val="22"/>
              </w:rPr>
              <w:t>Role</w:t>
            </w:r>
          </w:p>
        </w:tc>
        <w:tc>
          <w:tcPr>
            <w:tcW w:w="3182" w:type="pct"/>
            <w:shd w:val="clear" w:color="auto" w:fill="auto"/>
            <w:tcMar>
              <w:top w:w="100" w:type="dxa"/>
              <w:left w:w="100" w:type="dxa"/>
              <w:bottom w:w="100" w:type="dxa"/>
              <w:right w:w="100" w:type="dxa"/>
            </w:tcMar>
            <w:vAlign w:val="center"/>
          </w:tcPr>
          <w:p w14:paraId="438D7DEB" w14:textId="77777777" w:rsidR="005C499E" w:rsidRPr="00014988" w:rsidRDefault="005C499E" w:rsidP="00EC6187">
            <w:pPr>
              <w:pStyle w:val="NoSpacing"/>
              <w:rPr>
                <w:bCs/>
              </w:rPr>
            </w:pPr>
          </w:p>
        </w:tc>
      </w:tr>
      <w:tr w:rsidR="005C499E" w:rsidRPr="005C499E" w14:paraId="3CF24C47" w14:textId="77777777" w:rsidTr="005C499E">
        <w:tc>
          <w:tcPr>
            <w:tcW w:w="1818" w:type="pct"/>
            <w:shd w:val="clear" w:color="auto" w:fill="auto"/>
            <w:tcMar>
              <w:top w:w="100" w:type="dxa"/>
              <w:left w:w="100" w:type="dxa"/>
              <w:bottom w:w="100" w:type="dxa"/>
              <w:right w:w="100" w:type="dxa"/>
            </w:tcMar>
            <w:vAlign w:val="center"/>
          </w:tcPr>
          <w:p w14:paraId="62F7FE30" w14:textId="77777777" w:rsidR="005C499E" w:rsidRPr="00932854" w:rsidRDefault="005C499E" w:rsidP="00EC6187">
            <w:pPr>
              <w:pStyle w:val="NoSpacing"/>
              <w:rPr>
                <w:rFonts w:ascii="Arial" w:hAnsi="Arial" w:cs="Arial"/>
                <w:b/>
                <w:bCs/>
                <w:sz w:val="22"/>
              </w:rPr>
            </w:pPr>
            <w:r w:rsidRPr="00932854">
              <w:rPr>
                <w:rFonts w:ascii="Arial" w:hAnsi="Arial" w:cs="Arial"/>
                <w:b/>
                <w:bCs/>
                <w:sz w:val="22"/>
              </w:rPr>
              <w:t>Contact number</w:t>
            </w:r>
          </w:p>
        </w:tc>
        <w:tc>
          <w:tcPr>
            <w:tcW w:w="3182" w:type="pct"/>
            <w:shd w:val="clear" w:color="auto" w:fill="auto"/>
            <w:tcMar>
              <w:top w:w="100" w:type="dxa"/>
              <w:left w:w="100" w:type="dxa"/>
              <w:bottom w:w="100" w:type="dxa"/>
              <w:right w:w="100" w:type="dxa"/>
            </w:tcMar>
            <w:vAlign w:val="center"/>
          </w:tcPr>
          <w:p w14:paraId="5EDF70AB" w14:textId="77777777" w:rsidR="005C499E" w:rsidRPr="00014988" w:rsidRDefault="005C499E" w:rsidP="00EC6187">
            <w:pPr>
              <w:pStyle w:val="NoSpacing"/>
              <w:rPr>
                <w:bCs/>
              </w:rPr>
            </w:pPr>
          </w:p>
        </w:tc>
      </w:tr>
    </w:tbl>
    <w:p w14:paraId="366518CF" w14:textId="77777777" w:rsidR="005C499E" w:rsidRPr="005C499E" w:rsidRDefault="005C499E" w:rsidP="005C499E">
      <w:pPr>
        <w:rPr>
          <w:b/>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8" w:type="dxa"/>
          <w:bottom w:w="28" w:type="dxa"/>
        </w:tblCellMar>
        <w:tblLook w:val="0600" w:firstRow="0" w:lastRow="0" w:firstColumn="0" w:lastColumn="0" w:noHBand="1" w:noVBand="1"/>
      </w:tblPr>
      <w:tblGrid>
        <w:gridCol w:w="3536"/>
        <w:gridCol w:w="6190"/>
      </w:tblGrid>
      <w:tr w:rsidR="005C499E" w:rsidRPr="00014988" w14:paraId="3BF9BA46" w14:textId="77777777" w:rsidTr="005C499E">
        <w:tc>
          <w:tcPr>
            <w:tcW w:w="5000" w:type="pct"/>
            <w:gridSpan w:val="2"/>
            <w:shd w:val="clear" w:color="auto" w:fill="F2F2F2" w:themeFill="background1" w:themeFillShade="F2"/>
            <w:tcMar>
              <w:top w:w="100" w:type="dxa"/>
              <w:left w:w="100" w:type="dxa"/>
              <w:bottom w:w="100" w:type="dxa"/>
              <w:right w:w="100" w:type="dxa"/>
            </w:tcMar>
            <w:vAlign w:val="center"/>
          </w:tcPr>
          <w:p w14:paraId="5F758EF2" w14:textId="77777777" w:rsidR="005C499E" w:rsidRPr="00014988" w:rsidRDefault="005C499E" w:rsidP="00EC6187">
            <w:pPr>
              <w:pStyle w:val="NoSpacing"/>
            </w:pPr>
            <w:r w:rsidRPr="00EC6187">
              <w:rPr>
                <w:rFonts w:asciiTheme="majorHAnsi" w:hAnsiTheme="majorHAnsi" w:cstheme="majorHAnsi"/>
                <w:b/>
                <w:bCs/>
                <w:sz w:val="22"/>
                <w:szCs w:val="20"/>
              </w:rPr>
              <w:t>GP</w:t>
            </w:r>
          </w:p>
        </w:tc>
      </w:tr>
      <w:tr w:rsidR="005C499E" w:rsidRPr="005C499E" w14:paraId="697EC802" w14:textId="77777777" w:rsidTr="005C499E">
        <w:tc>
          <w:tcPr>
            <w:tcW w:w="1818" w:type="pct"/>
            <w:shd w:val="clear" w:color="auto" w:fill="auto"/>
            <w:tcMar>
              <w:top w:w="100" w:type="dxa"/>
              <w:left w:w="100" w:type="dxa"/>
              <w:bottom w:w="100" w:type="dxa"/>
              <w:right w:w="100" w:type="dxa"/>
            </w:tcMar>
            <w:vAlign w:val="center"/>
          </w:tcPr>
          <w:p w14:paraId="766BD988"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Name</w:t>
            </w:r>
          </w:p>
        </w:tc>
        <w:tc>
          <w:tcPr>
            <w:tcW w:w="3182" w:type="pct"/>
            <w:shd w:val="clear" w:color="auto" w:fill="auto"/>
            <w:tcMar>
              <w:top w:w="100" w:type="dxa"/>
              <w:left w:w="100" w:type="dxa"/>
              <w:bottom w:w="100" w:type="dxa"/>
              <w:right w:w="100" w:type="dxa"/>
            </w:tcMar>
            <w:vAlign w:val="center"/>
          </w:tcPr>
          <w:p w14:paraId="228528E6" w14:textId="77777777" w:rsidR="005C499E" w:rsidRPr="00014988" w:rsidRDefault="005C499E" w:rsidP="00EC6187">
            <w:pPr>
              <w:pStyle w:val="NoSpacing"/>
              <w:rPr>
                <w:bCs/>
              </w:rPr>
            </w:pPr>
          </w:p>
        </w:tc>
      </w:tr>
      <w:tr w:rsidR="005C499E" w:rsidRPr="005C499E" w14:paraId="6C94B387" w14:textId="77777777" w:rsidTr="005C499E">
        <w:tc>
          <w:tcPr>
            <w:tcW w:w="1818" w:type="pct"/>
            <w:shd w:val="clear" w:color="auto" w:fill="auto"/>
            <w:tcMar>
              <w:top w:w="100" w:type="dxa"/>
              <w:left w:w="100" w:type="dxa"/>
              <w:bottom w:w="100" w:type="dxa"/>
              <w:right w:w="100" w:type="dxa"/>
            </w:tcMar>
            <w:vAlign w:val="center"/>
          </w:tcPr>
          <w:p w14:paraId="3FCBE75E"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Surgery/Practice</w:t>
            </w:r>
          </w:p>
        </w:tc>
        <w:tc>
          <w:tcPr>
            <w:tcW w:w="3182" w:type="pct"/>
            <w:shd w:val="clear" w:color="auto" w:fill="auto"/>
            <w:tcMar>
              <w:top w:w="100" w:type="dxa"/>
              <w:left w:w="100" w:type="dxa"/>
              <w:bottom w:w="100" w:type="dxa"/>
              <w:right w:w="100" w:type="dxa"/>
            </w:tcMar>
            <w:vAlign w:val="center"/>
          </w:tcPr>
          <w:p w14:paraId="0C77D78B" w14:textId="77777777" w:rsidR="005C499E" w:rsidRPr="00014988" w:rsidRDefault="005C499E" w:rsidP="00EC6187">
            <w:pPr>
              <w:pStyle w:val="NoSpacing"/>
              <w:rPr>
                <w:bCs/>
              </w:rPr>
            </w:pPr>
          </w:p>
        </w:tc>
      </w:tr>
      <w:tr w:rsidR="005C499E" w:rsidRPr="005C499E" w14:paraId="6C860F25" w14:textId="77777777" w:rsidTr="005C499E">
        <w:tc>
          <w:tcPr>
            <w:tcW w:w="1818" w:type="pct"/>
            <w:shd w:val="clear" w:color="auto" w:fill="auto"/>
            <w:tcMar>
              <w:top w:w="100" w:type="dxa"/>
              <w:left w:w="100" w:type="dxa"/>
              <w:bottom w:w="100" w:type="dxa"/>
              <w:right w:w="100" w:type="dxa"/>
            </w:tcMar>
            <w:vAlign w:val="center"/>
          </w:tcPr>
          <w:p w14:paraId="1FB83F8D"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Contact number</w:t>
            </w:r>
          </w:p>
        </w:tc>
        <w:tc>
          <w:tcPr>
            <w:tcW w:w="3182" w:type="pct"/>
            <w:shd w:val="clear" w:color="auto" w:fill="auto"/>
            <w:tcMar>
              <w:top w:w="100" w:type="dxa"/>
              <w:left w:w="100" w:type="dxa"/>
              <w:bottom w:w="100" w:type="dxa"/>
              <w:right w:w="100" w:type="dxa"/>
            </w:tcMar>
            <w:vAlign w:val="center"/>
          </w:tcPr>
          <w:p w14:paraId="7A6AC149" w14:textId="77777777" w:rsidR="005C499E" w:rsidRPr="00014988" w:rsidRDefault="005C499E" w:rsidP="00EC6187">
            <w:pPr>
              <w:pStyle w:val="NoSpacing"/>
              <w:rPr>
                <w:bCs/>
              </w:rPr>
            </w:pPr>
          </w:p>
        </w:tc>
      </w:tr>
    </w:tbl>
    <w:p w14:paraId="6DFFE192" w14:textId="3836B6C4" w:rsidR="00014988" w:rsidRDefault="00014988" w:rsidP="005C499E">
      <w:pPr>
        <w:rPr>
          <w:b/>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8" w:type="dxa"/>
          <w:bottom w:w="28" w:type="dxa"/>
        </w:tblCellMar>
        <w:tblLook w:val="0600" w:firstRow="0" w:lastRow="0" w:firstColumn="0" w:lastColumn="0" w:noHBand="1" w:noVBand="1"/>
      </w:tblPr>
      <w:tblGrid>
        <w:gridCol w:w="3536"/>
        <w:gridCol w:w="6190"/>
      </w:tblGrid>
      <w:tr w:rsidR="005C499E" w:rsidRPr="00EC6187" w14:paraId="4638AFCB" w14:textId="77777777" w:rsidTr="005C499E">
        <w:tc>
          <w:tcPr>
            <w:tcW w:w="5000" w:type="pct"/>
            <w:gridSpan w:val="2"/>
            <w:shd w:val="clear" w:color="auto" w:fill="F2F2F2" w:themeFill="background1" w:themeFillShade="F2"/>
            <w:tcMar>
              <w:top w:w="100" w:type="dxa"/>
              <w:left w:w="100" w:type="dxa"/>
              <w:bottom w:w="100" w:type="dxa"/>
              <w:right w:w="100" w:type="dxa"/>
            </w:tcMar>
            <w:vAlign w:val="center"/>
          </w:tcPr>
          <w:p w14:paraId="0C7D83DF" w14:textId="77777777" w:rsidR="005C499E" w:rsidRPr="00EC6187" w:rsidRDefault="005C499E" w:rsidP="00EC6187">
            <w:pPr>
              <w:pStyle w:val="NoSpacing"/>
              <w:rPr>
                <w:rFonts w:asciiTheme="majorHAnsi" w:hAnsiTheme="majorHAnsi" w:cstheme="majorHAnsi"/>
                <w:b/>
                <w:bCs/>
                <w:sz w:val="22"/>
                <w:szCs w:val="20"/>
              </w:rPr>
            </w:pPr>
            <w:r w:rsidRPr="00EC6187">
              <w:rPr>
                <w:rFonts w:asciiTheme="majorHAnsi" w:hAnsiTheme="majorHAnsi" w:cstheme="majorHAnsi"/>
                <w:b/>
                <w:bCs/>
                <w:sz w:val="22"/>
                <w:szCs w:val="20"/>
              </w:rPr>
              <w:t>School</w:t>
            </w:r>
          </w:p>
        </w:tc>
      </w:tr>
      <w:tr w:rsidR="005C499E" w:rsidRPr="00EC6187" w14:paraId="7A719FA1" w14:textId="77777777" w:rsidTr="005C499E">
        <w:tc>
          <w:tcPr>
            <w:tcW w:w="1818" w:type="pct"/>
            <w:shd w:val="clear" w:color="auto" w:fill="auto"/>
            <w:tcMar>
              <w:top w:w="100" w:type="dxa"/>
              <w:left w:w="100" w:type="dxa"/>
              <w:bottom w:w="100" w:type="dxa"/>
              <w:right w:w="100" w:type="dxa"/>
            </w:tcMar>
          </w:tcPr>
          <w:p w14:paraId="07BCD7EA"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Who is responsible for providing support in school?</w:t>
            </w:r>
          </w:p>
        </w:tc>
        <w:tc>
          <w:tcPr>
            <w:tcW w:w="3182" w:type="pct"/>
            <w:shd w:val="clear" w:color="auto" w:fill="auto"/>
            <w:tcMar>
              <w:top w:w="100" w:type="dxa"/>
              <w:left w:w="100" w:type="dxa"/>
              <w:bottom w:w="100" w:type="dxa"/>
              <w:right w:w="100" w:type="dxa"/>
            </w:tcMar>
          </w:tcPr>
          <w:p w14:paraId="72B3E553" w14:textId="77777777" w:rsidR="005C499E" w:rsidRPr="00EC6187" w:rsidRDefault="005C499E" w:rsidP="00EC6187">
            <w:pPr>
              <w:pStyle w:val="NoSpacing"/>
            </w:pPr>
          </w:p>
        </w:tc>
      </w:tr>
      <w:tr w:rsidR="005C499E" w:rsidRPr="00EC6187" w14:paraId="769D25A8" w14:textId="77777777" w:rsidTr="005C499E">
        <w:tc>
          <w:tcPr>
            <w:tcW w:w="1818" w:type="pct"/>
            <w:shd w:val="clear" w:color="auto" w:fill="auto"/>
            <w:tcMar>
              <w:top w:w="100" w:type="dxa"/>
              <w:left w:w="100" w:type="dxa"/>
              <w:bottom w:w="100" w:type="dxa"/>
              <w:right w:w="100" w:type="dxa"/>
            </w:tcMar>
          </w:tcPr>
          <w:p w14:paraId="7405D4B4" w14:textId="524CDC36"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What are the expectations of the role? (</w:t>
            </w:r>
            <w:r w:rsidR="00311D49" w:rsidRPr="00932854">
              <w:rPr>
                <w:rStyle w:val="Strong"/>
                <w:rFonts w:ascii="Arial" w:hAnsi="Arial" w:cs="Arial"/>
                <w:sz w:val="22"/>
              </w:rPr>
              <w:t>Even</w:t>
            </w:r>
            <w:r w:rsidRPr="00932854">
              <w:rPr>
                <w:rStyle w:val="Strong"/>
                <w:rFonts w:ascii="Arial" w:hAnsi="Arial" w:cs="Arial"/>
                <w:sz w:val="22"/>
              </w:rPr>
              <w:t xml:space="preserve"> if the </w:t>
            </w:r>
            <w:r w:rsidR="00932854" w:rsidRPr="00932854">
              <w:rPr>
                <w:rStyle w:val="Strong"/>
                <w:rFonts w:ascii="Arial" w:hAnsi="Arial" w:cs="Arial"/>
                <w:sz w:val="22"/>
              </w:rPr>
              <w:t>student</w:t>
            </w:r>
            <w:r w:rsidRPr="00932854">
              <w:rPr>
                <w:rStyle w:val="Strong"/>
                <w:rFonts w:ascii="Arial" w:hAnsi="Arial" w:cs="Arial"/>
                <w:sz w:val="22"/>
              </w:rPr>
              <w:t xml:space="preserve"> is self-administering)</w:t>
            </w:r>
          </w:p>
        </w:tc>
        <w:tc>
          <w:tcPr>
            <w:tcW w:w="3182" w:type="pct"/>
            <w:shd w:val="clear" w:color="auto" w:fill="auto"/>
            <w:tcMar>
              <w:top w:w="100" w:type="dxa"/>
              <w:left w:w="100" w:type="dxa"/>
              <w:bottom w:w="100" w:type="dxa"/>
              <w:right w:w="100" w:type="dxa"/>
            </w:tcMar>
          </w:tcPr>
          <w:p w14:paraId="1EBDE8EA" w14:textId="77777777" w:rsidR="005C499E" w:rsidRPr="00EC6187" w:rsidRDefault="005C499E" w:rsidP="00EC6187">
            <w:pPr>
              <w:pStyle w:val="NoSpacing"/>
            </w:pPr>
          </w:p>
        </w:tc>
      </w:tr>
      <w:tr w:rsidR="005C499E" w:rsidRPr="00EC6187" w14:paraId="47625DE5" w14:textId="77777777" w:rsidTr="005C499E">
        <w:tc>
          <w:tcPr>
            <w:tcW w:w="1818" w:type="pct"/>
            <w:shd w:val="clear" w:color="auto" w:fill="auto"/>
            <w:tcMar>
              <w:top w:w="100" w:type="dxa"/>
              <w:left w:w="100" w:type="dxa"/>
              <w:bottom w:w="100" w:type="dxa"/>
              <w:right w:w="100" w:type="dxa"/>
            </w:tcMar>
          </w:tcPr>
          <w:p w14:paraId="05BA9745"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Who will cover this role if they are absent?</w:t>
            </w:r>
          </w:p>
        </w:tc>
        <w:tc>
          <w:tcPr>
            <w:tcW w:w="3182" w:type="pct"/>
            <w:shd w:val="clear" w:color="auto" w:fill="auto"/>
            <w:tcMar>
              <w:top w:w="100" w:type="dxa"/>
              <w:left w:w="100" w:type="dxa"/>
              <w:bottom w:w="100" w:type="dxa"/>
              <w:right w:w="100" w:type="dxa"/>
            </w:tcMar>
          </w:tcPr>
          <w:p w14:paraId="6249E1A5" w14:textId="77777777" w:rsidR="005C499E" w:rsidRPr="00EC6187" w:rsidRDefault="005C499E" w:rsidP="00EC6187">
            <w:pPr>
              <w:pStyle w:val="NoSpacing"/>
            </w:pPr>
          </w:p>
        </w:tc>
      </w:tr>
    </w:tbl>
    <w:p w14:paraId="23B8E3B3" w14:textId="77777777" w:rsidR="005C499E" w:rsidRPr="005C499E" w:rsidRDefault="005C499E" w:rsidP="005C499E">
      <w:pPr>
        <w:rPr>
          <w:b/>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8" w:type="dxa"/>
          <w:bottom w:w="28" w:type="dxa"/>
        </w:tblCellMar>
        <w:tblLook w:val="0600" w:firstRow="0" w:lastRow="0" w:firstColumn="0" w:lastColumn="0" w:noHBand="1" w:noVBand="1"/>
      </w:tblPr>
      <w:tblGrid>
        <w:gridCol w:w="3536"/>
        <w:gridCol w:w="6190"/>
      </w:tblGrid>
      <w:tr w:rsidR="005C499E" w:rsidRPr="00EC6187" w14:paraId="4037E2FE" w14:textId="77777777" w:rsidTr="005C499E">
        <w:tc>
          <w:tcPr>
            <w:tcW w:w="5000" w:type="pct"/>
            <w:gridSpan w:val="2"/>
            <w:shd w:val="clear" w:color="auto" w:fill="F2F2F2" w:themeFill="background1" w:themeFillShade="F2"/>
            <w:tcMar>
              <w:top w:w="100" w:type="dxa"/>
              <w:left w:w="100" w:type="dxa"/>
              <w:bottom w:w="100" w:type="dxa"/>
              <w:right w:w="100" w:type="dxa"/>
            </w:tcMar>
            <w:vAlign w:val="center"/>
          </w:tcPr>
          <w:p w14:paraId="070404C6" w14:textId="77777777" w:rsidR="005C499E" w:rsidRPr="00EC6187" w:rsidRDefault="005C499E" w:rsidP="00EC6187">
            <w:pPr>
              <w:pStyle w:val="NoSpacing"/>
              <w:rPr>
                <w:rFonts w:asciiTheme="majorHAnsi" w:hAnsiTheme="majorHAnsi" w:cstheme="majorHAnsi"/>
                <w:b/>
                <w:bCs/>
                <w:sz w:val="22"/>
                <w:szCs w:val="20"/>
              </w:rPr>
            </w:pPr>
            <w:r w:rsidRPr="00EC6187">
              <w:rPr>
                <w:rFonts w:asciiTheme="majorHAnsi" w:hAnsiTheme="majorHAnsi" w:cstheme="majorHAnsi"/>
                <w:b/>
                <w:bCs/>
                <w:sz w:val="22"/>
                <w:szCs w:val="20"/>
              </w:rPr>
              <w:t>Medical needs</w:t>
            </w:r>
          </w:p>
        </w:tc>
      </w:tr>
      <w:tr w:rsidR="005C499E" w:rsidRPr="005C499E" w14:paraId="0126C6D0" w14:textId="77777777" w:rsidTr="005C499E">
        <w:tc>
          <w:tcPr>
            <w:tcW w:w="1818" w:type="pct"/>
            <w:shd w:val="clear" w:color="auto" w:fill="auto"/>
            <w:tcMar>
              <w:top w:w="100" w:type="dxa"/>
              <w:left w:w="100" w:type="dxa"/>
              <w:bottom w:w="100" w:type="dxa"/>
              <w:right w:w="100" w:type="dxa"/>
            </w:tcMar>
          </w:tcPr>
          <w:p w14:paraId="3B0BF38E"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What are the medical needs?</w:t>
            </w:r>
          </w:p>
        </w:tc>
        <w:tc>
          <w:tcPr>
            <w:tcW w:w="3182" w:type="pct"/>
            <w:shd w:val="clear" w:color="auto" w:fill="auto"/>
            <w:tcMar>
              <w:top w:w="100" w:type="dxa"/>
              <w:left w:w="100" w:type="dxa"/>
              <w:bottom w:w="100" w:type="dxa"/>
              <w:right w:w="100" w:type="dxa"/>
            </w:tcMar>
          </w:tcPr>
          <w:p w14:paraId="548B5AC9" w14:textId="77777777" w:rsidR="005C499E" w:rsidRPr="00014988" w:rsidRDefault="005C499E" w:rsidP="00EC6187">
            <w:pPr>
              <w:pStyle w:val="NoSpacing"/>
              <w:rPr>
                <w:bCs/>
              </w:rPr>
            </w:pPr>
          </w:p>
        </w:tc>
      </w:tr>
      <w:tr w:rsidR="005C499E" w:rsidRPr="005C499E" w14:paraId="02EF58FF" w14:textId="77777777" w:rsidTr="005C499E">
        <w:tc>
          <w:tcPr>
            <w:tcW w:w="1818" w:type="pct"/>
            <w:shd w:val="clear" w:color="auto" w:fill="auto"/>
            <w:tcMar>
              <w:top w:w="100" w:type="dxa"/>
              <w:left w:w="100" w:type="dxa"/>
              <w:bottom w:w="100" w:type="dxa"/>
              <w:right w:w="100" w:type="dxa"/>
            </w:tcMar>
          </w:tcPr>
          <w:p w14:paraId="47A5BB5B" w14:textId="2EE75CBD"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 xml:space="preserve">What are the symptoms experienced by the </w:t>
            </w:r>
            <w:r w:rsidR="007B7F3E" w:rsidRPr="00932854">
              <w:rPr>
                <w:rStyle w:val="Strong"/>
                <w:rFonts w:ascii="Arial" w:hAnsi="Arial" w:cs="Arial"/>
                <w:sz w:val="22"/>
              </w:rPr>
              <w:t>student</w:t>
            </w:r>
            <w:r w:rsidRPr="00932854">
              <w:rPr>
                <w:rStyle w:val="Strong"/>
                <w:rFonts w:ascii="Arial" w:hAnsi="Arial" w:cs="Arial"/>
                <w:sz w:val="22"/>
              </w:rPr>
              <w:t>?</w:t>
            </w:r>
          </w:p>
        </w:tc>
        <w:tc>
          <w:tcPr>
            <w:tcW w:w="3182" w:type="pct"/>
            <w:shd w:val="clear" w:color="auto" w:fill="auto"/>
            <w:tcMar>
              <w:top w:w="100" w:type="dxa"/>
              <w:left w:w="100" w:type="dxa"/>
              <w:bottom w:w="100" w:type="dxa"/>
              <w:right w:w="100" w:type="dxa"/>
            </w:tcMar>
          </w:tcPr>
          <w:p w14:paraId="3C1168D4" w14:textId="77777777" w:rsidR="005C499E" w:rsidRPr="00014988" w:rsidRDefault="005C499E" w:rsidP="00EC6187">
            <w:pPr>
              <w:pStyle w:val="NoSpacing"/>
              <w:rPr>
                <w:bCs/>
              </w:rPr>
            </w:pPr>
          </w:p>
        </w:tc>
      </w:tr>
      <w:tr w:rsidR="005C499E" w:rsidRPr="005C499E" w14:paraId="1590775F" w14:textId="77777777" w:rsidTr="005C499E">
        <w:tc>
          <w:tcPr>
            <w:tcW w:w="1818" w:type="pct"/>
            <w:shd w:val="clear" w:color="auto" w:fill="auto"/>
            <w:tcMar>
              <w:top w:w="100" w:type="dxa"/>
              <w:left w:w="100" w:type="dxa"/>
              <w:bottom w:w="100" w:type="dxa"/>
              <w:right w:w="100" w:type="dxa"/>
            </w:tcMar>
          </w:tcPr>
          <w:p w14:paraId="3335E928" w14:textId="7CDD7C53"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lastRenderedPageBreak/>
              <w:t xml:space="preserve">What are the signs that can be seen that are an indication of the </w:t>
            </w:r>
            <w:r w:rsidR="007B7F3E" w:rsidRPr="00932854">
              <w:rPr>
                <w:rStyle w:val="Strong"/>
                <w:rFonts w:ascii="Arial" w:hAnsi="Arial" w:cs="Arial"/>
                <w:sz w:val="22"/>
              </w:rPr>
              <w:t>student</w:t>
            </w:r>
            <w:r w:rsidRPr="00932854">
              <w:rPr>
                <w:rStyle w:val="Strong"/>
                <w:rFonts w:ascii="Arial" w:hAnsi="Arial" w:cs="Arial"/>
                <w:sz w:val="22"/>
              </w:rPr>
              <w:t xml:space="preserve"> being unwell?</w:t>
            </w:r>
          </w:p>
        </w:tc>
        <w:tc>
          <w:tcPr>
            <w:tcW w:w="3182" w:type="pct"/>
            <w:shd w:val="clear" w:color="auto" w:fill="auto"/>
            <w:tcMar>
              <w:top w:w="100" w:type="dxa"/>
              <w:left w:w="100" w:type="dxa"/>
              <w:bottom w:w="100" w:type="dxa"/>
              <w:right w:w="100" w:type="dxa"/>
            </w:tcMar>
          </w:tcPr>
          <w:p w14:paraId="363E780E" w14:textId="77777777" w:rsidR="005C499E" w:rsidRPr="00014988" w:rsidRDefault="005C499E" w:rsidP="00EC6187">
            <w:pPr>
              <w:pStyle w:val="NoSpacing"/>
              <w:rPr>
                <w:bCs/>
              </w:rPr>
            </w:pPr>
          </w:p>
        </w:tc>
      </w:tr>
      <w:tr w:rsidR="005C499E" w:rsidRPr="005C499E" w14:paraId="6F12554E" w14:textId="77777777" w:rsidTr="00EC6187">
        <w:trPr>
          <w:trHeight w:val="283"/>
        </w:trPr>
        <w:tc>
          <w:tcPr>
            <w:tcW w:w="1818" w:type="pct"/>
            <w:shd w:val="clear" w:color="auto" w:fill="auto"/>
            <w:tcMar>
              <w:top w:w="100" w:type="dxa"/>
              <w:left w:w="100" w:type="dxa"/>
              <w:bottom w:w="100" w:type="dxa"/>
              <w:right w:w="100" w:type="dxa"/>
            </w:tcMar>
          </w:tcPr>
          <w:p w14:paraId="62403986"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What can trigger an incident?</w:t>
            </w:r>
          </w:p>
        </w:tc>
        <w:tc>
          <w:tcPr>
            <w:tcW w:w="3182" w:type="pct"/>
            <w:shd w:val="clear" w:color="auto" w:fill="auto"/>
            <w:tcMar>
              <w:top w:w="100" w:type="dxa"/>
              <w:left w:w="100" w:type="dxa"/>
              <w:bottom w:w="100" w:type="dxa"/>
              <w:right w:w="100" w:type="dxa"/>
            </w:tcMar>
          </w:tcPr>
          <w:p w14:paraId="54EBA47E" w14:textId="77777777" w:rsidR="005C499E" w:rsidRPr="00014988" w:rsidRDefault="005C499E" w:rsidP="00EC6187">
            <w:pPr>
              <w:pStyle w:val="NoSpacing"/>
              <w:rPr>
                <w:bCs/>
              </w:rPr>
            </w:pPr>
          </w:p>
        </w:tc>
      </w:tr>
      <w:tr w:rsidR="005C499E" w:rsidRPr="005C499E" w14:paraId="7ABC3CB2" w14:textId="77777777" w:rsidTr="005C499E">
        <w:tc>
          <w:tcPr>
            <w:tcW w:w="1818" w:type="pct"/>
            <w:shd w:val="clear" w:color="auto" w:fill="auto"/>
            <w:tcMar>
              <w:top w:w="100" w:type="dxa"/>
              <w:left w:w="100" w:type="dxa"/>
              <w:bottom w:w="100" w:type="dxa"/>
              <w:right w:w="100" w:type="dxa"/>
            </w:tcMar>
          </w:tcPr>
          <w:p w14:paraId="2D5F81E1"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Is treatment required?</w:t>
            </w:r>
          </w:p>
          <w:p w14:paraId="440667FC"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If so, what treatments are needed?</w:t>
            </w:r>
          </w:p>
        </w:tc>
        <w:tc>
          <w:tcPr>
            <w:tcW w:w="3182" w:type="pct"/>
            <w:shd w:val="clear" w:color="auto" w:fill="auto"/>
            <w:tcMar>
              <w:top w:w="100" w:type="dxa"/>
              <w:left w:w="100" w:type="dxa"/>
              <w:bottom w:w="100" w:type="dxa"/>
              <w:right w:w="100" w:type="dxa"/>
            </w:tcMar>
          </w:tcPr>
          <w:p w14:paraId="44D000D1" w14:textId="77777777" w:rsidR="005C499E" w:rsidRPr="00014988" w:rsidRDefault="005C499E" w:rsidP="00EC6187">
            <w:pPr>
              <w:pStyle w:val="NoSpacing"/>
              <w:rPr>
                <w:bCs/>
              </w:rPr>
            </w:pPr>
          </w:p>
        </w:tc>
      </w:tr>
      <w:tr w:rsidR="005C499E" w:rsidRPr="005C499E" w14:paraId="69F60440" w14:textId="77777777" w:rsidTr="005C499E">
        <w:tc>
          <w:tcPr>
            <w:tcW w:w="1818" w:type="pc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27172A6"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What equipment/device is required?</w:t>
            </w:r>
          </w:p>
        </w:tc>
        <w:tc>
          <w:tcPr>
            <w:tcW w:w="3182" w:type="pc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48190D" w14:textId="77777777" w:rsidR="005C499E" w:rsidRPr="00014988" w:rsidRDefault="005C499E" w:rsidP="00EC6187">
            <w:pPr>
              <w:pStyle w:val="NoSpacing"/>
              <w:rPr>
                <w:bCs/>
              </w:rPr>
            </w:pPr>
          </w:p>
        </w:tc>
      </w:tr>
      <w:tr w:rsidR="005C499E" w:rsidRPr="005C499E" w14:paraId="7D750512" w14:textId="77777777" w:rsidTr="005C499E">
        <w:tc>
          <w:tcPr>
            <w:tcW w:w="1818" w:type="pc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E0E0742"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Where is this stored?</w:t>
            </w:r>
          </w:p>
        </w:tc>
        <w:tc>
          <w:tcPr>
            <w:tcW w:w="3182" w:type="pc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B393A0F" w14:textId="77777777" w:rsidR="005C499E" w:rsidRPr="00014988" w:rsidRDefault="005C499E" w:rsidP="00EC6187">
            <w:pPr>
              <w:pStyle w:val="NoSpacing"/>
              <w:rPr>
                <w:bCs/>
              </w:rPr>
            </w:pPr>
          </w:p>
        </w:tc>
      </w:tr>
      <w:tr w:rsidR="005C499E" w:rsidRPr="005C499E" w14:paraId="673F1CA2" w14:textId="77777777" w:rsidTr="005C499E">
        <w:tc>
          <w:tcPr>
            <w:tcW w:w="1818" w:type="pc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D508984"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Where will treatment be administered?</w:t>
            </w:r>
          </w:p>
        </w:tc>
        <w:tc>
          <w:tcPr>
            <w:tcW w:w="3182" w:type="pc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B837BC" w14:textId="77777777" w:rsidR="005C499E" w:rsidRPr="00014988" w:rsidRDefault="005C499E" w:rsidP="00EC6187">
            <w:pPr>
              <w:pStyle w:val="NoSpacing"/>
              <w:rPr>
                <w:bCs/>
              </w:rPr>
            </w:pPr>
          </w:p>
        </w:tc>
      </w:tr>
    </w:tbl>
    <w:p w14:paraId="7B3A5DEC" w14:textId="21F23563" w:rsidR="00014988" w:rsidRDefault="00014988" w:rsidP="005C499E">
      <w:pPr>
        <w:rPr>
          <w:b/>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8" w:type="dxa"/>
          <w:bottom w:w="28" w:type="dxa"/>
        </w:tblCellMar>
        <w:tblLook w:val="0600" w:firstRow="0" w:lastRow="0" w:firstColumn="0" w:lastColumn="0" w:noHBand="1" w:noVBand="1"/>
      </w:tblPr>
      <w:tblGrid>
        <w:gridCol w:w="3536"/>
        <w:gridCol w:w="6190"/>
      </w:tblGrid>
      <w:tr w:rsidR="005C499E" w:rsidRPr="00EC6187" w14:paraId="618B93B3" w14:textId="77777777" w:rsidTr="005C499E">
        <w:tc>
          <w:tcPr>
            <w:tcW w:w="5000" w:type="pct"/>
            <w:gridSpan w:val="2"/>
            <w:shd w:val="clear" w:color="auto" w:fill="F2F2F2" w:themeFill="background1" w:themeFillShade="F2"/>
            <w:tcMar>
              <w:top w:w="100" w:type="dxa"/>
              <w:left w:w="100" w:type="dxa"/>
              <w:bottom w:w="100" w:type="dxa"/>
              <w:right w:w="100" w:type="dxa"/>
            </w:tcMar>
            <w:vAlign w:val="center"/>
          </w:tcPr>
          <w:p w14:paraId="0932163B" w14:textId="77777777" w:rsidR="005C499E" w:rsidRPr="00EC6187" w:rsidRDefault="005C499E" w:rsidP="00EC6187">
            <w:pPr>
              <w:pStyle w:val="NoSpacing"/>
              <w:rPr>
                <w:rFonts w:asciiTheme="majorHAnsi" w:hAnsiTheme="majorHAnsi" w:cstheme="majorHAnsi"/>
                <w:b/>
                <w:bCs/>
                <w:sz w:val="22"/>
                <w:szCs w:val="20"/>
              </w:rPr>
            </w:pPr>
            <w:r w:rsidRPr="00EC6187">
              <w:rPr>
                <w:rFonts w:asciiTheme="majorHAnsi" w:hAnsiTheme="majorHAnsi" w:cstheme="majorHAnsi"/>
                <w:b/>
                <w:bCs/>
                <w:sz w:val="22"/>
                <w:szCs w:val="20"/>
              </w:rPr>
              <w:t>Medication</w:t>
            </w:r>
          </w:p>
        </w:tc>
      </w:tr>
      <w:tr w:rsidR="005C499E" w:rsidRPr="005C499E" w14:paraId="5FD50D59" w14:textId="77777777" w:rsidTr="005C499E">
        <w:tc>
          <w:tcPr>
            <w:tcW w:w="1818" w:type="pct"/>
            <w:shd w:val="clear" w:color="auto" w:fill="auto"/>
            <w:tcMar>
              <w:top w:w="100" w:type="dxa"/>
              <w:left w:w="100" w:type="dxa"/>
              <w:bottom w:w="100" w:type="dxa"/>
              <w:right w:w="100" w:type="dxa"/>
            </w:tcMar>
          </w:tcPr>
          <w:p w14:paraId="42AE11B2"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Name of medication</w:t>
            </w:r>
          </w:p>
        </w:tc>
        <w:tc>
          <w:tcPr>
            <w:tcW w:w="3182" w:type="pct"/>
            <w:shd w:val="clear" w:color="auto" w:fill="auto"/>
            <w:tcMar>
              <w:top w:w="100" w:type="dxa"/>
              <w:left w:w="100" w:type="dxa"/>
              <w:bottom w:w="100" w:type="dxa"/>
              <w:right w:w="100" w:type="dxa"/>
            </w:tcMar>
          </w:tcPr>
          <w:p w14:paraId="2AE9A113" w14:textId="77777777" w:rsidR="005C499E" w:rsidRPr="00014988" w:rsidRDefault="005C499E" w:rsidP="00EC6187">
            <w:pPr>
              <w:pStyle w:val="NoSpacing"/>
              <w:rPr>
                <w:bCs/>
              </w:rPr>
            </w:pPr>
          </w:p>
        </w:tc>
      </w:tr>
      <w:tr w:rsidR="005C499E" w:rsidRPr="005C499E" w14:paraId="1A69CD3E" w14:textId="77777777" w:rsidTr="005C499E">
        <w:trPr>
          <w:trHeight w:val="400"/>
        </w:trPr>
        <w:tc>
          <w:tcPr>
            <w:tcW w:w="1818" w:type="pct"/>
            <w:shd w:val="clear" w:color="auto" w:fill="auto"/>
            <w:tcMar>
              <w:top w:w="100" w:type="dxa"/>
              <w:left w:w="100" w:type="dxa"/>
              <w:bottom w:w="100" w:type="dxa"/>
              <w:right w:w="100" w:type="dxa"/>
            </w:tcMar>
          </w:tcPr>
          <w:p w14:paraId="0B6DF90F"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 xml:space="preserve">Dose </w:t>
            </w:r>
          </w:p>
        </w:tc>
        <w:tc>
          <w:tcPr>
            <w:tcW w:w="3182" w:type="pct"/>
            <w:shd w:val="clear" w:color="auto" w:fill="auto"/>
            <w:tcMar>
              <w:top w:w="100" w:type="dxa"/>
              <w:left w:w="100" w:type="dxa"/>
              <w:bottom w:w="100" w:type="dxa"/>
              <w:right w:w="100" w:type="dxa"/>
            </w:tcMar>
          </w:tcPr>
          <w:p w14:paraId="14F8733E" w14:textId="77777777" w:rsidR="005C499E" w:rsidRPr="00014988" w:rsidRDefault="005C499E" w:rsidP="00EC6187">
            <w:pPr>
              <w:pStyle w:val="NoSpacing"/>
              <w:rPr>
                <w:bCs/>
              </w:rPr>
            </w:pPr>
          </w:p>
        </w:tc>
      </w:tr>
      <w:tr w:rsidR="005C499E" w:rsidRPr="005C499E" w14:paraId="45F08AE8" w14:textId="77777777" w:rsidTr="005C499E">
        <w:tc>
          <w:tcPr>
            <w:tcW w:w="1818" w:type="pct"/>
            <w:shd w:val="clear" w:color="auto" w:fill="auto"/>
            <w:tcMar>
              <w:top w:w="100" w:type="dxa"/>
              <w:left w:w="100" w:type="dxa"/>
              <w:bottom w:w="100" w:type="dxa"/>
              <w:right w:w="100" w:type="dxa"/>
            </w:tcMar>
          </w:tcPr>
          <w:p w14:paraId="67F39472"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Time the dose is to be taken</w:t>
            </w:r>
          </w:p>
        </w:tc>
        <w:tc>
          <w:tcPr>
            <w:tcW w:w="3182" w:type="pct"/>
            <w:shd w:val="clear" w:color="auto" w:fill="auto"/>
            <w:tcMar>
              <w:top w:w="100" w:type="dxa"/>
              <w:left w:w="100" w:type="dxa"/>
              <w:bottom w:w="100" w:type="dxa"/>
              <w:right w:w="100" w:type="dxa"/>
            </w:tcMar>
          </w:tcPr>
          <w:p w14:paraId="0692B9DA" w14:textId="77777777" w:rsidR="005C499E" w:rsidRPr="00014988" w:rsidRDefault="005C499E" w:rsidP="00EC6187">
            <w:pPr>
              <w:pStyle w:val="NoSpacing"/>
              <w:rPr>
                <w:bCs/>
              </w:rPr>
            </w:pPr>
          </w:p>
        </w:tc>
      </w:tr>
      <w:tr w:rsidR="005C499E" w:rsidRPr="005C499E" w14:paraId="6924A405" w14:textId="77777777" w:rsidTr="005C499E">
        <w:tc>
          <w:tcPr>
            <w:tcW w:w="1818" w:type="pct"/>
            <w:shd w:val="clear" w:color="auto" w:fill="auto"/>
            <w:tcMar>
              <w:top w:w="100" w:type="dxa"/>
              <w:left w:w="100" w:type="dxa"/>
              <w:bottom w:w="100" w:type="dxa"/>
              <w:right w:w="100" w:type="dxa"/>
            </w:tcMar>
          </w:tcPr>
          <w:p w14:paraId="380DAE4A"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Method of administration</w:t>
            </w:r>
          </w:p>
          <w:p w14:paraId="7FE415B6" w14:textId="08F61CF4"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 xml:space="preserve">(including ‘with water’ </w:t>
            </w:r>
            <w:r w:rsidR="00046F9D" w:rsidRPr="00932854">
              <w:rPr>
                <w:rStyle w:val="Strong"/>
                <w:rFonts w:ascii="Arial" w:hAnsi="Arial" w:cs="Arial"/>
                <w:sz w:val="22"/>
              </w:rPr>
              <w:t>etc.</w:t>
            </w:r>
            <w:r w:rsidRPr="00932854">
              <w:rPr>
                <w:rStyle w:val="Strong"/>
                <w:rFonts w:ascii="Arial" w:hAnsi="Arial" w:cs="Arial"/>
                <w:sz w:val="22"/>
              </w:rPr>
              <w:t>)</w:t>
            </w:r>
          </w:p>
        </w:tc>
        <w:tc>
          <w:tcPr>
            <w:tcW w:w="3182" w:type="pct"/>
            <w:shd w:val="clear" w:color="auto" w:fill="auto"/>
            <w:tcMar>
              <w:top w:w="100" w:type="dxa"/>
              <w:left w:w="100" w:type="dxa"/>
              <w:bottom w:w="100" w:type="dxa"/>
              <w:right w:w="100" w:type="dxa"/>
            </w:tcMar>
          </w:tcPr>
          <w:p w14:paraId="6C21D63C" w14:textId="77777777" w:rsidR="005C499E" w:rsidRPr="00014988" w:rsidRDefault="005C499E" w:rsidP="00EC6187">
            <w:pPr>
              <w:pStyle w:val="NoSpacing"/>
              <w:rPr>
                <w:bCs/>
              </w:rPr>
            </w:pPr>
          </w:p>
        </w:tc>
      </w:tr>
      <w:tr w:rsidR="005C499E" w:rsidRPr="005C499E" w14:paraId="59A7109B" w14:textId="77777777" w:rsidTr="005C499E">
        <w:tc>
          <w:tcPr>
            <w:tcW w:w="1818" w:type="pct"/>
            <w:shd w:val="clear" w:color="auto" w:fill="auto"/>
            <w:tcMar>
              <w:top w:w="100" w:type="dxa"/>
              <w:left w:w="100" w:type="dxa"/>
              <w:bottom w:w="100" w:type="dxa"/>
              <w:right w:w="100" w:type="dxa"/>
            </w:tcMar>
          </w:tcPr>
          <w:p w14:paraId="3DB54722"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Side effects</w:t>
            </w:r>
          </w:p>
        </w:tc>
        <w:tc>
          <w:tcPr>
            <w:tcW w:w="3182" w:type="pct"/>
            <w:shd w:val="clear" w:color="auto" w:fill="auto"/>
            <w:tcMar>
              <w:top w:w="100" w:type="dxa"/>
              <w:left w:w="100" w:type="dxa"/>
              <w:bottom w:w="100" w:type="dxa"/>
              <w:right w:w="100" w:type="dxa"/>
            </w:tcMar>
          </w:tcPr>
          <w:p w14:paraId="6E76ABBB" w14:textId="77777777" w:rsidR="005C499E" w:rsidRPr="00014988" w:rsidRDefault="005C499E" w:rsidP="00EC6187">
            <w:pPr>
              <w:pStyle w:val="NoSpacing"/>
              <w:rPr>
                <w:bCs/>
              </w:rPr>
            </w:pPr>
          </w:p>
        </w:tc>
      </w:tr>
      <w:tr w:rsidR="005C499E" w:rsidRPr="005C499E" w14:paraId="51E5DF9E" w14:textId="77777777" w:rsidTr="005C499E">
        <w:tc>
          <w:tcPr>
            <w:tcW w:w="1818" w:type="pct"/>
            <w:shd w:val="clear" w:color="auto" w:fill="auto"/>
            <w:tcMar>
              <w:top w:w="100" w:type="dxa"/>
              <w:left w:w="100" w:type="dxa"/>
              <w:bottom w:w="100" w:type="dxa"/>
              <w:right w:w="100" w:type="dxa"/>
            </w:tcMar>
          </w:tcPr>
          <w:p w14:paraId="7934E4E5"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Contraindications (any circumstances in which the medicine should not be given)</w:t>
            </w:r>
          </w:p>
        </w:tc>
        <w:tc>
          <w:tcPr>
            <w:tcW w:w="3182" w:type="pct"/>
            <w:shd w:val="clear" w:color="auto" w:fill="auto"/>
            <w:tcMar>
              <w:top w:w="100" w:type="dxa"/>
              <w:left w:w="100" w:type="dxa"/>
              <w:bottom w:w="100" w:type="dxa"/>
              <w:right w:w="100" w:type="dxa"/>
            </w:tcMar>
          </w:tcPr>
          <w:p w14:paraId="7D3E162E" w14:textId="77777777" w:rsidR="005C499E" w:rsidRPr="00014988" w:rsidRDefault="005C499E" w:rsidP="00EC6187">
            <w:pPr>
              <w:pStyle w:val="NoSpacing"/>
              <w:rPr>
                <w:bCs/>
              </w:rPr>
            </w:pPr>
          </w:p>
        </w:tc>
      </w:tr>
      <w:tr w:rsidR="005C499E" w:rsidRPr="005C499E" w14:paraId="64F81B4A" w14:textId="77777777" w:rsidTr="005C499E">
        <w:tc>
          <w:tcPr>
            <w:tcW w:w="1818" w:type="pct"/>
            <w:shd w:val="clear" w:color="auto" w:fill="auto"/>
            <w:tcMar>
              <w:top w:w="100" w:type="dxa"/>
              <w:left w:w="100" w:type="dxa"/>
              <w:bottom w:w="100" w:type="dxa"/>
              <w:right w:w="100" w:type="dxa"/>
            </w:tcMar>
          </w:tcPr>
          <w:p w14:paraId="7AC08271"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What other medication are they on?</w:t>
            </w:r>
          </w:p>
        </w:tc>
        <w:tc>
          <w:tcPr>
            <w:tcW w:w="3182" w:type="pct"/>
            <w:shd w:val="clear" w:color="auto" w:fill="auto"/>
            <w:tcMar>
              <w:top w:w="100" w:type="dxa"/>
              <w:left w:w="100" w:type="dxa"/>
              <w:bottom w:w="100" w:type="dxa"/>
              <w:right w:w="100" w:type="dxa"/>
            </w:tcMar>
          </w:tcPr>
          <w:p w14:paraId="46592548" w14:textId="77777777" w:rsidR="005C499E" w:rsidRPr="00014988" w:rsidRDefault="005C499E" w:rsidP="00EC6187">
            <w:pPr>
              <w:pStyle w:val="NoSpacing"/>
              <w:rPr>
                <w:bCs/>
              </w:rPr>
            </w:pPr>
          </w:p>
        </w:tc>
      </w:tr>
      <w:tr w:rsidR="005C499E" w:rsidRPr="005C499E" w14:paraId="1376B6E1" w14:textId="77777777" w:rsidTr="005C499E">
        <w:tc>
          <w:tcPr>
            <w:tcW w:w="1818" w:type="pct"/>
            <w:shd w:val="clear" w:color="auto" w:fill="auto"/>
            <w:tcMar>
              <w:top w:w="100" w:type="dxa"/>
              <w:left w:w="100" w:type="dxa"/>
              <w:bottom w:w="100" w:type="dxa"/>
              <w:right w:w="100" w:type="dxa"/>
            </w:tcMar>
          </w:tcPr>
          <w:p w14:paraId="1D3BC173"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Who is administering the medicine?</w:t>
            </w:r>
          </w:p>
          <w:p w14:paraId="18790AE8" w14:textId="2FA73FA3"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w:t>
            </w:r>
            <w:r w:rsidR="00AF3121" w:rsidRPr="00932854">
              <w:rPr>
                <w:rStyle w:val="Strong"/>
                <w:rFonts w:ascii="Arial" w:hAnsi="Arial" w:cs="Arial"/>
                <w:sz w:val="22"/>
              </w:rPr>
              <w:t>Including</w:t>
            </w:r>
            <w:r w:rsidRPr="00932854">
              <w:rPr>
                <w:rStyle w:val="Strong"/>
                <w:rFonts w:ascii="Arial" w:hAnsi="Arial" w:cs="Arial"/>
                <w:sz w:val="22"/>
              </w:rPr>
              <w:t xml:space="preserve"> who is supervising self-administering)</w:t>
            </w:r>
          </w:p>
        </w:tc>
        <w:tc>
          <w:tcPr>
            <w:tcW w:w="3182" w:type="pct"/>
            <w:shd w:val="clear" w:color="auto" w:fill="auto"/>
            <w:tcMar>
              <w:top w:w="100" w:type="dxa"/>
              <w:left w:w="100" w:type="dxa"/>
              <w:bottom w:w="100" w:type="dxa"/>
              <w:right w:w="100" w:type="dxa"/>
            </w:tcMar>
          </w:tcPr>
          <w:p w14:paraId="76A42D9C" w14:textId="77777777" w:rsidR="005C499E" w:rsidRPr="00014988" w:rsidRDefault="005C499E" w:rsidP="00EC6187">
            <w:pPr>
              <w:pStyle w:val="NoSpacing"/>
              <w:rPr>
                <w:bCs/>
              </w:rPr>
            </w:pPr>
          </w:p>
        </w:tc>
      </w:tr>
      <w:tr w:rsidR="005C499E" w:rsidRPr="005C499E" w14:paraId="16AFBEC2" w14:textId="77777777" w:rsidTr="005C499E">
        <w:tc>
          <w:tcPr>
            <w:tcW w:w="1818" w:type="pct"/>
            <w:shd w:val="clear" w:color="auto" w:fill="auto"/>
            <w:tcMar>
              <w:top w:w="100" w:type="dxa"/>
              <w:left w:w="100" w:type="dxa"/>
              <w:bottom w:w="100" w:type="dxa"/>
              <w:right w:w="100" w:type="dxa"/>
            </w:tcMar>
          </w:tcPr>
          <w:p w14:paraId="4C529D4B"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Have they been appropriately trained? (Give date)</w:t>
            </w:r>
          </w:p>
        </w:tc>
        <w:tc>
          <w:tcPr>
            <w:tcW w:w="3182" w:type="pct"/>
            <w:shd w:val="clear" w:color="auto" w:fill="auto"/>
            <w:tcMar>
              <w:top w:w="100" w:type="dxa"/>
              <w:left w:w="100" w:type="dxa"/>
              <w:bottom w:w="100" w:type="dxa"/>
              <w:right w:w="100" w:type="dxa"/>
            </w:tcMar>
          </w:tcPr>
          <w:p w14:paraId="186931FF" w14:textId="77777777" w:rsidR="005C499E" w:rsidRPr="00014988" w:rsidRDefault="005C499E" w:rsidP="00EC6187">
            <w:pPr>
              <w:pStyle w:val="NoSpacing"/>
              <w:rPr>
                <w:bCs/>
              </w:rPr>
            </w:pPr>
          </w:p>
        </w:tc>
      </w:tr>
    </w:tbl>
    <w:p w14:paraId="6F35D803" w14:textId="011681A3" w:rsidR="00EC6187" w:rsidRDefault="00EC6187" w:rsidP="005C499E">
      <w:pPr>
        <w:rPr>
          <w:b/>
        </w:rPr>
      </w:pPr>
    </w:p>
    <w:p w14:paraId="5777EB2F" w14:textId="77777777" w:rsidR="00EC6187" w:rsidRDefault="00EC6187">
      <w:pPr>
        <w:spacing w:after="0" w:line="240" w:lineRule="auto"/>
        <w:rPr>
          <w:b/>
        </w:rPr>
      </w:pPr>
      <w:r>
        <w:rPr>
          <w:b/>
        </w:rPr>
        <w:br w:type="page"/>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8" w:type="dxa"/>
          <w:bottom w:w="28" w:type="dxa"/>
        </w:tblCellMar>
        <w:tblLook w:val="0600" w:firstRow="0" w:lastRow="0" w:firstColumn="0" w:lastColumn="0" w:noHBand="1" w:noVBand="1"/>
      </w:tblPr>
      <w:tblGrid>
        <w:gridCol w:w="7508"/>
        <w:gridCol w:w="2218"/>
      </w:tblGrid>
      <w:tr w:rsidR="005C499E" w:rsidRPr="00EC6187" w14:paraId="023FB913" w14:textId="77777777" w:rsidTr="005C499E">
        <w:tc>
          <w:tcPr>
            <w:tcW w:w="3860" w:type="pct"/>
            <w:shd w:val="clear" w:color="auto" w:fill="F2F2F2" w:themeFill="background1" w:themeFillShade="F2"/>
            <w:tcMar>
              <w:top w:w="100" w:type="dxa"/>
              <w:left w:w="100" w:type="dxa"/>
              <w:bottom w:w="100" w:type="dxa"/>
              <w:right w:w="100" w:type="dxa"/>
            </w:tcMar>
          </w:tcPr>
          <w:p w14:paraId="27F96BED" w14:textId="77777777" w:rsidR="005C499E" w:rsidRPr="00EC6187" w:rsidRDefault="005C499E" w:rsidP="00EC6187">
            <w:pPr>
              <w:pStyle w:val="NoSpacing"/>
              <w:rPr>
                <w:rFonts w:asciiTheme="majorHAnsi" w:hAnsiTheme="majorHAnsi" w:cstheme="majorHAnsi"/>
                <w:b/>
                <w:bCs/>
                <w:sz w:val="22"/>
                <w:szCs w:val="20"/>
              </w:rPr>
            </w:pPr>
            <w:r w:rsidRPr="00EC6187">
              <w:rPr>
                <w:rFonts w:asciiTheme="majorHAnsi" w:hAnsiTheme="majorHAnsi" w:cstheme="majorHAnsi"/>
                <w:b/>
                <w:bCs/>
                <w:sz w:val="22"/>
                <w:szCs w:val="20"/>
              </w:rPr>
              <w:lastRenderedPageBreak/>
              <w:t>Which other staff have been appropriately trained to administer medicine (in case of absence or on school visits)?</w:t>
            </w:r>
          </w:p>
        </w:tc>
        <w:tc>
          <w:tcPr>
            <w:tcW w:w="1140" w:type="pct"/>
            <w:shd w:val="clear" w:color="auto" w:fill="F2F2F2" w:themeFill="background1" w:themeFillShade="F2"/>
            <w:tcMar>
              <w:top w:w="100" w:type="dxa"/>
              <w:left w:w="100" w:type="dxa"/>
              <w:bottom w:w="100" w:type="dxa"/>
              <w:right w:w="100" w:type="dxa"/>
            </w:tcMar>
          </w:tcPr>
          <w:p w14:paraId="26AE27F5" w14:textId="77777777" w:rsidR="005C499E" w:rsidRPr="00EC6187" w:rsidRDefault="005C499E" w:rsidP="00EC6187">
            <w:pPr>
              <w:pStyle w:val="NoSpacing"/>
              <w:rPr>
                <w:rFonts w:asciiTheme="majorHAnsi" w:hAnsiTheme="majorHAnsi" w:cstheme="majorHAnsi"/>
                <w:b/>
                <w:bCs/>
                <w:sz w:val="22"/>
                <w:szCs w:val="20"/>
              </w:rPr>
            </w:pPr>
            <w:r w:rsidRPr="00EC6187">
              <w:rPr>
                <w:rFonts w:asciiTheme="majorHAnsi" w:hAnsiTheme="majorHAnsi" w:cstheme="majorHAnsi"/>
                <w:b/>
                <w:bCs/>
                <w:sz w:val="22"/>
                <w:szCs w:val="20"/>
              </w:rPr>
              <w:t>When?</w:t>
            </w:r>
          </w:p>
        </w:tc>
      </w:tr>
      <w:tr w:rsidR="005C499E" w:rsidRPr="00014988" w14:paraId="252D2652" w14:textId="77777777" w:rsidTr="005C499E">
        <w:tc>
          <w:tcPr>
            <w:tcW w:w="3860" w:type="pct"/>
            <w:shd w:val="clear" w:color="auto" w:fill="auto"/>
            <w:tcMar>
              <w:top w:w="100" w:type="dxa"/>
              <w:left w:w="100" w:type="dxa"/>
              <w:bottom w:w="100" w:type="dxa"/>
              <w:right w:w="100" w:type="dxa"/>
            </w:tcMar>
            <w:vAlign w:val="center"/>
          </w:tcPr>
          <w:p w14:paraId="61ABC3ED" w14:textId="77777777" w:rsidR="005C499E" w:rsidRPr="00932854" w:rsidRDefault="005C499E" w:rsidP="00EC6187">
            <w:pPr>
              <w:pStyle w:val="NoSpacing"/>
              <w:rPr>
                <w:rFonts w:ascii="Arial" w:hAnsi="Arial" w:cs="Arial"/>
                <w:sz w:val="22"/>
              </w:rPr>
            </w:pPr>
            <w:r w:rsidRPr="00932854">
              <w:rPr>
                <w:rFonts w:ascii="Arial" w:hAnsi="Arial" w:cs="Arial"/>
                <w:sz w:val="22"/>
              </w:rPr>
              <w:t xml:space="preserve">Name </w:t>
            </w:r>
          </w:p>
        </w:tc>
        <w:tc>
          <w:tcPr>
            <w:tcW w:w="1140" w:type="pct"/>
            <w:shd w:val="clear" w:color="auto" w:fill="auto"/>
            <w:tcMar>
              <w:top w:w="100" w:type="dxa"/>
              <w:left w:w="100" w:type="dxa"/>
              <w:bottom w:w="100" w:type="dxa"/>
              <w:right w:w="100" w:type="dxa"/>
            </w:tcMar>
            <w:vAlign w:val="center"/>
          </w:tcPr>
          <w:p w14:paraId="15883385" w14:textId="77777777" w:rsidR="005C499E" w:rsidRPr="00932854" w:rsidRDefault="005C499E" w:rsidP="00EC6187">
            <w:pPr>
              <w:pStyle w:val="NoSpacing"/>
              <w:rPr>
                <w:rFonts w:ascii="Arial" w:hAnsi="Arial" w:cs="Arial"/>
                <w:sz w:val="22"/>
              </w:rPr>
            </w:pPr>
            <w:r w:rsidRPr="00932854">
              <w:rPr>
                <w:rFonts w:ascii="Arial" w:hAnsi="Arial" w:cs="Arial"/>
                <w:sz w:val="22"/>
              </w:rPr>
              <w:t>Date</w:t>
            </w:r>
          </w:p>
        </w:tc>
      </w:tr>
      <w:tr w:rsidR="005C499E" w:rsidRPr="00014988" w14:paraId="0E6848E1" w14:textId="77777777" w:rsidTr="005C499E">
        <w:tc>
          <w:tcPr>
            <w:tcW w:w="3860" w:type="pct"/>
            <w:shd w:val="clear" w:color="auto" w:fill="auto"/>
            <w:tcMar>
              <w:top w:w="100" w:type="dxa"/>
              <w:left w:w="100" w:type="dxa"/>
              <w:bottom w:w="100" w:type="dxa"/>
              <w:right w:w="100" w:type="dxa"/>
            </w:tcMar>
            <w:vAlign w:val="center"/>
          </w:tcPr>
          <w:p w14:paraId="5023E9AF" w14:textId="77777777" w:rsidR="005C499E" w:rsidRPr="00932854" w:rsidRDefault="005C499E" w:rsidP="00EC6187">
            <w:pPr>
              <w:pStyle w:val="NoSpacing"/>
              <w:rPr>
                <w:rFonts w:ascii="Arial" w:hAnsi="Arial" w:cs="Arial"/>
                <w:sz w:val="22"/>
              </w:rPr>
            </w:pPr>
            <w:r w:rsidRPr="00932854">
              <w:rPr>
                <w:rFonts w:ascii="Arial" w:hAnsi="Arial" w:cs="Arial"/>
                <w:sz w:val="22"/>
              </w:rPr>
              <w:t xml:space="preserve">Name </w:t>
            </w:r>
          </w:p>
        </w:tc>
        <w:tc>
          <w:tcPr>
            <w:tcW w:w="1140" w:type="pct"/>
            <w:shd w:val="clear" w:color="auto" w:fill="auto"/>
            <w:tcMar>
              <w:top w:w="100" w:type="dxa"/>
              <w:left w:w="100" w:type="dxa"/>
              <w:bottom w:w="100" w:type="dxa"/>
              <w:right w:w="100" w:type="dxa"/>
            </w:tcMar>
            <w:vAlign w:val="center"/>
          </w:tcPr>
          <w:p w14:paraId="0CC8CCDF" w14:textId="77777777" w:rsidR="005C499E" w:rsidRPr="00932854" w:rsidRDefault="005C499E" w:rsidP="00EC6187">
            <w:pPr>
              <w:pStyle w:val="NoSpacing"/>
              <w:rPr>
                <w:rFonts w:ascii="Arial" w:hAnsi="Arial" w:cs="Arial"/>
                <w:sz w:val="22"/>
              </w:rPr>
            </w:pPr>
            <w:r w:rsidRPr="00932854">
              <w:rPr>
                <w:rFonts w:ascii="Arial" w:hAnsi="Arial" w:cs="Arial"/>
                <w:sz w:val="22"/>
              </w:rPr>
              <w:t>Date</w:t>
            </w:r>
          </w:p>
        </w:tc>
      </w:tr>
      <w:tr w:rsidR="005C499E" w:rsidRPr="00014988" w14:paraId="162B2EFA" w14:textId="77777777" w:rsidTr="005C499E">
        <w:tc>
          <w:tcPr>
            <w:tcW w:w="3860" w:type="pct"/>
            <w:shd w:val="clear" w:color="auto" w:fill="auto"/>
            <w:tcMar>
              <w:top w:w="100" w:type="dxa"/>
              <w:left w:w="100" w:type="dxa"/>
              <w:bottom w:w="100" w:type="dxa"/>
              <w:right w:w="100" w:type="dxa"/>
            </w:tcMar>
            <w:vAlign w:val="center"/>
          </w:tcPr>
          <w:p w14:paraId="51C08640" w14:textId="77777777" w:rsidR="005C499E" w:rsidRPr="00932854" w:rsidRDefault="005C499E" w:rsidP="00EC6187">
            <w:pPr>
              <w:pStyle w:val="NoSpacing"/>
              <w:rPr>
                <w:rFonts w:ascii="Arial" w:hAnsi="Arial" w:cs="Arial"/>
                <w:sz w:val="22"/>
              </w:rPr>
            </w:pPr>
            <w:r w:rsidRPr="00932854">
              <w:rPr>
                <w:rFonts w:ascii="Arial" w:hAnsi="Arial" w:cs="Arial"/>
                <w:sz w:val="22"/>
              </w:rPr>
              <w:t xml:space="preserve">Name </w:t>
            </w:r>
          </w:p>
        </w:tc>
        <w:tc>
          <w:tcPr>
            <w:tcW w:w="1140" w:type="pct"/>
            <w:shd w:val="clear" w:color="auto" w:fill="auto"/>
            <w:tcMar>
              <w:top w:w="100" w:type="dxa"/>
              <w:left w:w="100" w:type="dxa"/>
              <w:bottom w:w="100" w:type="dxa"/>
              <w:right w:w="100" w:type="dxa"/>
            </w:tcMar>
            <w:vAlign w:val="center"/>
          </w:tcPr>
          <w:p w14:paraId="61EB2D06" w14:textId="77777777" w:rsidR="005C499E" w:rsidRPr="00932854" w:rsidRDefault="005C499E" w:rsidP="00EC6187">
            <w:pPr>
              <w:pStyle w:val="NoSpacing"/>
              <w:rPr>
                <w:rFonts w:ascii="Arial" w:hAnsi="Arial" w:cs="Arial"/>
                <w:sz w:val="22"/>
              </w:rPr>
            </w:pPr>
            <w:r w:rsidRPr="00932854">
              <w:rPr>
                <w:rFonts w:ascii="Arial" w:hAnsi="Arial" w:cs="Arial"/>
                <w:sz w:val="22"/>
              </w:rPr>
              <w:t>Date</w:t>
            </w:r>
          </w:p>
        </w:tc>
      </w:tr>
    </w:tbl>
    <w:p w14:paraId="11B5E099" w14:textId="77777777" w:rsidR="005C499E" w:rsidRPr="005C499E" w:rsidRDefault="005C499E" w:rsidP="005C499E">
      <w:pPr>
        <w:rPr>
          <w:b/>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8" w:type="dxa"/>
          <w:bottom w:w="28" w:type="dxa"/>
        </w:tblCellMar>
        <w:tblLook w:val="0600" w:firstRow="0" w:lastRow="0" w:firstColumn="0" w:lastColumn="0" w:noHBand="1" w:noVBand="1"/>
      </w:tblPr>
      <w:tblGrid>
        <w:gridCol w:w="9726"/>
      </w:tblGrid>
      <w:tr w:rsidR="005C499E" w:rsidRPr="005C499E" w14:paraId="41CB3DE5" w14:textId="77777777" w:rsidTr="005C499E">
        <w:trPr>
          <w:trHeight w:val="1417"/>
        </w:trPr>
        <w:tc>
          <w:tcPr>
            <w:tcW w:w="5000" w:type="pct"/>
            <w:shd w:val="clear" w:color="auto" w:fill="auto"/>
            <w:tcMar>
              <w:top w:w="100" w:type="dxa"/>
              <w:left w:w="100" w:type="dxa"/>
              <w:bottom w:w="100" w:type="dxa"/>
              <w:right w:w="100" w:type="dxa"/>
            </w:tcMar>
          </w:tcPr>
          <w:p w14:paraId="097614C4" w14:textId="64C180E6" w:rsidR="005C499E" w:rsidRPr="005C499E" w:rsidRDefault="005C499E" w:rsidP="005C499E">
            <w:pPr>
              <w:rPr>
                <w:b/>
              </w:rPr>
            </w:pPr>
            <w:r w:rsidRPr="005C499E">
              <w:rPr>
                <w:b/>
              </w:rPr>
              <w:t xml:space="preserve">Daily Care requirements (including intimate care/need for food with medicines/need for bloods testing </w:t>
            </w:r>
            <w:r w:rsidR="00046F9D" w:rsidRPr="005C499E">
              <w:rPr>
                <w:b/>
              </w:rPr>
              <w:t>etc.</w:t>
            </w:r>
            <w:r w:rsidRPr="005C499E">
              <w:rPr>
                <w:b/>
              </w:rPr>
              <w:t>):</w:t>
            </w:r>
          </w:p>
          <w:p w14:paraId="12076C1D" w14:textId="77777777" w:rsidR="005C499E" w:rsidRPr="00014988" w:rsidRDefault="005C499E" w:rsidP="005C499E">
            <w:pPr>
              <w:rPr>
                <w:bCs/>
              </w:rPr>
            </w:pPr>
          </w:p>
        </w:tc>
      </w:tr>
      <w:tr w:rsidR="005C499E" w:rsidRPr="005C499E" w14:paraId="30A2B049" w14:textId="77777777" w:rsidTr="005C499E">
        <w:trPr>
          <w:trHeight w:val="1417"/>
        </w:trPr>
        <w:tc>
          <w:tcPr>
            <w:tcW w:w="5000" w:type="pct"/>
            <w:shd w:val="clear" w:color="auto" w:fill="auto"/>
            <w:tcMar>
              <w:top w:w="100" w:type="dxa"/>
              <w:left w:w="100" w:type="dxa"/>
              <w:bottom w:w="100" w:type="dxa"/>
              <w:right w:w="100" w:type="dxa"/>
            </w:tcMar>
          </w:tcPr>
          <w:p w14:paraId="2D125E39" w14:textId="6E7AE399" w:rsidR="005C499E" w:rsidRPr="005C499E" w:rsidRDefault="005C499E" w:rsidP="005C499E">
            <w:pPr>
              <w:rPr>
                <w:b/>
              </w:rPr>
            </w:pPr>
            <w:r w:rsidRPr="005C499E">
              <w:rPr>
                <w:b/>
              </w:rPr>
              <w:t xml:space="preserve">Potential risks to staff (including manual handling/blood borne virus </w:t>
            </w:r>
            <w:r w:rsidR="00046F9D" w:rsidRPr="005C499E">
              <w:rPr>
                <w:b/>
              </w:rPr>
              <w:t>etc.</w:t>
            </w:r>
            <w:r w:rsidRPr="005C499E">
              <w:rPr>
                <w:b/>
              </w:rPr>
              <w:t>):</w:t>
            </w:r>
          </w:p>
          <w:p w14:paraId="34B576FE" w14:textId="77777777" w:rsidR="005C499E" w:rsidRPr="00014988" w:rsidRDefault="005C499E" w:rsidP="005C499E">
            <w:pPr>
              <w:rPr>
                <w:bCs/>
              </w:rPr>
            </w:pPr>
          </w:p>
        </w:tc>
      </w:tr>
      <w:tr w:rsidR="005C499E" w:rsidRPr="005C499E" w14:paraId="28CD2BC3" w14:textId="77777777" w:rsidTr="005C499E">
        <w:tblPrEx>
          <w:tblCellMar>
            <w:top w:w="0" w:type="dxa"/>
            <w:bottom w:w="0" w:type="dxa"/>
          </w:tblCellMar>
        </w:tblPrEx>
        <w:trPr>
          <w:trHeight w:val="1417"/>
        </w:trPr>
        <w:tc>
          <w:tcPr>
            <w:tcW w:w="5000" w:type="pct"/>
            <w:shd w:val="clear" w:color="auto" w:fill="auto"/>
            <w:tcMar>
              <w:top w:w="100" w:type="dxa"/>
              <w:left w:w="100" w:type="dxa"/>
              <w:bottom w:w="100" w:type="dxa"/>
              <w:right w:w="100" w:type="dxa"/>
            </w:tcMar>
          </w:tcPr>
          <w:p w14:paraId="6C51BB55" w14:textId="57F768CC" w:rsidR="005C499E" w:rsidRPr="005C499E" w:rsidRDefault="005C499E" w:rsidP="005C499E">
            <w:pPr>
              <w:rPr>
                <w:b/>
              </w:rPr>
            </w:pPr>
            <w:r w:rsidRPr="005C499E">
              <w:rPr>
                <w:b/>
              </w:rPr>
              <w:t xml:space="preserve">Specific support for the </w:t>
            </w:r>
            <w:r w:rsidR="00261FA0">
              <w:rPr>
                <w:b/>
              </w:rPr>
              <w:t>student</w:t>
            </w:r>
            <w:r w:rsidRPr="005C499E">
              <w:rPr>
                <w:b/>
              </w:rPr>
              <w:t>’s educational, social and emotional needs:</w:t>
            </w:r>
          </w:p>
          <w:p w14:paraId="168C8B6A" w14:textId="77777777" w:rsidR="005C499E" w:rsidRPr="00014988" w:rsidRDefault="005C499E" w:rsidP="005C499E">
            <w:pPr>
              <w:rPr>
                <w:bCs/>
              </w:rPr>
            </w:pPr>
          </w:p>
        </w:tc>
      </w:tr>
      <w:tr w:rsidR="005C499E" w:rsidRPr="005C499E" w14:paraId="60E6C229" w14:textId="77777777" w:rsidTr="005C499E">
        <w:tblPrEx>
          <w:tblCellMar>
            <w:top w:w="0" w:type="dxa"/>
            <w:bottom w:w="0" w:type="dxa"/>
          </w:tblCellMar>
        </w:tblPrEx>
        <w:trPr>
          <w:trHeight w:val="1417"/>
        </w:trPr>
        <w:tc>
          <w:tcPr>
            <w:tcW w:w="5000" w:type="pct"/>
            <w:shd w:val="clear" w:color="auto" w:fill="auto"/>
            <w:tcMar>
              <w:top w:w="100" w:type="dxa"/>
              <w:left w:w="100" w:type="dxa"/>
              <w:bottom w:w="100" w:type="dxa"/>
              <w:right w:w="100" w:type="dxa"/>
            </w:tcMar>
          </w:tcPr>
          <w:p w14:paraId="6214B1E7" w14:textId="77777777" w:rsidR="005C499E" w:rsidRPr="005C499E" w:rsidRDefault="005C499E" w:rsidP="005C499E">
            <w:pPr>
              <w:rPr>
                <w:b/>
              </w:rPr>
            </w:pPr>
            <w:r w:rsidRPr="005C499E">
              <w:rPr>
                <w:b/>
              </w:rPr>
              <w:t>Arrangements for school visits/trips (including overnight/residential):</w:t>
            </w:r>
          </w:p>
          <w:p w14:paraId="4EF9D17F" w14:textId="77777777" w:rsidR="005C499E" w:rsidRPr="005C499E" w:rsidRDefault="005C499E" w:rsidP="005C499E">
            <w:pPr>
              <w:rPr>
                <w:b/>
              </w:rPr>
            </w:pPr>
          </w:p>
        </w:tc>
      </w:tr>
      <w:tr w:rsidR="005C499E" w:rsidRPr="005C499E" w14:paraId="287703D0" w14:textId="77777777" w:rsidTr="005C499E">
        <w:tblPrEx>
          <w:tblCellMar>
            <w:top w:w="0" w:type="dxa"/>
            <w:bottom w:w="0" w:type="dxa"/>
          </w:tblCellMar>
        </w:tblPrEx>
        <w:trPr>
          <w:trHeight w:val="1134"/>
        </w:trPr>
        <w:tc>
          <w:tcPr>
            <w:tcW w:w="5000" w:type="pct"/>
            <w:shd w:val="clear" w:color="auto" w:fill="auto"/>
            <w:tcMar>
              <w:top w:w="100" w:type="dxa"/>
              <w:left w:w="100" w:type="dxa"/>
              <w:bottom w:w="100" w:type="dxa"/>
              <w:right w:w="100" w:type="dxa"/>
            </w:tcMar>
          </w:tcPr>
          <w:p w14:paraId="0FB3949C" w14:textId="77777777" w:rsidR="005C499E" w:rsidRPr="005C499E" w:rsidRDefault="005C499E" w:rsidP="005C499E">
            <w:pPr>
              <w:rPr>
                <w:b/>
              </w:rPr>
            </w:pPr>
            <w:r w:rsidRPr="005C499E">
              <w:rPr>
                <w:b/>
              </w:rPr>
              <w:t>Other information: (Requirements for emergency evacuation/fire drill etc. Is a PEEP and/or an EHCP in place?)</w:t>
            </w:r>
          </w:p>
          <w:p w14:paraId="7758E5DB" w14:textId="77777777" w:rsidR="005C499E" w:rsidRPr="00014988" w:rsidRDefault="005C499E" w:rsidP="005C499E">
            <w:pPr>
              <w:rPr>
                <w:bCs/>
              </w:rPr>
            </w:pPr>
          </w:p>
        </w:tc>
      </w:tr>
      <w:tr w:rsidR="005C499E" w:rsidRPr="005C499E" w14:paraId="21D46E24" w14:textId="77777777" w:rsidTr="005C499E">
        <w:tblPrEx>
          <w:tblCellMar>
            <w:top w:w="0" w:type="dxa"/>
            <w:bottom w:w="0" w:type="dxa"/>
          </w:tblCellMar>
        </w:tblPrEx>
        <w:trPr>
          <w:trHeight w:val="1134"/>
        </w:trPr>
        <w:tc>
          <w:tcPr>
            <w:tcW w:w="5000" w:type="pct"/>
            <w:shd w:val="clear" w:color="auto" w:fill="auto"/>
            <w:tcMar>
              <w:top w:w="100" w:type="dxa"/>
              <w:left w:w="100" w:type="dxa"/>
              <w:bottom w:w="100" w:type="dxa"/>
              <w:right w:w="100" w:type="dxa"/>
            </w:tcMar>
          </w:tcPr>
          <w:p w14:paraId="78DA02C6" w14:textId="77777777" w:rsidR="005C499E" w:rsidRPr="005C499E" w:rsidRDefault="005C499E" w:rsidP="005C499E">
            <w:pPr>
              <w:rPr>
                <w:b/>
              </w:rPr>
            </w:pPr>
            <w:r w:rsidRPr="005C499E">
              <w:rPr>
                <w:b/>
              </w:rPr>
              <w:t>Describe what constitutes an emergency, and the action to take if this occurs.</w:t>
            </w:r>
          </w:p>
          <w:p w14:paraId="5EA95951" w14:textId="77777777" w:rsidR="005C499E" w:rsidRPr="00014988" w:rsidRDefault="005C499E" w:rsidP="005C499E">
            <w:pPr>
              <w:rPr>
                <w:bCs/>
              </w:rPr>
            </w:pPr>
          </w:p>
        </w:tc>
      </w:tr>
    </w:tbl>
    <w:p w14:paraId="6D921C43" w14:textId="01B0E231" w:rsidR="00EC6187" w:rsidRDefault="00EC6187" w:rsidP="005C499E">
      <w:pPr>
        <w:rPr>
          <w:b/>
        </w:rPr>
      </w:pPr>
    </w:p>
    <w:p w14:paraId="79E2207A" w14:textId="77777777" w:rsidR="00EC6187" w:rsidRDefault="00EC6187">
      <w:pPr>
        <w:spacing w:after="0" w:line="240" w:lineRule="auto"/>
        <w:rPr>
          <w:b/>
        </w:rPr>
      </w:pPr>
      <w:r>
        <w:rPr>
          <w:b/>
        </w:rPr>
        <w:br w:type="page"/>
      </w:r>
    </w:p>
    <w:tbl>
      <w:tblPr>
        <w:tblStyle w:val="TableGrid"/>
        <w:tblW w:w="0" w:type="auto"/>
        <w:tblCellMar>
          <w:top w:w="28" w:type="dxa"/>
          <w:bottom w:w="28" w:type="dxa"/>
        </w:tblCellMar>
        <w:tblLook w:val="04A0" w:firstRow="1" w:lastRow="0" w:firstColumn="1" w:lastColumn="0" w:noHBand="0" w:noVBand="1"/>
      </w:tblPr>
      <w:tblGrid>
        <w:gridCol w:w="2689"/>
        <w:gridCol w:w="7041"/>
      </w:tblGrid>
      <w:tr w:rsidR="005C499E" w:rsidRPr="00EC6187" w14:paraId="2888826F" w14:textId="77777777" w:rsidTr="005C499E">
        <w:tc>
          <w:tcPr>
            <w:tcW w:w="9730" w:type="dxa"/>
            <w:gridSpan w:val="2"/>
            <w:shd w:val="clear" w:color="auto" w:fill="F2F2F2" w:themeFill="background1" w:themeFillShade="F2"/>
          </w:tcPr>
          <w:p w14:paraId="19533798" w14:textId="77777777" w:rsidR="005C499E" w:rsidRPr="00EC6187" w:rsidRDefault="005C499E" w:rsidP="00EC6187">
            <w:pPr>
              <w:pStyle w:val="NoSpacing"/>
              <w:rPr>
                <w:rFonts w:asciiTheme="majorHAnsi" w:hAnsiTheme="majorHAnsi" w:cstheme="majorHAnsi"/>
                <w:b/>
                <w:bCs/>
                <w:sz w:val="22"/>
                <w:szCs w:val="20"/>
              </w:rPr>
            </w:pPr>
            <w:r w:rsidRPr="00EC6187">
              <w:rPr>
                <w:rFonts w:asciiTheme="majorHAnsi" w:hAnsiTheme="majorHAnsi" w:cstheme="majorHAnsi"/>
                <w:b/>
                <w:bCs/>
                <w:sz w:val="22"/>
                <w:szCs w:val="20"/>
              </w:rPr>
              <w:lastRenderedPageBreak/>
              <w:t>Who is responsible in a medical emergency?</w:t>
            </w:r>
          </w:p>
        </w:tc>
      </w:tr>
      <w:tr w:rsidR="005C499E" w:rsidRPr="005C499E" w14:paraId="472DDA8C" w14:textId="77777777" w:rsidTr="005C499E">
        <w:tc>
          <w:tcPr>
            <w:tcW w:w="2689" w:type="dxa"/>
          </w:tcPr>
          <w:p w14:paraId="1800A95A" w14:textId="77777777" w:rsidR="005C499E" w:rsidRPr="00932854" w:rsidRDefault="005C499E" w:rsidP="00EC6187">
            <w:pPr>
              <w:pStyle w:val="NoSpacing"/>
              <w:rPr>
                <w:rFonts w:ascii="Arial" w:hAnsi="Arial" w:cs="Arial"/>
                <w:sz w:val="22"/>
              </w:rPr>
            </w:pPr>
            <w:r w:rsidRPr="00932854">
              <w:rPr>
                <w:rFonts w:ascii="Arial" w:hAnsi="Arial" w:cs="Arial"/>
                <w:sz w:val="22"/>
              </w:rPr>
              <w:t>On site</w:t>
            </w:r>
          </w:p>
        </w:tc>
        <w:tc>
          <w:tcPr>
            <w:tcW w:w="7041" w:type="dxa"/>
          </w:tcPr>
          <w:p w14:paraId="6C6DB10B" w14:textId="77777777" w:rsidR="005C499E" w:rsidRPr="00014988" w:rsidRDefault="005C499E" w:rsidP="00EC6187">
            <w:pPr>
              <w:pStyle w:val="NoSpacing"/>
              <w:rPr>
                <w:bCs/>
              </w:rPr>
            </w:pPr>
          </w:p>
        </w:tc>
      </w:tr>
      <w:tr w:rsidR="005C499E" w:rsidRPr="005C499E" w14:paraId="169594AC" w14:textId="77777777" w:rsidTr="005C499E">
        <w:tc>
          <w:tcPr>
            <w:tcW w:w="2689" w:type="dxa"/>
          </w:tcPr>
          <w:p w14:paraId="452607E6" w14:textId="77777777" w:rsidR="005C499E" w:rsidRPr="00932854" w:rsidRDefault="005C499E" w:rsidP="00EC6187">
            <w:pPr>
              <w:pStyle w:val="NoSpacing"/>
              <w:rPr>
                <w:rFonts w:ascii="Arial" w:hAnsi="Arial" w:cs="Arial"/>
                <w:sz w:val="22"/>
              </w:rPr>
            </w:pPr>
            <w:r w:rsidRPr="00932854">
              <w:rPr>
                <w:rFonts w:ascii="Arial" w:hAnsi="Arial" w:cs="Arial"/>
                <w:sz w:val="22"/>
              </w:rPr>
              <w:t>Off site</w:t>
            </w:r>
          </w:p>
        </w:tc>
        <w:tc>
          <w:tcPr>
            <w:tcW w:w="7041" w:type="dxa"/>
          </w:tcPr>
          <w:p w14:paraId="5F09D0A1" w14:textId="77777777" w:rsidR="005C499E" w:rsidRPr="00014988" w:rsidRDefault="005C499E" w:rsidP="00EC6187">
            <w:pPr>
              <w:pStyle w:val="NoSpacing"/>
              <w:rPr>
                <w:bCs/>
              </w:rPr>
            </w:pPr>
          </w:p>
        </w:tc>
      </w:tr>
    </w:tbl>
    <w:p w14:paraId="42FF41BD" w14:textId="7304EEBE" w:rsidR="00014988" w:rsidRDefault="00014988">
      <w:pPr>
        <w:spacing w:after="0" w:line="240" w:lineRule="auto"/>
        <w:rPr>
          <w:b/>
        </w:rPr>
      </w:pPr>
    </w:p>
    <w:tbl>
      <w:tblPr>
        <w:tblStyle w:val="TableGrid"/>
        <w:tblW w:w="0" w:type="auto"/>
        <w:tblCellMar>
          <w:top w:w="28" w:type="dxa"/>
          <w:bottom w:w="28" w:type="dxa"/>
        </w:tblCellMar>
        <w:tblLook w:val="04A0" w:firstRow="1" w:lastRow="0" w:firstColumn="1" w:lastColumn="0" w:noHBand="0" w:noVBand="1"/>
      </w:tblPr>
      <w:tblGrid>
        <w:gridCol w:w="3964"/>
        <w:gridCol w:w="4111"/>
        <w:gridCol w:w="851"/>
        <w:gridCol w:w="804"/>
      </w:tblGrid>
      <w:tr w:rsidR="005C499E" w:rsidRPr="005C499E" w14:paraId="779AC5DB" w14:textId="77777777" w:rsidTr="005C499E">
        <w:tc>
          <w:tcPr>
            <w:tcW w:w="9730" w:type="dxa"/>
            <w:gridSpan w:val="4"/>
            <w:shd w:val="clear" w:color="auto" w:fill="F2F2F2" w:themeFill="background1" w:themeFillShade="F2"/>
          </w:tcPr>
          <w:p w14:paraId="5589CB39" w14:textId="32C94C25" w:rsidR="005C499E" w:rsidRPr="00014988" w:rsidRDefault="005C499E" w:rsidP="005C499E">
            <w:pPr>
              <w:rPr>
                <w:rFonts w:asciiTheme="majorHAnsi" w:hAnsiTheme="majorHAnsi" w:cstheme="majorHAnsi"/>
                <w:b/>
                <w:szCs w:val="22"/>
              </w:rPr>
            </w:pPr>
            <w:r w:rsidRPr="00014988">
              <w:rPr>
                <w:rFonts w:asciiTheme="majorHAnsi" w:hAnsiTheme="majorHAnsi" w:cstheme="majorHAnsi"/>
                <w:b/>
                <w:szCs w:val="22"/>
              </w:rPr>
              <w:t>Who needs to be aware of this plan, the</w:t>
            </w:r>
            <w:r w:rsidR="00932854">
              <w:rPr>
                <w:rFonts w:asciiTheme="majorHAnsi" w:hAnsiTheme="majorHAnsi" w:cstheme="majorHAnsi"/>
                <w:b/>
                <w:szCs w:val="22"/>
              </w:rPr>
              <w:t xml:space="preserve"> student</w:t>
            </w:r>
            <w:r w:rsidRPr="00014988">
              <w:rPr>
                <w:rFonts w:asciiTheme="majorHAnsi" w:hAnsiTheme="majorHAnsi" w:cstheme="majorHAnsi"/>
                <w:b/>
                <w:szCs w:val="22"/>
              </w:rPr>
              <w:t xml:space="preserve">’s condition and the support required? </w:t>
            </w:r>
          </w:p>
          <w:p w14:paraId="22462233" w14:textId="77777777" w:rsidR="005C499E" w:rsidRPr="00014988" w:rsidRDefault="005C499E" w:rsidP="005C499E">
            <w:pPr>
              <w:rPr>
                <w:bCs/>
                <w:i/>
              </w:rPr>
            </w:pPr>
            <w:r w:rsidRPr="00014988">
              <w:rPr>
                <w:bCs/>
                <w:i/>
              </w:rPr>
              <w:t>Check appropriate box</w:t>
            </w:r>
          </w:p>
        </w:tc>
      </w:tr>
      <w:tr w:rsidR="005C499E" w:rsidRPr="00EC6187" w14:paraId="6526CE14" w14:textId="77777777" w:rsidTr="00EC6187">
        <w:tc>
          <w:tcPr>
            <w:tcW w:w="3964" w:type="dxa"/>
          </w:tcPr>
          <w:p w14:paraId="07A55FC4" w14:textId="77777777" w:rsidR="005C499E" w:rsidRPr="00EC6187" w:rsidRDefault="005C499E" w:rsidP="00EC6187">
            <w:pPr>
              <w:pStyle w:val="NoSpacing"/>
              <w:rPr>
                <w:rFonts w:asciiTheme="majorHAnsi" w:hAnsiTheme="majorHAnsi" w:cstheme="majorHAnsi"/>
                <w:b/>
                <w:bCs/>
                <w:sz w:val="22"/>
                <w:szCs w:val="20"/>
              </w:rPr>
            </w:pPr>
            <w:r w:rsidRPr="00EC6187">
              <w:rPr>
                <w:rFonts w:asciiTheme="majorHAnsi" w:hAnsiTheme="majorHAnsi" w:cstheme="majorHAnsi"/>
                <w:b/>
                <w:bCs/>
                <w:sz w:val="22"/>
                <w:szCs w:val="20"/>
              </w:rPr>
              <w:t>Role</w:t>
            </w:r>
          </w:p>
        </w:tc>
        <w:tc>
          <w:tcPr>
            <w:tcW w:w="4111" w:type="dxa"/>
          </w:tcPr>
          <w:p w14:paraId="6E57A9C2" w14:textId="77777777" w:rsidR="005C499E" w:rsidRPr="00EC6187" w:rsidRDefault="005C499E" w:rsidP="00EC6187">
            <w:pPr>
              <w:pStyle w:val="NoSpacing"/>
              <w:rPr>
                <w:rFonts w:asciiTheme="majorHAnsi" w:hAnsiTheme="majorHAnsi" w:cstheme="majorHAnsi"/>
                <w:b/>
                <w:bCs/>
                <w:sz w:val="22"/>
                <w:szCs w:val="20"/>
              </w:rPr>
            </w:pPr>
            <w:r w:rsidRPr="00EC6187">
              <w:rPr>
                <w:rFonts w:asciiTheme="majorHAnsi" w:hAnsiTheme="majorHAnsi" w:cstheme="majorHAnsi"/>
                <w:b/>
                <w:bCs/>
                <w:sz w:val="22"/>
                <w:szCs w:val="20"/>
              </w:rPr>
              <w:t>Name</w:t>
            </w:r>
          </w:p>
        </w:tc>
        <w:tc>
          <w:tcPr>
            <w:tcW w:w="851" w:type="dxa"/>
            <w:vAlign w:val="center"/>
          </w:tcPr>
          <w:p w14:paraId="34186339" w14:textId="77777777" w:rsidR="005C499E" w:rsidRPr="00EC6187" w:rsidRDefault="005C499E" w:rsidP="00EC6187">
            <w:pPr>
              <w:pStyle w:val="NoSpacing"/>
              <w:jc w:val="center"/>
              <w:rPr>
                <w:rFonts w:asciiTheme="majorHAnsi" w:hAnsiTheme="majorHAnsi" w:cstheme="majorHAnsi"/>
                <w:b/>
                <w:bCs/>
                <w:sz w:val="22"/>
                <w:szCs w:val="20"/>
              </w:rPr>
            </w:pPr>
            <w:r w:rsidRPr="00EC6187">
              <w:rPr>
                <w:rFonts w:asciiTheme="majorHAnsi" w:hAnsiTheme="majorHAnsi" w:cstheme="majorHAnsi"/>
                <w:b/>
                <w:bCs/>
                <w:sz w:val="22"/>
                <w:szCs w:val="20"/>
              </w:rPr>
              <w:t>Yes</w:t>
            </w:r>
          </w:p>
        </w:tc>
        <w:tc>
          <w:tcPr>
            <w:tcW w:w="804" w:type="dxa"/>
            <w:vAlign w:val="center"/>
          </w:tcPr>
          <w:p w14:paraId="26A36357" w14:textId="77777777" w:rsidR="005C499E" w:rsidRPr="00EC6187" w:rsidRDefault="005C499E" w:rsidP="00EC6187">
            <w:pPr>
              <w:pStyle w:val="NoSpacing"/>
              <w:jc w:val="center"/>
              <w:rPr>
                <w:rFonts w:asciiTheme="majorHAnsi" w:hAnsiTheme="majorHAnsi" w:cstheme="majorHAnsi"/>
                <w:b/>
                <w:bCs/>
                <w:sz w:val="22"/>
                <w:szCs w:val="20"/>
              </w:rPr>
            </w:pPr>
            <w:r w:rsidRPr="00EC6187">
              <w:rPr>
                <w:rFonts w:asciiTheme="majorHAnsi" w:hAnsiTheme="majorHAnsi" w:cstheme="majorHAnsi"/>
                <w:b/>
                <w:bCs/>
                <w:sz w:val="22"/>
                <w:szCs w:val="20"/>
              </w:rPr>
              <w:t>No</w:t>
            </w:r>
          </w:p>
        </w:tc>
      </w:tr>
      <w:tr w:rsidR="005C499E" w:rsidRPr="005C499E" w14:paraId="4C52C921" w14:textId="77777777" w:rsidTr="00EC6187">
        <w:tc>
          <w:tcPr>
            <w:tcW w:w="3964" w:type="dxa"/>
            <w:vAlign w:val="center"/>
          </w:tcPr>
          <w:p w14:paraId="1CBCCE6D"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Office/Admin staff</w:t>
            </w:r>
          </w:p>
        </w:tc>
        <w:tc>
          <w:tcPr>
            <w:tcW w:w="4111" w:type="dxa"/>
            <w:vAlign w:val="center"/>
          </w:tcPr>
          <w:p w14:paraId="1247FA6D" w14:textId="77777777" w:rsidR="005C499E" w:rsidRPr="00014988" w:rsidRDefault="005C499E" w:rsidP="00EC6187">
            <w:pPr>
              <w:pStyle w:val="NoSpacing"/>
              <w:rPr>
                <w:bCs/>
              </w:rPr>
            </w:pPr>
          </w:p>
        </w:tc>
        <w:sdt>
          <w:sdtPr>
            <w:rPr>
              <w:bCs/>
            </w:rPr>
            <w:id w:val="-469362122"/>
            <w14:checkbox>
              <w14:checked w14:val="0"/>
              <w14:checkedState w14:val="2612" w14:font="MS Gothic"/>
              <w14:uncheckedState w14:val="2610" w14:font="MS Gothic"/>
            </w14:checkbox>
          </w:sdtPr>
          <w:sdtEndPr/>
          <w:sdtContent>
            <w:tc>
              <w:tcPr>
                <w:tcW w:w="851" w:type="dxa"/>
                <w:vAlign w:val="center"/>
              </w:tcPr>
              <w:p w14:paraId="6E5EDE5E" w14:textId="77777777" w:rsidR="005C499E" w:rsidRPr="00014988" w:rsidRDefault="005C499E" w:rsidP="00EC6187">
                <w:pPr>
                  <w:pStyle w:val="NoSpacing"/>
                  <w:jc w:val="center"/>
                  <w:rPr>
                    <w:bCs/>
                  </w:rPr>
                </w:pPr>
                <w:r w:rsidRPr="00014988">
                  <w:rPr>
                    <w:rFonts w:ascii="Segoe UI Symbol" w:hAnsi="Segoe UI Symbol" w:cs="Segoe UI Symbol"/>
                    <w:bCs/>
                  </w:rPr>
                  <w:t>☐</w:t>
                </w:r>
              </w:p>
            </w:tc>
          </w:sdtContent>
        </w:sdt>
        <w:sdt>
          <w:sdtPr>
            <w:rPr>
              <w:bCs/>
            </w:rPr>
            <w:id w:val="-1352949357"/>
            <w14:checkbox>
              <w14:checked w14:val="0"/>
              <w14:checkedState w14:val="2612" w14:font="MS Gothic"/>
              <w14:uncheckedState w14:val="2610" w14:font="MS Gothic"/>
            </w14:checkbox>
          </w:sdtPr>
          <w:sdtEndPr/>
          <w:sdtContent>
            <w:tc>
              <w:tcPr>
                <w:tcW w:w="804" w:type="dxa"/>
                <w:vAlign w:val="center"/>
              </w:tcPr>
              <w:p w14:paraId="4885B3E2" w14:textId="77777777" w:rsidR="005C499E" w:rsidRPr="00014988" w:rsidRDefault="005C499E" w:rsidP="00EC6187">
                <w:pPr>
                  <w:pStyle w:val="NoSpacing"/>
                  <w:jc w:val="center"/>
                  <w:rPr>
                    <w:bCs/>
                  </w:rPr>
                </w:pPr>
                <w:r w:rsidRPr="00014988">
                  <w:rPr>
                    <w:rFonts w:ascii="Segoe UI Symbol" w:hAnsi="Segoe UI Symbol" w:cs="Segoe UI Symbol"/>
                    <w:bCs/>
                  </w:rPr>
                  <w:t>☐</w:t>
                </w:r>
              </w:p>
            </w:tc>
          </w:sdtContent>
        </w:sdt>
      </w:tr>
      <w:tr w:rsidR="005C499E" w:rsidRPr="005C499E" w14:paraId="39514165" w14:textId="77777777" w:rsidTr="00EC6187">
        <w:tc>
          <w:tcPr>
            <w:tcW w:w="3964" w:type="dxa"/>
            <w:vAlign w:val="center"/>
          </w:tcPr>
          <w:p w14:paraId="1EFAE3A3"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Class teacher</w:t>
            </w:r>
          </w:p>
        </w:tc>
        <w:tc>
          <w:tcPr>
            <w:tcW w:w="4111" w:type="dxa"/>
            <w:vAlign w:val="center"/>
          </w:tcPr>
          <w:p w14:paraId="19FBA63B" w14:textId="77777777" w:rsidR="005C499E" w:rsidRPr="00014988" w:rsidRDefault="005C499E" w:rsidP="00EC6187">
            <w:pPr>
              <w:pStyle w:val="NoSpacing"/>
              <w:rPr>
                <w:bCs/>
              </w:rPr>
            </w:pPr>
          </w:p>
        </w:tc>
        <w:sdt>
          <w:sdtPr>
            <w:rPr>
              <w:bCs/>
            </w:rPr>
            <w:id w:val="1272977346"/>
            <w14:checkbox>
              <w14:checked w14:val="0"/>
              <w14:checkedState w14:val="2612" w14:font="MS Gothic"/>
              <w14:uncheckedState w14:val="2610" w14:font="MS Gothic"/>
            </w14:checkbox>
          </w:sdtPr>
          <w:sdtEndPr/>
          <w:sdtContent>
            <w:tc>
              <w:tcPr>
                <w:tcW w:w="851" w:type="dxa"/>
                <w:vAlign w:val="center"/>
              </w:tcPr>
              <w:p w14:paraId="6624D9E2" w14:textId="77777777" w:rsidR="005C499E" w:rsidRPr="00014988" w:rsidRDefault="005C499E" w:rsidP="00EC6187">
                <w:pPr>
                  <w:pStyle w:val="NoSpacing"/>
                  <w:jc w:val="center"/>
                  <w:rPr>
                    <w:bCs/>
                  </w:rPr>
                </w:pPr>
                <w:r w:rsidRPr="00014988">
                  <w:rPr>
                    <w:rFonts w:ascii="Segoe UI Symbol" w:hAnsi="Segoe UI Symbol" w:cs="Segoe UI Symbol"/>
                    <w:bCs/>
                  </w:rPr>
                  <w:t>☐</w:t>
                </w:r>
              </w:p>
            </w:tc>
          </w:sdtContent>
        </w:sdt>
        <w:sdt>
          <w:sdtPr>
            <w:rPr>
              <w:bCs/>
            </w:rPr>
            <w:id w:val="-1069412824"/>
            <w14:checkbox>
              <w14:checked w14:val="0"/>
              <w14:checkedState w14:val="2612" w14:font="MS Gothic"/>
              <w14:uncheckedState w14:val="2610" w14:font="MS Gothic"/>
            </w14:checkbox>
          </w:sdtPr>
          <w:sdtEndPr/>
          <w:sdtContent>
            <w:tc>
              <w:tcPr>
                <w:tcW w:w="804" w:type="dxa"/>
                <w:vAlign w:val="center"/>
              </w:tcPr>
              <w:p w14:paraId="2EC792A3" w14:textId="77777777" w:rsidR="005C499E" w:rsidRPr="00014988" w:rsidRDefault="005C499E" w:rsidP="00EC6187">
                <w:pPr>
                  <w:pStyle w:val="NoSpacing"/>
                  <w:jc w:val="center"/>
                  <w:rPr>
                    <w:bCs/>
                  </w:rPr>
                </w:pPr>
                <w:r w:rsidRPr="00014988">
                  <w:rPr>
                    <w:rFonts w:ascii="Segoe UI Symbol" w:hAnsi="Segoe UI Symbol" w:cs="Segoe UI Symbol"/>
                    <w:bCs/>
                  </w:rPr>
                  <w:t>☐</w:t>
                </w:r>
              </w:p>
            </w:tc>
          </w:sdtContent>
        </w:sdt>
      </w:tr>
      <w:tr w:rsidR="005C499E" w:rsidRPr="005C499E" w14:paraId="2F31A785" w14:textId="77777777" w:rsidTr="00EC6187">
        <w:tc>
          <w:tcPr>
            <w:tcW w:w="3964" w:type="dxa"/>
            <w:vAlign w:val="center"/>
          </w:tcPr>
          <w:p w14:paraId="7D4692C9"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Classroom support</w:t>
            </w:r>
          </w:p>
        </w:tc>
        <w:tc>
          <w:tcPr>
            <w:tcW w:w="4111" w:type="dxa"/>
            <w:vAlign w:val="center"/>
          </w:tcPr>
          <w:p w14:paraId="177A13B8" w14:textId="77777777" w:rsidR="005C499E" w:rsidRPr="00014988" w:rsidRDefault="005C499E" w:rsidP="00EC6187">
            <w:pPr>
              <w:pStyle w:val="NoSpacing"/>
              <w:rPr>
                <w:bCs/>
              </w:rPr>
            </w:pPr>
          </w:p>
        </w:tc>
        <w:sdt>
          <w:sdtPr>
            <w:rPr>
              <w:bCs/>
            </w:rPr>
            <w:id w:val="593670067"/>
            <w14:checkbox>
              <w14:checked w14:val="0"/>
              <w14:checkedState w14:val="2612" w14:font="MS Gothic"/>
              <w14:uncheckedState w14:val="2610" w14:font="MS Gothic"/>
            </w14:checkbox>
          </w:sdtPr>
          <w:sdtEndPr/>
          <w:sdtContent>
            <w:tc>
              <w:tcPr>
                <w:tcW w:w="851" w:type="dxa"/>
                <w:vAlign w:val="center"/>
              </w:tcPr>
              <w:p w14:paraId="4153467F" w14:textId="77777777" w:rsidR="005C499E" w:rsidRPr="00014988" w:rsidRDefault="005C499E" w:rsidP="00EC6187">
                <w:pPr>
                  <w:pStyle w:val="NoSpacing"/>
                  <w:jc w:val="center"/>
                  <w:rPr>
                    <w:bCs/>
                  </w:rPr>
                </w:pPr>
                <w:r w:rsidRPr="00014988">
                  <w:rPr>
                    <w:rFonts w:ascii="Segoe UI Symbol" w:hAnsi="Segoe UI Symbol" w:cs="Segoe UI Symbol"/>
                    <w:bCs/>
                  </w:rPr>
                  <w:t>☐</w:t>
                </w:r>
              </w:p>
            </w:tc>
          </w:sdtContent>
        </w:sdt>
        <w:sdt>
          <w:sdtPr>
            <w:rPr>
              <w:bCs/>
            </w:rPr>
            <w:id w:val="1132682879"/>
            <w14:checkbox>
              <w14:checked w14:val="0"/>
              <w14:checkedState w14:val="2612" w14:font="MS Gothic"/>
              <w14:uncheckedState w14:val="2610" w14:font="MS Gothic"/>
            </w14:checkbox>
          </w:sdtPr>
          <w:sdtEndPr/>
          <w:sdtContent>
            <w:tc>
              <w:tcPr>
                <w:tcW w:w="804" w:type="dxa"/>
                <w:vAlign w:val="center"/>
              </w:tcPr>
              <w:p w14:paraId="32C44902" w14:textId="77777777" w:rsidR="005C499E" w:rsidRPr="00014988" w:rsidRDefault="005C499E" w:rsidP="00EC6187">
                <w:pPr>
                  <w:pStyle w:val="NoSpacing"/>
                  <w:jc w:val="center"/>
                  <w:rPr>
                    <w:bCs/>
                  </w:rPr>
                </w:pPr>
                <w:r w:rsidRPr="00014988">
                  <w:rPr>
                    <w:rFonts w:ascii="Segoe UI Symbol" w:hAnsi="Segoe UI Symbol" w:cs="Segoe UI Symbol"/>
                    <w:bCs/>
                  </w:rPr>
                  <w:t>☐</w:t>
                </w:r>
              </w:p>
            </w:tc>
          </w:sdtContent>
        </w:sdt>
      </w:tr>
      <w:tr w:rsidR="005C499E" w:rsidRPr="005C499E" w14:paraId="3052294C" w14:textId="77777777" w:rsidTr="00EC6187">
        <w:tc>
          <w:tcPr>
            <w:tcW w:w="3964" w:type="dxa"/>
            <w:vAlign w:val="center"/>
          </w:tcPr>
          <w:p w14:paraId="1EF47255"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Dinner time support</w:t>
            </w:r>
          </w:p>
        </w:tc>
        <w:tc>
          <w:tcPr>
            <w:tcW w:w="4111" w:type="dxa"/>
            <w:vAlign w:val="center"/>
          </w:tcPr>
          <w:p w14:paraId="22D2F8A1" w14:textId="77777777" w:rsidR="005C499E" w:rsidRPr="00014988" w:rsidRDefault="005C499E" w:rsidP="00EC6187">
            <w:pPr>
              <w:pStyle w:val="NoSpacing"/>
              <w:rPr>
                <w:bCs/>
              </w:rPr>
            </w:pPr>
          </w:p>
        </w:tc>
        <w:sdt>
          <w:sdtPr>
            <w:rPr>
              <w:bCs/>
            </w:rPr>
            <w:id w:val="389240660"/>
            <w14:checkbox>
              <w14:checked w14:val="0"/>
              <w14:checkedState w14:val="2612" w14:font="MS Gothic"/>
              <w14:uncheckedState w14:val="2610" w14:font="MS Gothic"/>
            </w14:checkbox>
          </w:sdtPr>
          <w:sdtEndPr/>
          <w:sdtContent>
            <w:tc>
              <w:tcPr>
                <w:tcW w:w="851" w:type="dxa"/>
                <w:vAlign w:val="center"/>
              </w:tcPr>
              <w:p w14:paraId="1298F27C" w14:textId="77777777" w:rsidR="005C499E" w:rsidRPr="00014988" w:rsidRDefault="005C499E" w:rsidP="00EC6187">
                <w:pPr>
                  <w:pStyle w:val="NoSpacing"/>
                  <w:jc w:val="center"/>
                  <w:rPr>
                    <w:bCs/>
                  </w:rPr>
                </w:pPr>
                <w:r w:rsidRPr="00014988">
                  <w:rPr>
                    <w:rFonts w:ascii="Segoe UI Symbol" w:hAnsi="Segoe UI Symbol" w:cs="Segoe UI Symbol"/>
                    <w:bCs/>
                  </w:rPr>
                  <w:t>☐</w:t>
                </w:r>
              </w:p>
            </w:tc>
          </w:sdtContent>
        </w:sdt>
        <w:sdt>
          <w:sdtPr>
            <w:rPr>
              <w:bCs/>
            </w:rPr>
            <w:id w:val="643856242"/>
            <w14:checkbox>
              <w14:checked w14:val="0"/>
              <w14:checkedState w14:val="2612" w14:font="MS Gothic"/>
              <w14:uncheckedState w14:val="2610" w14:font="MS Gothic"/>
            </w14:checkbox>
          </w:sdtPr>
          <w:sdtEndPr/>
          <w:sdtContent>
            <w:tc>
              <w:tcPr>
                <w:tcW w:w="804" w:type="dxa"/>
                <w:vAlign w:val="center"/>
              </w:tcPr>
              <w:p w14:paraId="109B4927" w14:textId="77777777" w:rsidR="005C499E" w:rsidRPr="00014988" w:rsidRDefault="005C499E" w:rsidP="00EC6187">
                <w:pPr>
                  <w:pStyle w:val="NoSpacing"/>
                  <w:jc w:val="center"/>
                  <w:rPr>
                    <w:bCs/>
                  </w:rPr>
                </w:pPr>
                <w:r w:rsidRPr="00014988">
                  <w:rPr>
                    <w:rFonts w:ascii="Segoe UI Symbol" w:hAnsi="Segoe UI Symbol" w:cs="Segoe UI Symbol"/>
                    <w:bCs/>
                  </w:rPr>
                  <w:t>☐</w:t>
                </w:r>
              </w:p>
            </w:tc>
          </w:sdtContent>
        </w:sdt>
      </w:tr>
      <w:tr w:rsidR="005C499E" w:rsidRPr="005C499E" w14:paraId="1E2085FB" w14:textId="77777777" w:rsidTr="00EC6187">
        <w:tc>
          <w:tcPr>
            <w:tcW w:w="3964" w:type="dxa"/>
            <w:vAlign w:val="center"/>
          </w:tcPr>
          <w:p w14:paraId="5B071110"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After school club support</w:t>
            </w:r>
          </w:p>
        </w:tc>
        <w:tc>
          <w:tcPr>
            <w:tcW w:w="4111" w:type="dxa"/>
            <w:vAlign w:val="center"/>
          </w:tcPr>
          <w:p w14:paraId="39268574" w14:textId="77777777" w:rsidR="005C499E" w:rsidRPr="00014988" w:rsidRDefault="005C499E" w:rsidP="00EC6187">
            <w:pPr>
              <w:pStyle w:val="NoSpacing"/>
              <w:rPr>
                <w:bCs/>
              </w:rPr>
            </w:pPr>
          </w:p>
        </w:tc>
        <w:sdt>
          <w:sdtPr>
            <w:rPr>
              <w:bCs/>
            </w:rPr>
            <w:id w:val="731514901"/>
            <w14:checkbox>
              <w14:checked w14:val="0"/>
              <w14:checkedState w14:val="2612" w14:font="MS Gothic"/>
              <w14:uncheckedState w14:val="2610" w14:font="MS Gothic"/>
            </w14:checkbox>
          </w:sdtPr>
          <w:sdtEndPr/>
          <w:sdtContent>
            <w:tc>
              <w:tcPr>
                <w:tcW w:w="851" w:type="dxa"/>
                <w:vAlign w:val="center"/>
              </w:tcPr>
              <w:p w14:paraId="15DA8989" w14:textId="77777777" w:rsidR="005C499E" w:rsidRPr="00014988" w:rsidRDefault="005C499E" w:rsidP="00EC6187">
                <w:pPr>
                  <w:pStyle w:val="NoSpacing"/>
                  <w:jc w:val="center"/>
                  <w:rPr>
                    <w:bCs/>
                  </w:rPr>
                </w:pPr>
                <w:r w:rsidRPr="00014988">
                  <w:rPr>
                    <w:rFonts w:ascii="Segoe UI Symbol" w:hAnsi="Segoe UI Symbol" w:cs="Segoe UI Symbol"/>
                    <w:bCs/>
                  </w:rPr>
                  <w:t>☐</w:t>
                </w:r>
              </w:p>
            </w:tc>
          </w:sdtContent>
        </w:sdt>
        <w:sdt>
          <w:sdtPr>
            <w:rPr>
              <w:bCs/>
            </w:rPr>
            <w:id w:val="1422763092"/>
            <w14:checkbox>
              <w14:checked w14:val="0"/>
              <w14:checkedState w14:val="2612" w14:font="MS Gothic"/>
              <w14:uncheckedState w14:val="2610" w14:font="MS Gothic"/>
            </w14:checkbox>
          </w:sdtPr>
          <w:sdtEndPr/>
          <w:sdtContent>
            <w:tc>
              <w:tcPr>
                <w:tcW w:w="804" w:type="dxa"/>
                <w:vAlign w:val="center"/>
              </w:tcPr>
              <w:p w14:paraId="7BDB10CD" w14:textId="77777777" w:rsidR="005C499E" w:rsidRPr="00014988" w:rsidRDefault="005C499E" w:rsidP="00EC6187">
                <w:pPr>
                  <w:pStyle w:val="NoSpacing"/>
                  <w:jc w:val="center"/>
                  <w:rPr>
                    <w:bCs/>
                  </w:rPr>
                </w:pPr>
                <w:r w:rsidRPr="00014988">
                  <w:rPr>
                    <w:rFonts w:ascii="Segoe UI Symbol" w:hAnsi="Segoe UI Symbol" w:cs="Segoe UI Symbol"/>
                    <w:bCs/>
                  </w:rPr>
                  <w:t>☐</w:t>
                </w:r>
              </w:p>
            </w:tc>
          </w:sdtContent>
        </w:sdt>
      </w:tr>
      <w:tr w:rsidR="005C499E" w:rsidRPr="005C499E" w14:paraId="50AEF7E7" w14:textId="77777777" w:rsidTr="00EC6187">
        <w:tc>
          <w:tcPr>
            <w:tcW w:w="3964" w:type="dxa"/>
            <w:vAlign w:val="center"/>
          </w:tcPr>
          <w:p w14:paraId="60C0AB40"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Headteacher</w:t>
            </w:r>
          </w:p>
        </w:tc>
        <w:tc>
          <w:tcPr>
            <w:tcW w:w="4111" w:type="dxa"/>
            <w:vAlign w:val="center"/>
          </w:tcPr>
          <w:p w14:paraId="5A769183" w14:textId="77777777" w:rsidR="005C499E" w:rsidRPr="00014988" w:rsidRDefault="005C499E" w:rsidP="00EC6187">
            <w:pPr>
              <w:pStyle w:val="NoSpacing"/>
              <w:rPr>
                <w:bCs/>
              </w:rPr>
            </w:pPr>
          </w:p>
        </w:tc>
        <w:sdt>
          <w:sdtPr>
            <w:rPr>
              <w:bCs/>
            </w:rPr>
            <w:id w:val="687418544"/>
            <w14:checkbox>
              <w14:checked w14:val="0"/>
              <w14:checkedState w14:val="2612" w14:font="MS Gothic"/>
              <w14:uncheckedState w14:val="2610" w14:font="MS Gothic"/>
            </w14:checkbox>
          </w:sdtPr>
          <w:sdtEndPr/>
          <w:sdtContent>
            <w:tc>
              <w:tcPr>
                <w:tcW w:w="851" w:type="dxa"/>
                <w:vAlign w:val="center"/>
              </w:tcPr>
              <w:p w14:paraId="11B93193" w14:textId="77777777" w:rsidR="005C499E" w:rsidRPr="00014988" w:rsidRDefault="005C499E" w:rsidP="00EC6187">
                <w:pPr>
                  <w:pStyle w:val="NoSpacing"/>
                  <w:jc w:val="center"/>
                  <w:rPr>
                    <w:bCs/>
                  </w:rPr>
                </w:pPr>
                <w:r w:rsidRPr="00014988">
                  <w:rPr>
                    <w:rFonts w:ascii="Segoe UI Symbol" w:hAnsi="Segoe UI Symbol" w:cs="Segoe UI Symbol"/>
                    <w:bCs/>
                  </w:rPr>
                  <w:t>☐</w:t>
                </w:r>
              </w:p>
            </w:tc>
          </w:sdtContent>
        </w:sdt>
        <w:sdt>
          <w:sdtPr>
            <w:rPr>
              <w:bCs/>
            </w:rPr>
            <w:id w:val="1869327024"/>
            <w14:checkbox>
              <w14:checked w14:val="0"/>
              <w14:checkedState w14:val="2612" w14:font="MS Gothic"/>
              <w14:uncheckedState w14:val="2610" w14:font="MS Gothic"/>
            </w14:checkbox>
          </w:sdtPr>
          <w:sdtEndPr/>
          <w:sdtContent>
            <w:tc>
              <w:tcPr>
                <w:tcW w:w="804" w:type="dxa"/>
                <w:vAlign w:val="center"/>
              </w:tcPr>
              <w:p w14:paraId="08AF85DC" w14:textId="77777777" w:rsidR="005C499E" w:rsidRPr="00014988" w:rsidRDefault="005C499E" w:rsidP="00EC6187">
                <w:pPr>
                  <w:pStyle w:val="NoSpacing"/>
                  <w:jc w:val="center"/>
                  <w:rPr>
                    <w:bCs/>
                  </w:rPr>
                </w:pPr>
                <w:r w:rsidRPr="00014988">
                  <w:rPr>
                    <w:rFonts w:ascii="Segoe UI Symbol" w:hAnsi="Segoe UI Symbol" w:cs="Segoe UI Symbol"/>
                    <w:bCs/>
                  </w:rPr>
                  <w:t>☐</w:t>
                </w:r>
              </w:p>
            </w:tc>
          </w:sdtContent>
        </w:sdt>
      </w:tr>
      <w:tr w:rsidR="005C499E" w:rsidRPr="005C499E" w14:paraId="0C12D90D" w14:textId="77777777" w:rsidTr="00EC6187">
        <w:tc>
          <w:tcPr>
            <w:tcW w:w="3964" w:type="dxa"/>
            <w:vAlign w:val="center"/>
          </w:tcPr>
          <w:p w14:paraId="63692E7C"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Site manager</w:t>
            </w:r>
          </w:p>
        </w:tc>
        <w:tc>
          <w:tcPr>
            <w:tcW w:w="4111" w:type="dxa"/>
            <w:vAlign w:val="center"/>
          </w:tcPr>
          <w:p w14:paraId="55293585" w14:textId="77777777" w:rsidR="005C499E" w:rsidRPr="00014988" w:rsidRDefault="005C499E" w:rsidP="00EC6187">
            <w:pPr>
              <w:pStyle w:val="NoSpacing"/>
              <w:rPr>
                <w:bCs/>
              </w:rPr>
            </w:pPr>
          </w:p>
        </w:tc>
        <w:sdt>
          <w:sdtPr>
            <w:rPr>
              <w:bCs/>
            </w:rPr>
            <w:id w:val="1721707635"/>
            <w14:checkbox>
              <w14:checked w14:val="0"/>
              <w14:checkedState w14:val="2612" w14:font="MS Gothic"/>
              <w14:uncheckedState w14:val="2610" w14:font="MS Gothic"/>
            </w14:checkbox>
          </w:sdtPr>
          <w:sdtEndPr/>
          <w:sdtContent>
            <w:tc>
              <w:tcPr>
                <w:tcW w:w="851" w:type="dxa"/>
                <w:vAlign w:val="center"/>
              </w:tcPr>
              <w:p w14:paraId="28F70D6E" w14:textId="77777777" w:rsidR="005C499E" w:rsidRPr="00014988" w:rsidRDefault="005C499E" w:rsidP="00EC6187">
                <w:pPr>
                  <w:pStyle w:val="NoSpacing"/>
                  <w:jc w:val="center"/>
                  <w:rPr>
                    <w:bCs/>
                  </w:rPr>
                </w:pPr>
                <w:r w:rsidRPr="00014988">
                  <w:rPr>
                    <w:rFonts w:ascii="Segoe UI Symbol" w:hAnsi="Segoe UI Symbol" w:cs="Segoe UI Symbol"/>
                    <w:bCs/>
                  </w:rPr>
                  <w:t>☐</w:t>
                </w:r>
              </w:p>
            </w:tc>
          </w:sdtContent>
        </w:sdt>
        <w:sdt>
          <w:sdtPr>
            <w:rPr>
              <w:bCs/>
            </w:rPr>
            <w:id w:val="-202017695"/>
            <w14:checkbox>
              <w14:checked w14:val="0"/>
              <w14:checkedState w14:val="2612" w14:font="MS Gothic"/>
              <w14:uncheckedState w14:val="2610" w14:font="MS Gothic"/>
            </w14:checkbox>
          </w:sdtPr>
          <w:sdtEndPr/>
          <w:sdtContent>
            <w:tc>
              <w:tcPr>
                <w:tcW w:w="804" w:type="dxa"/>
                <w:vAlign w:val="center"/>
              </w:tcPr>
              <w:p w14:paraId="28CAEDD5" w14:textId="77777777" w:rsidR="005C499E" w:rsidRPr="00014988" w:rsidRDefault="005C499E" w:rsidP="00EC6187">
                <w:pPr>
                  <w:pStyle w:val="NoSpacing"/>
                  <w:jc w:val="center"/>
                  <w:rPr>
                    <w:bCs/>
                  </w:rPr>
                </w:pPr>
                <w:r w:rsidRPr="00014988">
                  <w:rPr>
                    <w:rFonts w:ascii="Segoe UI Symbol" w:hAnsi="Segoe UI Symbol" w:cs="Segoe UI Symbol"/>
                    <w:bCs/>
                  </w:rPr>
                  <w:t>☐</w:t>
                </w:r>
              </w:p>
            </w:tc>
          </w:sdtContent>
        </w:sdt>
      </w:tr>
      <w:tr w:rsidR="005C499E" w:rsidRPr="005C499E" w14:paraId="2484C64E" w14:textId="77777777" w:rsidTr="00EC6187">
        <w:tc>
          <w:tcPr>
            <w:tcW w:w="3964" w:type="dxa"/>
            <w:vAlign w:val="center"/>
          </w:tcPr>
          <w:p w14:paraId="4A1D84F0"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Whole teaching staff</w:t>
            </w:r>
          </w:p>
        </w:tc>
        <w:tc>
          <w:tcPr>
            <w:tcW w:w="4111" w:type="dxa"/>
            <w:vAlign w:val="center"/>
          </w:tcPr>
          <w:p w14:paraId="6981D462" w14:textId="77777777" w:rsidR="005C499E" w:rsidRPr="00014988" w:rsidRDefault="005C499E" w:rsidP="00EC6187">
            <w:pPr>
              <w:pStyle w:val="NoSpacing"/>
              <w:rPr>
                <w:bCs/>
              </w:rPr>
            </w:pPr>
          </w:p>
        </w:tc>
        <w:sdt>
          <w:sdtPr>
            <w:rPr>
              <w:bCs/>
            </w:rPr>
            <w:id w:val="1489284974"/>
            <w14:checkbox>
              <w14:checked w14:val="0"/>
              <w14:checkedState w14:val="2612" w14:font="MS Gothic"/>
              <w14:uncheckedState w14:val="2610" w14:font="MS Gothic"/>
            </w14:checkbox>
          </w:sdtPr>
          <w:sdtEndPr/>
          <w:sdtContent>
            <w:tc>
              <w:tcPr>
                <w:tcW w:w="851" w:type="dxa"/>
                <w:vAlign w:val="center"/>
              </w:tcPr>
              <w:p w14:paraId="34BDB4B4" w14:textId="77777777" w:rsidR="005C499E" w:rsidRPr="00014988" w:rsidRDefault="005C499E" w:rsidP="00EC6187">
                <w:pPr>
                  <w:pStyle w:val="NoSpacing"/>
                  <w:jc w:val="center"/>
                  <w:rPr>
                    <w:bCs/>
                  </w:rPr>
                </w:pPr>
                <w:r w:rsidRPr="00014988">
                  <w:rPr>
                    <w:rFonts w:ascii="Segoe UI Symbol" w:hAnsi="Segoe UI Symbol" w:cs="Segoe UI Symbol"/>
                    <w:bCs/>
                  </w:rPr>
                  <w:t>☐</w:t>
                </w:r>
              </w:p>
            </w:tc>
          </w:sdtContent>
        </w:sdt>
        <w:sdt>
          <w:sdtPr>
            <w:rPr>
              <w:bCs/>
            </w:rPr>
            <w:id w:val="-1985144338"/>
            <w14:checkbox>
              <w14:checked w14:val="0"/>
              <w14:checkedState w14:val="2612" w14:font="MS Gothic"/>
              <w14:uncheckedState w14:val="2610" w14:font="MS Gothic"/>
            </w14:checkbox>
          </w:sdtPr>
          <w:sdtEndPr/>
          <w:sdtContent>
            <w:tc>
              <w:tcPr>
                <w:tcW w:w="804" w:type="dxa"/>
                <w:vAlign w:val="center"/>
              </w:tcPr>
              <w:p w14:paraId="6CCA35F4" w14:textId="77777777" w:rsidR="005C499E" w:rsidRPr="00014988" w:rsidRDefault="005C499E" w:rsidP="00EC6187">
                <w:pPr>
                  <w:pStyle w:val="NoSpacing"/>
                  <w:jc w:val="center"/>
                  <w:rPr>
                    <w:bCs/>
                  </w:rPr>
                </w:pPr>
                <w:r w:rsidRPr="00014988">
                  <w:rPr>
                    <w:rFonts w:ascii="Segoe UI Symbol" w:hAnsi="Segoe UI Symbol" w:cs="Segoe UI Symbol"/>
                    <w:bCs/>
                  </w:rPr>
                  <w:t>☐</w:t>
                </w:r>
              </w:p>
            </w:tc>
          </w:sdtContent>
        </w:sdt>
      </w:tr>
      <w:tr w:rsidR="005C499E" w:rsidRPr="005C499E" w14:paraId="285988C1" w14:textId="77777777" w:rsidTr="00EC6187">
        <w:tc>
          <w:tcPr>
            <w:tcW w:w="3964" w:type="dxa"/>
            <w:vAlign w:val="center"/>
          </w:tcPr>
          <w:p w14:paraId="14B87122"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Whole school staff</w:t>
            </w:r>
          </w:p>
        </w:tc>
        <w:tc>
          <w:tcPr>
            <w:tcW w:w="4111" w:type="dxa"/>
            <w:vAlign w:val="center"/>
          </w:tcPr>
          <w:p w14:paraId="02D8F42E" w14:textId="77777777" w:rsidR="005C499E" w:rsidRPr="00014988" w:rsidRDefault="005C499E" w:rsidP="00EC6187">
            <w:pPr>
              <w:pStyle w:val="NoSpacing"/>
              <w:rPr>
                <w:bCs/>
              </w:rPr>
            </w:pPr>
          </w:p>
        </w:tc>
        <w:sdt>
          <w:sdtPr>
            <w:rPr>
              <w:bCs/>
            </w:rPr>
            <w:id w:val="851773350"/>
            <w14:checkbox>
              <w14:checked w14:val="0"/>
              <w14:checkedState w14:val="2612" w14:font="MS Gothic"/>
              <w14:uncheckedState w14:val="2610" w14:font="MS Gothic"/>
            </w14:checkbox>
          </w:sdtPr>
          <w:sdtEndPr/>
          <w:sdtContent>
            <w:tc>
              <w:tcPr>
                <w:tcW w:w="851" w:type="dxa"/>
                <w:vAlign w:val="center"/>
              </w:tcPr>
              <w:p w14:paraId="581C3F7B" w14:textId="77777777" w:rsidR="005C499E" w:rsidRPr="00014988" w:rsidRDefault="005C499E" w:rsidP="00EC6187">
                <w:pPr>
                  <w:pStyle w:val="NoSpacing"/>
                  <w:jc w:val="center"/>
                  <w:rPr>
                    <w:bCs/>
                  </w:rPr>
                </w:pPr>
                <w:r w:rsidRPr="00014988">
                  <w:rPr>
                    <w:rFonts w:ascii="Segoe UI Symbol" w:hAnsi="Segoe UI Symbol" w:cs="Segoe UI Symbol"/>
                    <w:bCs/>
                  </w:rPr>
                  <w:t>☐</w:t>
                </w:r>
              </w:p>
            </w:tc>
          </w:sdtContent>
        </w:sdt>
        <w:sdt>
          <w:sdtPr>
            <w:rPr>
              <w:bCs/>
            </w:rPr>
            <w:id w:val="1081027408"/>
            <w14:checkbox>
              <w14:checked w14:val="0"/>
              <w14:checkedState w14:val="2612" w14:font="MS Gothic"/>
              <w14:uncheckedState w14:val="2610" w14:font="MS Gothic"/>
            </w14:checkbox>
          </w:sdtPr>
          <w:sdtEndPr/>
          <w:sdtContent>
            <w:tc>
              <w:tcPr>
                <w:tcW w:w="804" w:type="dxa"/>
                <w:vAlign w:val="center"/>
              </w:tcPr>
              <w:p w14:paraId="4EBC496C" w14:textId="77777777" w:rsidR="005C499E" w:rsidRPr="00014988" w:rsidRDefault="005C499E" w:rsidP="00EC6187">
                <w:pPr>
                  <w:pStyle w:val="NoSpacing"/>
                  <w:jc w:val="center"/>
                  <w:rPr>
                    <w:bCs/>
                  </w:rPr>
                </w:pPr>
                <w:r w:rsidRPr="00014988">
                  <w:rPr>
                    <w:rFonts w:ascii="Segoe UI Symbol" w:hAnsi="Segoe UI Symbol" w:cs="Segoe UI Symbol"/>
                    <w:bCs/>
                  </w:rPr>
                  <w:t>☐</w:t>
                </w:r>
              </w:p>
            </w:tc>
          </w:sdtContent>
        </w:sdt>
      </w:tr>
      <w:tr w:rsidR="005C499E" w:rsidRPr="005C499E" w14:paraId="4C2AC21C" w14:textId="77777777" w:rsidTr="00EC6187">
        <w:tc>
          <w:tcPr>
            <w:tcW w:w="3964" w:type="dxa"/>
          </w:tcPr>
          <w:p w14:paraId="0DE029C2" w14:textId="1B91C928"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 xml:space="preserve">External providers </w:t>
            </w:r>
            <w:r w:rsidRPr="00932854">
              <w:rPr>
                <w:rStyle w:val="Strong"/>
                <w:rFonts w:ascii="Arial" w:hAnsi="Arial" w:cs="Arial"/>
                <w:sz w:val="22"/>
              </w:rPr>
              <w:br/>
            </w:r>
            <w:r w:rsidRPr="00932854">
              <w:rPr>
                <w:rStyle w:val="Strong"/>
                <w:rFonts w:ascii="Arial" w:hAnsi="Arial" w:cs="Arial"/>
                <w:b w:val="0"/>
                <w:bCs w:val="0"/>
                <w:i/>
                <w:iCs/>
                <w:sz w:val="22"/>
              </w:rPr>
              <w:t xml:space="preserve">sports coaches/swimming instructors/peripatetic teachers </w:t>
            </w:r>
            <w:r w:rsidR="00046F9D" w:rsidRPr="00932854">
              <w:rPr>
                <w:rStyle w:val="Strong"/>
                <w:rFonts w:ascii="Arial" w:hAnsi="Arial" w:cs="Arial"/>
                <w:b w:val="0"/>
                <w:bCs w:val="0"/>
                <w:i/>
                <w:iCs/>
                <w:sz w:val="22"/>
              </w:rPr>
              <w:t>etc.</w:t>
            </w:r>
          </w:p>
        </w:tc>
        <w:tc>
          <w:tcPr>
            <w:tcW w:w="4111" w:type="dxa"/>
          </w:tcPr>
          <w:p w14:paraId="6BAEC28D" w14:textId="77777777" w:rsidR="005C499E" w:rsidRPr="00014988" w:rsidRDefault="005C499E" w:rsidP="00EC6187">
            <w:pPr>
              <w:pStyle w:val="NoSpacing"/>
              <w:rPr>
                <w:bCs/>
              </w:rPr>
            </w:pPr>
          </w:p>
        </w:tc>
        <w:sdt>
          <w:sdtPr>
            <w:rPr>
              <w:bCs/>
            </w:rPr>
            <w:id w:val="735205352"/>
            <w14:checkbox>
              <w14:checked w14:val="0"/>
              <w14:checkedState w14:val="2612" w14:font="MS Gothic"/>
              <w14:uncheckedState w14:val="2610" w14:font="MS Gothic"/>
            </w14:checkbox>
          </w:sdtPr>
          <w:sdtEndPr/>
          <w:sdtContent>
            <w:tc>
              <w:tcPr>
                <w:tcW w:w="851" w:type="dxa"/>
                <w:vAlign w:val="center"/>
              </w:tcPr>
              <w:p w14:paraId="2A6A9B94" w14:textId="77777777" w:rsidR="005C499E" w:rsidRPr="00014988" w:rsidRDefault="005C499E" w:rsidP="00EC6187">
                <w:pPr>
                  <w:pStyle w:val="NoSpacing"/>
                  <w:jc w:val="center"/>
                  <w:rPr>
                    <w:bCs/>
                  </w:rPr>
                </w:pPr>
                <w:r w:rsidRPr="00014988">
                  <w:rPr>
                    <w:rFonts w:ascii="Segoe UI Symbol" w:hAnsi="Segoe UI Symbol" w:cs="Segoe UI Symbol"/>
                    <w:bCs/>
                  </w:rPr>
                  <w:t>☐</w:t>
                </w:r>
              </w:p>
            </w:tc>
          </w:sdtContent>
        </w:sdt>
        <w:sdt>
          <w:sdtPr>
            <w:rPr>
              <w:bCs/>
            </w:rPr>
            <w:id w:val="978645253"/>
            <w14:checkbox>
              <w14:checked w14:val="0"/>
              <w14:checkedState w14:val="2612" w14:font="MS Gothic"/>
              <w14:uncheckedState w14:val="2610" w14:font="MS Gothic"/>
            </w14:checkbox>
          </w:sdtPr>
          <w:sdtEndPr/>
          <w:sdtContent>
            <w:tc>
              <w:tcPr>
                <w:tcW w:w="804" w:type="dxa"/>
                <w:vAlign w:val="center"/>
              </w:tcPr>
              <w:p w14:paraId="56DF3616" w14:textId="77777777" w:rsidR="005C499E" w:rsidRPr="00014988" w:rsidRDefault="005C499E" w:rsidP="00EC6187">
                <w:pPr>
                  <w:pStyle w:val="NoSpacing"/>
                  <w:jc w:val="center"/>
                  <w:rPr>
                    <w:bCs/>
                  </w:rPr>
                </w:pPr>
                <w:r w:rsidRPr="00014988">
                  <w:rPr>
                    <w:rFonts w:ascii="Segoe UI Symbol" w:hAnsi="Segoe UI Symbol" w:cs="Segoe UI Symbol"/>
                    <w:bCs/>
                  </w:rPr>
                  <w:t>☐</w:t>
                </w:r>
              </w:p>
            </w:tc>
          </w:sdtContent>
        </w:sdt>
      </w:tr>
      <w:tr w:rsidR="005C499E" w:rsidRPr="005C499E" w14:paraId="7759AA58" w14:textId="77777777" w:rsidTr="00EC6187">
        <w:tc>
          <w:tcPr>
            <w:tcW w:w="3964" w:type="dxa"/>
            <w:vAlign w:val="center"/>
          </w:tcPr>
          <w:p w14:paraId="1F657707"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Supply/cover/PPA cover teachers</w:t>
            </w:r>
          </w:p>
        </w:tc>
        <w:tc>
          <w:tcPr>
            <w:tcW w:w="4111" w:type="dxa"/>
            <w:vAlign w:val="center"/>
          </w:tcPr>
          <w:p w14:paraId="12940CA1" w14:textId="77777777" w:rsidR="005C499E" w:rsidRPr="00014988" w:rsidRDefault="005C499E" w:rsidP="00EC6187">
            <w:pPr>
              <w:pStyle w:val="NoSpacing"/>
              <w:rPr>
                <w:bCs/>
              </w:rPr>
            </w:pPr>
          </w:p>
        </w:tc>
        <w:sdt>
          <w:sdtPr>
            <w:rPr>
              <w:bCs/>
            </w:rPr>
            <w:id w:val="1400787527"/>
            <w14:checkbox>
              <w14:checked w14:val="0"/>
              <w14:checkedState w14:val="2612" w14:font="MS Gothic"/>
              <w14:uncheckedState w14:val="2610" w14:font="MS Gothic"/>
            </w14:checkbox>
          </w:sdtPr>
          <w:sdtEndPr/>
          <w:sdtContent>
            <w:tc>
              <w:tcPr>
                <w:tcW w:w="851" w:type="dxa"/>
                <w:vAlign w:val="center"/>
              </w:tcPr>
              <w:p w14:paraId="54B54219" w14:textId="77777777" w:rsidR="005C499E" w:rsidRPr="00014988" w:rsidRDefault="005C499E" w:rsidP="00EC6187">
                <w:pPr>
                  <w:pStyle w:val="NoSpacing"/>
                  <w:jc w:val="center"/>
                  <w:rPr>
                    <w:bCs/>
                  </w:rPr>
                </w:pPr>
                <w:r w:rsidRPr="00014988">
                  <w:rPr>
                    <w:rFonts w:ascii="Segoe UI Symbol" w:hAnsi="Segoe UI Symbol" w:cs="Segoe UI Symbol"/>
                    <w:bCs/>
                  </w:rPr>
                  <w:t>☐</w:t>
                </w:r>
              </w:p>
            </w:tc>
          </w:sdtContent>
        </w:sdt>
        <w:sdt>
          <w:sdtPr>
            <w:rPr>
              <w:bCs/>
            </w:rPr>
            <w:id w:val="1406877057"/>
            <w14:checkbox>
              <w14:checked w14:val="0"/>
              <w14:checkedState w14:val="2612" w14:font="MS Gothic"/>
              <w14:uncheckedState w14:val="2610" w14:font="MS Gothic"/>
            </w14:checkbox>
          </w:sdtPr>
          <w:sdtEndPr/>
          <w:sdtContent>
            <w:tc>
              <w:tcPr>
                <w:tcW w:w="804" w:type="dxa"/>
                <w:vAlign w:val="center"/>
              </w:tcPr>
              <w:p w14:paraId="48B5891B" w14:textId="77777777" w:rsidR="005C499E" w:rsidRPr="00014988" w:rsidRDefault="005C499E" w:rsidP="00EC6187">
                <w:pPr>
                  <w:pStyle w:val="NoSpacing"/>
                  <w:jc w:val="center"/>
                  <w:rPr>
                    <w:bCs/>
                  </w:rPr>
                </w:pPr>
                <w:r w:rsidRPr="00014988">
                  <w:rPr>
                    <w:rFonts w:ascii="Segoe UI Symbol" w:hAnsi="Segoe UI Symbol" w:cs="Segoe UI Symbol"/>
                    <w:bCs/>
                  </w:rPr>
                  <w:t>☐</w:t>
                </w:r>
              </w:p>
            </w:tc>
          </w:sdtContent>
        </w:sdt>
      </w:tr>
      <w:tr w:rsidR="005C499E" w:rsidRPr="005C499E" w14:paraId="3C846D77" w14:textId="77777777" w:rsidTr="00EC6187">
        <w:tc>
          <w:tcPr>
            <w:tcW w:w="3964" w:type="dxa"/>
            <w:vAlign w:val="center"/>
          </w:tcPr>
          <w:p w14:paraId="45E8F47E" w14:textId="77777777" w:rsidR="005C499E" w:rsidRPr="00932854" w:rsidRDefault="005C499E" w:rsidP="00EC6187">
            <w:pPr>
              <w:pStyle w:val="NoSpacing"/>
              <w:rPr>
                <w:rStyle w:val="Strong"/>
                <w:rFonts w:ascii="Arial" w:hAnsi="Arial" w:cs="Arial"/>
                <w:sz w:val="22"/>
              </w:rPr>
            </w:pPr>
            <w:r w:rsidRPr="00932854">
              <w:rPr>
                <w:rStyle w:val="Strong"/>
                <w:rFonts w:ascii="Arial" w:hAnsi="Arial" w:cs="Arial"/>
                <w:sz w:val="22"/>
              </w:rPr>
              <w:t>EYFS unit staff</w:t>
            </w:r>
          </w:p>
        </w:tc>
        <w:tc>
          <w:tcPr>
            <w:tcW w:w="4111" w:type="dxa"/>
            <w:vAlign w:val="center"/>
          </w:tcPr>
          <w:p w14:paraId="14F86FCD" w14:textId="77777777" w:rsidR="005C499E" w:rsidRPr="00014988" w:rsidRDefault="005C499E" w:rsidP="00EC6187">
            <w:pPr>
              <w:pStyle w:val="NoSpacing"/>
              <w:rPr>
                <w:bCs/>
              </w:rPr>
            </w:pPr>
          </w:p>
        </w:tc>
        <w:sdt>
          <w:sdtPr>
            <w:rPr>
              <w:bCs/>
            </w:rPr>
            <w:id w:val="477191921"/>
            <w14:checkbox>
              <w14:checked w14:val="0"/>
              <w14:checkedState w14:val="2612" w14:font="MS Gothic"/>
              <w14:uncheckedState w14:val="2610" w14:font="MS Gothic"/>
            </w14:checkbox>
          </w:sdtPr>
          <w:sdtEndPr/>
          <w:sdtContent>
            <w:tc>
              <w:tcPr>
                <w:tcW w:w="851" w:type="dxa"/>
                <w:vAlign w:val="center"/>
              </w:tcPr>
              <w:p w14:paraId="19E5BFC6" w14:textId="77777777" w:rsidR="005C499E" w:rsidRPr="00014988" w:rsidRDefault="005C499E" w:rsidP="00EC6187">
                <w:pPr>
                  <w:pStyle w:val="NoSpacing"/>
                  <w:jc w:val="center"/>
                  <w:rPr>
                    <w:bCs/>
                  </w:rPr>
                </w:pPr>
                <w:r w:rsidRPr="00014988">
                  <w:rPr>
                    <w:rFonts w:ascii="Segoe UI Symbol" w:hAnsi="Segoe UI Symbol" w:cs="Segoe UI Symbol"/>
                    <w:bCs/>
                  </w:rPr>
                  <w:t>☐</w:t>
                </w:r>
              </w:p>
            </w:tc>
          </w:sdtContent>
        </w:sdt>
        <w:sdt>
          <w:sdtPr>
            <w:rPr>
              <w:bCs/>
            </w:rPr>
            <w:id w:val="806902892"/>
            <w14:checkbox>
              <w14:checked w14:val="0"/>
              <w14:checkedState w14:val="2612" w14:font="MS Gothic"/>
              <w14:uncheckedState w14:val="2610" w14:font="MS Gothic"/>
            </w14:checkbox>
          </w:sdtPr>
          <w:sdtEndPr/>
          <w:sdtContent>
            <w:tc>
              <w:tcPr>
                <w:tcW w:w="804" w:type="dxa"/>
                <w:vAlign w:val="center"/>
              </w:tcPr>
              <w:p w14:paraId="1DFAE087" w14:textId="77777777" w:rsidR="005C499E" w:rsidRPr="00014988" w:rsidRDefault="005C499E" w:rsidP="00EC6187">
                <w:pPr>
                  <w:pStyle w:val="NoSpacing"/>
                  <w:jc w:val="center"/>
                  <w:rPr>
                    <w:bCs/>
                  </w:rPr>
                </w:pPr>
                <w:r w:rsidRPr="00014988">
                  <w:rPr>
                    <w:rFonts w:ascii="Segoe UI Symbol" w:hAnsi="Segoe UI Symbol" w:cs="Segoe UI Symbol"/>
                    <w:bCs/>
                  </w:rPr>
                  <w:t>☐</w:t>
                </w:r>
              </w:p>
            </w:tc>
          </w:sdtContent>
        </w:sdt>
      </w:tr>
    </w:tbl>
    <w:p w14:paraId="3F684094" w14:textId="77777777" w:rsidR="005C499E" w:rsidRPr="005C499E" w:rsidRDefault="005C499E" w:rsidP="005C499E">
      <w:pPr>
        <w:rPr>
          <w:b/>
        </w:rPr>
      </w:pPr>
    </w:p>
    <w:tbl>
      <w:tblPr>
        <w:tblStyle w:val="TableGrid"/>
        <w:tblW w:w="0" w:type="auto"/>
        <w:tblCellMar>
          <w:top w:w="28" w:type="dxa"/>
          <w:bottom w:w="28" w:type="dxa"/>
        </w:tblCellMar>
        <w:tblLook w:val="04A0" w:firstRow="1" w:lastRow="0" w:firstColumn="1" w:lastColumn="0" w:noHBand="0" w:noVBand="1"/>
      </w:tblPr>
      <w:tblGrid>
        <w:gridCol w:w="3964"/>
        <w:gridCol w:w="5766"/>
      </w:tblGrid>
      <w:tr w:rsidR="005C499E" w:rsidRPr="005C499E" w14:paraId="27D70FF1" w14:textId="77777777" w:rsidTr="005C499E">
        <w:tc>
          <w:tcPr>
            <w:tcW w:w="9730" w:type="dxa"/>
            <w:gridSpan w:val="2"/>
            <w:shd w:val="clear" w:color="auto" w:fill="F2F2F2" w:themeFill="background1" w:themeFillShade="F2"/>
          </w:tcPr>
          <w:p w14:paraId="1D823925" w14:textId="77777777" w:rsidR="005C499E" w:rsidRPr="005C499E" w:rsidRDefault="005C499E" w:rsidP="005C499E">
            <w:pPr>
              <w:rPr>
                <w:b/>
              </w:rPr>
            </w:pPr>
            <w:r w:rsidRPr="00014988">
              <w:rPr>
                <w:rFonts w:asciiTheme="majorHAnsi" w:hAnsiTheme="majorHAnsi" w:cstheme="majorHAnsi"/>
                <w:b/>
                <w:szCs w:val="22"/>
              </w:rPr>
              <w:t>Plan developed with</w:t>
            </w:r>
            <w:r w:rsidRPr="00014988">
              <w:rPr>
                <w:b/>
                <w:szCs w:val="22"/>
              </w:rPr>
              <w:t xml:space="preserve"> </w:t>
            </w:r>
            <w:r w:rsidRPr="00014988">
              <w:rPr>
                <w:bCs/>
                <w:i/>
              </w:rPr>
              <w:t>tick and name where applicable</w:t>
            </w:r>
          </w:p>
        </w:tc>
      </w:tr>
      <w:tr w:rsidR="005C499E" w:rsidRPr="005C499E" w14:paraId="6C1DC306" w14:textId="77777777" w:rsidTr="005C499E">
        <w:tc>
          <w:tcPr>
            <w:tcW w:w="3964" w:type="dxa"/>
          </w:tcPr>
          <w:p w14:paraId="008B5FAE" w14:textId="0B3925FA" w:rsidR="005C499E" w:rsidRPr="00932854" w:rsidRDefault="00560F78" w:rsidP="00014988">
            <w:pPr>
              <w:pStyle w:val="NoSpacing"/>
              <w:rPr>
                <w:rFonts w:ascii="Arial" w:hAnsi="Arial" w:cs="Arial"/>
                <w:sz w:val="22"/>
              </w:rPr>
            </w:pPr>
            <w:sdt>
              <w:sdtPr>
                <w:rPr>
                  <w:rFonts w:ascii="Arial" w:hAnsi="Arial" w:cs="Arial"/>
                  <w:bCs/>
                  <w:sz w:val="22"/>
                </w:rPr>
                <w:id w:val="-1648895097"/>
                <w14:checkbox>
                  <w14:checked w14:val="0"/>
                  <w14:checkedState w14:val="2612" w14:font="MS Gothic"/>
                  <w14:uncheckedState w14:val="2610" w14:font="MS Gothic"/>
                </w14:checkbox>
              </w:sdtPr>
              <w:sdtEndPr/>
              <w:sdtContent>
                <w:r w:rsidR="005C499E" w:rsidRPr="00932854">
                  <w:rPr>
                    <w:rFonts w:ascii="Segoe UI Symbol" w:hAnsi="Segoe UI Symbol" w:cs="Segoe UI Symbol"/>
                    <w:bCs/>
                    <w:sz w:val="22"/>
                  </w:rPr>
                  <w:t>☐</w:t>
                </w:r>
              </w:sdtContent>
            </w:sdt>
            <w:r w:rsidR="005C499E" w:rsidRPr="00932854">
              <w:rPr>
                <w:rFonts w:ascii="Arial" w:hAnsi="Arial" w:cs="Arial"/>
                <w:sz w:val="22"/>
              </w:rPr>
              <w:t xml:space="preserve"> </w:t>
            </w:r>
            <w:r w:rsidR="005C499E" w:rsidRPr="00932854">
              <w:rPr>
                <w:rStyle w:val="Strong"/>
                <w:rFonts w:ascii="Arial" w:hAnsi="Arial" w:cs="Arial"/>
                <w:sz w:val="22"/>
              </w:rPr>
              <w:t>Parent</w:t>
            </w:r>
            <w:r w:rsidR="009A74B5" w:rsidRPr="00932854">
              <w:rPr>
                <w:rStyle w:val="Strong"/>
                <w:rFonts w:ascii="Arial" w:hAnsi="Arial" w:cs="Arial"/>
                <w:sz w:val="22"/>
              </w:rPr>
              <w:t>/Carer</w:t>
            </w:r>
          </w:p>
        </w:tc>
        <w:tc>
          <w:tcPr>
            <w:tcW w:w="5766" w:type="dxa"/>
          </w:tcPr>
          <w:p w14:paraId="7DE2427D" w14:textId="77777777" w:rsidR="005C499E" w:rsidRPr="00014988" w:rsidRDefault="005C499E" w:rsidP="00014988">
            <w:pPr>
              <w:pStyle w:val="NoSpacing"/>
              <w:rPr>
                <w:bCs/>
              </w:rPr>
            </w:pPr>
          </w:p>
        </w:tc>
      </w:tr>
      <w:tr w:rsidR="005C499E" w:rsidRPr="005C499E" w14:paraId="59C616FE" w14:textId="77777777" w:rsidTr="005C499E">
        <w:tc>
          <w:tcPr>
            <w:tcW w:w="3964" w:type="dxa"/>
          </w:tcPr>
          <w:p w14:paraId="4CCFAE19" w14:textId="2AA1BE66" w:rsidR="005C499E" w:rsidRPr="00932854" w:rsidRDefault="00560F78" w:rsidP="00014988">
            <w:pPr>
              <w:pStyle w:val="NoSpacing"/>
              <w:rPr>
                <w:rFonts w:ascii="Arial" w:hAnsi="Arial" w:cs="Arial"/>
                <w:sz w:val="22"/>
              </w:rPr>
            </w:pPr>
            <w:sdt>
              <w:sdtPr>
                <w:rPr>
                  <w:rFonts w:ascii="Arial" w:hAnsi="Arial" w:cs="Arial"/>
                  <w:bCs/>
                  <w:sz w:val="22"/>
                </w:rPr>
                <w:id w:val="857077887"/>
                <w14:checkbox>
                  <w14:checked w14:val="0"/>
                  <w14:checkedState w14:val="2612" w14:font="MS Gothic"/>
                  <w14:uncheckedState w14:val="2610" w14:font="MS Gothic"/>
                </w14:checkbox>
              </w:sdtPr>
              <w:sdtEndPr/>
              <w:sdtContent>
                <w:r w:rsidR="005C499E" w:rsidRPr="00932854">
                  <w:rPr>
                    <w:rFonts w:ascii="Segoe UI Symbol" w:hAnsi="Segoe UI Symbol" w:cs="Segoe UI Symbol"/>
                    <w:bCs/>
                    <w:sz w:val="22"/>
                  </w:rPr>
                  <w:t>☐</w:t>
                </w:r>
              </w:sdtContent>
            </w:sdt>
            <w:r w:rsidR="005C499E" w:rsidRPr="00932854">
              <w:rPr>
                <w:rFonts w:ascii="Arial" w:hAnsi="Arial" w:cs="Arial"/>
                <w:sz w:val="22"/>
              </w:rPr>
              <w:t xml:space="preserve"> </w:t>
            </w:r>
            <w:r w:rsidR="00261FA0" w:rsidRPr="00932854">
              <w:rPr>
                <w:rStyle w:val="Strong"/>
                <w:rFonts w:ascii="Arial" w:hAnsi="Arial" w:cs="Arial"/>
                <w:sz w:val="22"/>
              </w:rPr>
              <w:t>Student</w:t>
            </w:r>
          </w:p>
        </w:tc>
        <w:tc>
          <w:tcPr>
            <w:tcW w:w="5766" w:type="dxa"/>
          </w:tcPr>
          <w:p w14:paraId="5656C4BB" w14:textId="77777777" w:rsidR="005C499E" w:rsidRPr="00014988" w:rsidRDefault="005C499E" w:rsidP="00014988">
            <w:pPr>
              <w:pStyle w:val="NoSpacing"/>
              <w:rPr>
                <w:bCs/>
              </w:rPr>
            </w:pPr>
          </w:p>
        </w:tc>
      </w:tr>
      <w:tr w:rsidR="005C499E" w:rsidRPr="005C499E" w14:paraId="7881C72F" w14:textId="77777777" w:rsidTr="005C499E">
        <w:tc>
          <w:tcPr>
            <w:tcW w:w="3964" w:type="dxa"/>
          </w:tcPr>
          <w:p w14:paraId="1F6CFF0B" w14:textId="77777777" w:rsidR="005C499E" w:rsidRPr="00932854" w:rsidRDefault="00560F78" w:rsidP="00014988">
            <w:pPr>
              <w:pStyle w:val="NoSpacing"/>
              <w:rPr>
                <w:rFonts w:ascii="Arial" w:hAnsi="Arial" w:cs="Arial"/>
                <w:sz w:val="22"/>
              </w:rPr>
            </w:pPr>
            <w:sdt>
              <w:sdtPr>
                <w:rPr>
                  <w:rFonts w:ascii="Arial" w:hAnsi="Arial" w:cs="Arial"/>
                  <w:bCs/>
                  <w:sz w:val="22"/>
                </w:rPr>
                <w:id w:val="2101673663"/>
                <w14:checkbox>
                  <w14:checked w14:val="0"/>
                  <w14:checkedState w14:val="2612" w14:font="MS Gothic"/>
                  <w14:uncheckedState w14:val="2610" w14:font="MS Gothic"/>
                </w14:checkbox>
              </w:sdtPr>
              <w:sdtEndPr/>
              <w:sdtContent>
                <w:r w:rsidR="005C499E" w:rsidRPr="00932854">
                  <w:rPr>
                    <w:rFonts w:ascii="Segoe UI Symbol" w:hAnsi="Segoe UI Symbol" w:cs="Segoe UI Symbol"/>
                    <w:bCs/>
                    <w:sz w:val="22"/>
                  </w:rPr>
                  <w:t>☐</w:t>
                </w:r>
              </w:sdtContent>
            </w:sdt>
            <w:r w:rsidR="005C499E" w:rsidRPr="00932854">
              <w:rPr>
                <w:rFonts w:ascii="Arial" w:hAnsi="Arial" w:cs="Arial"/>
                <w:sz w:val="22"/>
              </w:rPr>
              <w:t xml:space="preserve"> </w:t>
            </w:r>
            <w:r w:rsidR="005C499E" w:rsidRPr="00932854">
              <w:rPr>
                <w:rStyle w:val="Strong"/>
                <w:rFonts w:ascii="Arial" w:hAnsi="Arial" w:cs="Arial"/>
                <w:sz w:val="22"/>
              </w:rPr>
              <w:t>School representative</w:t>
            </w:r>
          </w:p>
        </w:tc>
        <w:tc>
          <w:tcPr>
            <w:tcW w:w="5766" w:type="dxa"/>
          </w:tcPr>
          <w:p w14:paraId="33810AA2" w14:textId="77777777" w:rsidR="005C499E" w:rsidRPr="00014988" w:rsidRDefault="005C499E" w:rsidP="00014988">
            <w:pPr>
              <w:pStyle w:val="NoSpacing"/>
              <w:rPr>
                <w:bCs/>
              </w:rPr>
            </w:pPr>
          </w:p>
        </w:tc>
      </w:tr>
      <w:tr w:rsidR="005C499E" w:rsidRPr="005C499E" w14:paraId="1A9BDCF8" w14:textId="77777777" w:rsidTr="005C499E">
        <w:tc>
          <w:tcPr>
            <w:tcW w:w="3964" w:type="dxa"/>
          </w:tcPr>
          <w:p w14:paraId="25C34A37" w14:textId="12E3990E" w:rsidR="005C499E" w:rsidRPr="00932854" w:rsidRDefault="00560F78" w:rsidP="00014988">
            <w:pPr>
              <w:pStyle w:val="NoSpacing"/>
              <w:rPr>
                <w:rFonts w:ascii="Arial" w:hAnsi="Arial" w:cs="Arial"/>
                <w:sz w:val="22"/>
              </w:rPr>
            </w:pPr>
            <w:sdt>
              <w:sdtPr>
                <w:rPr>
                  <w:rFonts w:ascii="Arial" w:hAnsi="Arial" w:cs="Arial"/>
                  <w:bCs/>
                  <w:sz w:val="22"/>
                </w:rPr>
                <w:id w:val="1713373105"/>
                <w14:checkbox>
                  <w14:checked w14:val="0"/>
                  <w14:checkedState w14:val="2612" w14:font="MS Gothic"/>
                  <w14:uncheckedState w14:val="2610" w14:font="MS Gothic"/>
                </w14:checkbox>
              </w:sdtPr>
              <w:sdtEndPr/>
              <w:sdtContent>
                <w:r w:rsidR="005C499E" w:rsidRPr="00932854">
                  <w:rPr>
                    <w:rFonts w:ascii="Segoe UI Symbol" w:hAnsi="Segoe UI Symbol" w:cs="Segoe UI Symbol"/>
                    <w:bCs/>
                    <w:sz w:val="22"/>
                  </w:rPr>
                  <w:t>☐</w:t>
                </w:r>
              </w:sdtContent>
            </w:sdt>
            <w:r w:rsidR="005C499E" w:rsidRPr="00932854">
              <w:rPr>
                <w:rFonts w:ascii="Arial" w:hAnsi="Arial" w:cs="Arial"/>
                <w:sz w:val="22"/>
              </w:rPr>
              <w:t xml:space="preserve"> </w:t>
            </w:r>
            <w:r w:rsidR="005C499E" w:rsidRPr="00932854">
              <w:rPr>
                <w:rStyle w:val="Strong"/>
                <w:rFonts w:ascii="Arial" w:hAnsi="Arial" w:cs="Arial"/>
                <w:sz w:val="22"/>
              </w:rPr>
              <w:t>School nurse/health representative</w:t>
            </w:r>
          </w:p>
        </w:tc>
        <w:tc>
          <w:tcPr>
            <w:tcW w:w="5766" w:type="dxa"/>
          </w:tcPr>
          <w:p w14:paraId="5002E86F" w14:textId="77777777" w:rsidR="005C499E" w:rsidRPr="00014988" w:rsidRDefault="005C499E" w:rsidP="00014988">
            <w:pPr>
              <w:pStyle w:val="NoSpacing"/>
              <w:rPr>
                <w:bCs/>
              </w:rPr>
            </w:pPr>
          </w:p>
        </w:tc>
      </w:tr>
    </w:tbl>
    <w:p w14:paraId="6878C61F" w14:textId="77777777" w:rsidR="005C499E" w:rsidRPr="00014988" w:rsidRDefault="005C499E" w:rsidP="00014988">
      <w:pPr>
        <w:spacing w:before="120"/>
        <w:rPr>
          <w:rStyle w:val="Strong"/>
        </w:rPr>
      </w:pPr>
      <w:r w:rsidRPr="00014988">
        <w:rPr>
          <w:rStyle w:val="Strong"/>
        </w:rPr>
        <w:t>Parental agreement for school to administer medicine (Including self-administration):</w:t>
      </w:r>
    </w:p>
    <w:p w14:paraId="7C557DA8" w14:textId="3EB1B412" w:rsidR="005C499E" w:rsidRPr="00014988" w:rsidRDefault="005C499E" w:rsidP="00014988">
      <w:r w:rsidRPr="00014988">
        <w:t>I understand that I must deliver the medicine personally t</w:t>
      </w:r>
      <w:r w:rsidR="00014988" w:rsidRPr="00014988">
        <w:t xml:space="preserve">o </w:t>
      </w:r>
      <w:r w:rsidRPr="00014988">
        <w:t>……………………………………</w:t>
      </w:r>
      <w:r w:rsidR="00EC6187">
        <w:t>……….</w:t>
      </w:r>
    </w:p>
    <w:p w14:paraId="76C29388" w14:textId="6314597C" w:rsidR="005C499E" w:rsidRPr="00014988" w:rsidRDefault="005C499E" w:rsidP="00EC6187">
      <w:pPr>
        <w:jc w:val="right"/>
      </w:pPr>
      <w:r w:rsidRPr="00014988">
        <w:t>(</w:t>
      </w:r>
      <w:r w:rsidR="00AF3121" w:rsidRPr="00014988">
        <w:t>Agreed</w:t>
      </w:r>
      <w:r w:rsidRPr="00014988">
        <w:t xml:space="preserve"> member of staff)</w:t>
      </w:r>
    </w:p>
    <w:p w14:paraId="21A2D234" w14:textId="7591C8DD" w:rsidR="005C499E" w:rsidRPr="00014988" w:rsidRDefault="005C499E" w:rsidP="00014988">
      <w:r w:rsidRPr="00014988">
        <w:t>The above information is, to the best of my knowledge, accurate at the time of writing and I give consent to school staff administering/my child self-administering</w:t>
      </w:r>
      <w:r w:rsidR="00663B6E">
        <w:rPr>
          <w:u w:val="single"/>
        </w:rPr>
        <w:t xml:space="preserve"> </w:t>
      </w:r>
      <w:r w:rsidRPr="00014988">
        <w:t>(select as appropriate) medicine in accordance with the school policy and this plan. I will inform the school immediately, in writing, if there is any change in dosage or frequency of the medication or if the medication is stopped.</w:t>
      </w:r>
    </w:p>
    <w:p w14:paraId="7E66C9DD" w14:textId="7D75D9BE" w:rsidR="005C499E" w:rsidRPr="00014988" w:rsidRDefault="005C499E" w:rsidP="00014988">
      <w:r w:rsidRPr="00014988">
        <w:t>I agree to the school sharing information appropriately to relevant members of staff (on a need to know and confidentiality basis in line with the school policy</w:t>
      </w:r>
      <w:r w:rsidR="00954962">
        <w:t>)</w:t>
      </w:r>
      <w:r w:rsidRPr="00014988">
        <w:t>.</w:t>
      </w:r>
    </w:p>
    <w:p w14:paraId="485B0D3C" w14:textId="4E652B1C" w:rsidR="005C499E" w:rsidRPr="00560F78" w:rsidRDefault="005C499E" w:rsidP="00014988">
      <w:r w:rsidRPr="00560F78">
        <w:lastRenderedPageBreak/>
        <w:t xml:space="preserve">In the case of diagnosed, severe allergic reactions where the </w:t>
      </w:r>
      <w:r w:rsidR="00932854" w:rsidRPr="00560F78">
        <w:t>student</w:t>
      </w:r>
      <w:r w:rsidRPr="00560F78">
        <w:t xml:space="preserve"> has already been prescribed an auto adrenaline injector: I give consent for my child to use the school’s emergency auto adrenaline pen in a case of emergency.</w:t>
      </w:r>
    </w:p>
    <w:p w14:paraId="68178AA4" w14:textId="6D9F494C" w:rsidR="005C499E" w:rsidRPr="005C499E" w:rsidRDefault="005C499E" w:rsidP="00EC6187">
      <w:pPr>
        <w:spacing w:before="240"/>
        <w:rPr>
          <w:b/>
        </w:rPr>
      </w:pPr>
      <w:r w:rsidRPr="005C499E">
        <w:rPr>
          <w:b/>
        </w:rPr>
        <w:t>Name:</w:t>
      </w:r>
      <w:r w:rsidRPr="005C499E">
        <w:rPr>
          <w:b/>
        </w:rPr>
        <w:tab/>
      </w:r>
      <w:r w:rsidRPr="005C499E">
        <w:rPr>
          <w:b/>
        </w:rPr>
        <w:tab/>
        <w:t>…………………………………………………</w:t>
      </w:r>
      <w:r w:rsidR="00EC6187">
        <w:rPr>
          <w:b/>
        </w:rPr>
        <w:t>…………………</w:t>
      </w:r>
      <w:proofErr w:type="gramStart"/>
      <w:r w:rsidR="00EC6187">
        <w:rPr>
          <w:b/>
        </w:rPr>
        <w:t>…..</w:t>
      </w:r>
      <w:proofErr w:type="gramEnd"/>
    </w:p>
    <w:p w14:paraId="5EC4C361" w14:textId="0A45E61D" w:rsidR="00EC6187" w:rsidRDefault="005C499E" w:rsidP="00EC6187">
      <w:pPr>
        <w:spacing w:before="240"/>
        <w:rPr>
          <w:b/>
        </w:rPr>
      </w:pPr>
      <w:r w:rsidRPr="005C499E">
        <w:rPr>
          <w:b/>
        </w:rPr>
        <w:t>Signed</w:t>
      </w:r>
      <w:r w:rsidR="00EC6187">
        <w:rPr>
          <w:b/>
        </w:rPr>
        <w:t>:</w:t>
      </w:r>
      <w:r w:rsidRPr="005C499E">
        <w:rPr>
          <w:b/>
        </w:rPr>
        <w:tab/>
        <w:t>…………………………</w:t>
      </w:r>
      <w:r w:rsidR="00EC6187">
        <w:rPr>
          <w:b/>
        </w:rPr>
        <w:t>…………………………………………</w:t>
      </w:r>
      <w:proofErr w:type="gramStart"/>
      <w:r w:rsidR="00EC6187">
        <w:rPr>
          <w:b/>
        </w:rPr>
        <w:t>…..</w:t>
      </w:r>
      <w:proofErr w:type="gramEnd"/>
      <w:r w:rsidR="00EC6187">
        <w:rPr>
          <w:b/>
        </w:rPr>
        <w:t xml:space="preserve"> </w:t>
      </w:r>
      <w:r w:rsidRPr="005C499E">
        <w:rPr>
          <w:b/>
        </w:rPr>
        <w:t>(parent/carer)</w:t>
      </w:r>
    </w:p>
    <w:p w14:paraId="6A2E993B" w14:textId="362FF06B" w:rsidR="005C499E" w:rsidRPr="005C499E" w:rsidRDefault="005C499E" w:rsidP="00EC6187">
      <w:pPr>
        <w:spacing w:before="240"/>
        <w:rPr>
          <w:b/>
        </w:rPr>
      </w:pPr>
      <w:r w:rsidRPr="005C499E">
        <w:rPr>
          <w:b/>
        </w:rPr>
        <w:t>Date</w:t>
      </w:r>
      <w:r w:rsidR="00EC6187">
        <w:rPr>
          <w:b/>
        </w:rPr>
        <w:t>:</w:t>
      </w:r>
      <w:r w:rsidR="00EC6187">
        <w:rPr>
          <w:b/>
        </w:rPr>
        <w:tab/>
      </w:r>
      <w:r w:rsidR="00EC6187">
        <w:rPr>
          <w:b/>
        </w:rPr>
        <w:tab/>
      </w:r>
      <w:r w:rsidRPr="005C499E">
        <w:rPr>
          <w:b/>
        </w:rPr>
        <w:t>…………………………………</w:t>
      </w:r>
    </w:p>
    <w:p w14:paraId="6C805C6E" w14:textId="77777777" w:rsidR="005C499E" w:rsidRPr="005C499E" w:rsidRDefault="005C499E" w:rsidP="005C499E">
      <w:pPr>
        <w:rPr>
          <w:b/>
        </w:rPr>
      </w:pPr>
    </w:p>
    <w:p w14:paraId="14B23050" w14:textId="29EF9BCB" w:rsidR="00F51DAA" w:rsidRDefault="00F51DAA">
      <w:pPr>
        <w:spacing w:after="0" w:line="240" w:lineRule="auto"/>
      </w:pPr>
      <w:r>
        <w:br w:type="page"/>
      </w:r>
    </w:p>
    <w:p w14:paraId="2CAD7A08" w14:textId="77777777" w:rsidR="00F51DAA" w:rsidRPr="00F51DAA" w:rsidRDefault="00F51DAA" w:rsidP="00F51DAA">
      <w:pPr>
        <w:pStyle w:val="Heading2"/>
      </w:pPr>
      <w:r w:rsidRPr="00F51DAA">
        <w:lastRenderedPageBreak/>
        <w:t>Appendix 4: Agreement for school to administer medicines (&amp; record)</w:t>
      </w:r>
    </w:p>
    <w:p w14:paraId="3052EE14" w14:textId="77777777" w:rsidR="00F51DAA" w:rsidRPr="00F51DAA" w:rsidRDefault="00F51DAA" w:rsidP="00F51DAA">
      <w:pPr>
        <w:rPr>
          <w:b/>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8" w:type="dxa"/>
          <w:bottom w:w="28" w:type="dxa"/>
        </w:tblCellMar>
        <w:tblLook w:val="0600" w:firstRow="0" w:lastRow="0" w:firstColumn="0" w:lastColumn="0" w:noHBand="1" w:noVBand="1"/>
      </w:tblPr>
      <w:tblGrid>
        <w:gridCol w:w="4104"/>
        <w:gridCol w:w="5622"/>
      </w:tblGrid>
      <w:tr w:rsidR="00F51DAA" w:rsidRPr="00F51DAA" w14:paraId="4FA9C219" w14:textId="77777777" w:rsidTr="005C0925">
        <w:tc>
          <w:tcPr>
            <w:tcW w:w="2110" w:type="pct"/>
            <w:shd w:val="clear" w:color="auto" w:fill="auto"/>
            <w:tcMar>
              <w:top w:w="100" w:type="dxa"/>
              <w:left w:w="100" w:type="dxa"/>
              <w:bottom w:w="100" w:type="dxa"/>
              <w:right w:w="100" w:type="dxa"/>
            </w:tcMar>
          </w:tcPr>
          <w:p w14:paraId="7884534C" w14:textId="3DF5CDAC" w:rsidR="00F51DAA" w:rsidRPr="00F51DAA" w:rsidRDefault="00F51DAA" w:rsidP="00F51DAA">
            <w:pPr>
              <w:rPr>
                <w:rFonts w:asciiTheme="majorHAnsi" w:hAnsiTheme="majorHAnsi" w:cstheme="majorHAnsi"/>
                <w:b/>
                <w:szCs w:val="22"/>
              </w:rPr>
            </w:pPr>
            <w:r w:rsidRPr="00F51DAA">
              <w:rPr>
                <w:rFonts w:asciiTheme="majorHAnsi" w:hAnsiTheme="majorHAnsi" w:cstheme="majorHAnsi"/>
                <w:b/>
                <w:szCs w:val="22"/>
              </w:rPr>
              <w:t xml:space="preserve">Name of </w:t>
            </w:r>
            <w:r w:rsidR="00456DFB">
              <w:rPr>
                <w:rFonts w:asciiTheme="majorHAnsi" w:hAnsiTheme="majorHAnsi" w:cstheme="majorHAnsi"/>
                <w:b/>
                <w:szCs w:val="22"/>
              </w:rPr>
              <w:t>student</w:t>
            </w:r>
          </w:p>
        </w:tc>
        <w:tc>
          <w:tcPr>
            <w:tcW w:w="2890" w:type="pct"/>
            <w:shd w:val="clear" w:color="auto" w:fill="auto"/>
            <w:tcMar>
              <w:top w:w="100" w:type="dxa"/>
              <w:left w:w="100" w:type="dxa"/>
              <w:bottom w:w="100" w:type="dxa"/>
              <w:right w:w="100" w:type="dxa"/>
            </w:tcMar>
          </w:tcPr>
          <w:p w14:paraId="077C893E" w14:textId="77777777" w:rsidR="00F51DAA" w:rsidRPr="00F51DAA" w:rsidRDefault="00F51DAA" w:rsidP="00F51DAA"/>
        </w:tc>
      </w:tr>
      <w:tr w:rsidR="00F51DAA" w:rsidRPr="00F51DAA" w14:paraId="1642482B" w14:textId="77777777" w:rsidTr="005C0925">
        <w:tc>
          <w:tcPr>
            <w:tcW w:w="2110" w:type="pct"/>
            <w:shd w:val="clear" w:color="auto" w:fill="auto"/>
            <w:tcMar>
              <w:top w:w="100" w:type="dxa"/>
              <w:left w:w="100" w:type="dxa"/>
              <w:bottom w:w="100" w:type="dxa"/>
              <w:right w:w="100" w:type="dxa"/>
            </w:tcMar>
          </w:tcPr>
          <w:p w14:paraId="3E882A39" w14:textId="77777777" w:rsidR="00F51DAA" w:rsidRPr="00F51DAA" w:rsidRDefault="00F51DAA" w:rsidP="00F51DAA">
            <w:pPr>
              <w:rPr>
                <w:rFonts w:asciiTheme="majorHAnsi" w:hAnsiTheme="majorHAnsi" w:cstheme="majorHAnsi"/>
                <w:b/>
                <w:szCs w:val="22"/>
              </w:rPr>
            </w:pPr>
            <w:r w:rsidRPr="00F51DAA">
              <w:rPr>
                <w:rFonts w:asciiTheme="majorHAnsi" w:hAnsiTheme="majorHAnsi" w:cstheme="majorHAnsi"/>
                <w:b/>
                <w:szCs w:val="22"/>
              </w:rPr>
              <w:t>Date of birth</w:t>
            </w:r>
          </w:p>
        </w:tc>
        <w:tc>
          <w:tcPr>
            <w:tcW w:w="2890" w:type="pct"/>
            <w:shd w:val="clear" w:color="auto" w:fill="auto"/>
            <w:tcMar>
              <w:top w:w="100" w:type="dxa"/>
              <w:left w:w="100" w:type="dxa"/>
              <w:bottom w:w="100" w:type="dxa"/>
              <w:right w:w="100" w:type="dxa"/>
            </w:tcMar>
          </w:tcPr>
          <w:p w14:paraId="08C8B131" w14:textId="77777777" w:rsidR="00F51DAA" w:rsidRPr="00F51DAA" w:rsidRDefault="00F51DAA" w:rsidP="00F51DAA"/>
        </w:tc>
      </w:tr>
      <w:tr w:rsidR="00F51DAA" w:rsidRPr="00F51DAA" w14:paraId="6BDE1164" w14:textId="77777777" w:rsidTr="005C0925">
        <w:tc>
          <w:tcPr>
            <w:tcW w:w="2110" w:type="pct"/>
            <w:shd w:val="clear" w:color="auto" w:fill="auto"/>
            <w:tcMar>
              <w:top w:w="100" w:type="dxa"/>
              <w:left w:w="100" w:type="dxa"/>
              <w:bottom w:w="100" w:type="dxa"/>
              <w:right w:w="100" w:type="dxa"/>
            </w:tcMar>
          </w:tcPr>
          <w:p w14:paraId="07D76946" w14:textId="77777777" w:rsidR="00F51DAA" w:rsidRPr="00F51DAA" w:rsidRDefault="00F51DAA" w:rsidP="00F51DAA">
            <w:pPr>
              <w:rPr>
                <w:rFonts w:asciiTheme="majorHAnsi" w:hAnsiTheme="majorHAnsi" w:cstheme="majorHAnsi"/>
                <w:b/>
                <w:szCs w:val="22"/>
              </w:rPr>
            </w:pPr>
            <w:r w:rsidRPr="00F51DAA">
              <w:rPr>
                <w:rFonts w:asciiTheme="majorHAnsi" w:hAnsiTheme="majorHAnsi" w:cstheme="majorHAnsi"/>
                <w:b/>
                <w:szCs w:val="22"/>
              </w:rPr>
              <w:t>Group/Class/Form</w:t>
            </w:r>
          </w:p>
        </w:tc>
        <w:tc>
          <w:tcPr>
            <w:tcW w:w="2890" w:type="pct"/>
            <w:shd w:val="clear" w:color="auto" w:fill="auto"/>
            <w:tcMar>
              <w:top w:w="100" w:type="dxa"/>
              <w:left w:w="100" w:type="dxa"/>
              <w:bottom w:w="100" w:type="dxa"/>
              <w:right w:w="100" w:type="dxa"/>
            </w:tcMar>
          </w:tcPr>
          <w:p w14:paraId="6DEE5920" w14:textId="77777777" w:rsidR="00F51DAA" w:rsidRPr="00F51DAA" w:rsidRDefault="00F51DAA" w:rsidP="00F51DAA"/>
        </w:tc>
      </w:tr>
    </w:tbl>
    <w:p w14:paraId="414E1167" w14:textId="77777777" w:rsidR="00F51DAA" w:rsidRPr="00F51DAA" w:rsidRDefault="00F51DAA" w:rsidP="00F51DAA">
      <w:pPr>
        <w:rPr>
          <w:b/>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8" w:type="dxa"/>
          <w:bottom w:w="28" w:type="dxa"/>
        </w:tblCellMar>
        <w:tblLook w:val="0600" w:firstRow="0" w:lastRow="0" w:firstColumn="0" w:lastColumn="0" w:noHBand="1" w:noVBand="1"/>
      </w:tblPr>
      <w:tblGrid>
        <w:gridCol w:w="4104"/>
        <w:gridCol w:w="5622"/>
      </w:tblGrid>
      <w:tr w:rsidR="00F51DAA" w:rsidRPr="00F51DAA" w14:paraId="1087D3DC" w14:textId="77777777" w:rsidTr="005C0925">
        <w:tc>
          <w:tcPr>
            <w:tcW w:w="2110" w:type="pct"/>
            <w:shd w:val="clear" w:color="auto" w:fill="auto"/>
            <w:tcMar>
              <w:top w:w="100" w:type="dxa"/>
              <w:left w:w="100" w:type="dxa"/>
              <w:bottom w:w="100" w:type="dxa"/>
              <w:right w:w="100" w:type="dxa"/>
            </w:tcMar>
          </w:tcPr>
          <w:p w14:paraId="6AFE81CB" w14:textId="77777777" w:rsidR="00F51DAA" w:rsidRPr="00F51DAA" w:rsidRDefault="00F51DAA" w:rsidP="00F51DAA">
            <w:r w:rsidRPr="00F51DAA">
              <w:t>Name and strength of medicine</w:t>
            </w:r>
          </w:p>
        </w:tc>
        <w:tc>
          <w:tcPr>
            <w:tcW w:w="2890" w:type="pct"/>
            <w:shd w:val="clear" w:color="auto" w:fill="auto"/>
            <w:tcMar>
              <w:top w:w="100" w:type="dxa"/>
              <w:left w:w="100" w:type="dxa"/>
              <w:bottom w:w="100" w:type="dxa"/>
              <w:right w:w="100" w:type="dxa"/>
            </w:tcMar>
          </w:tcPr>
          <w:p w14:paraId="40C63FBC" w14:textId="77777777" w:rsidR="00F51DAA" w:rsidRPr="00F51DAA" w:rsidRDefault="00F51DAA" w:rsidP="00F51DAA"/>
        </w:tc>
      </w:tr>
      <w:tr w:rsidR="00F51DAA" w:rsidRPr="00F51DAA" w14:paraId="7A2827B2" w14:textId="77777777" w:rsidTr="005C0925">
        <w:tc>
          <w:tcPr>
            <w:tcW w:w="2110" w:type="pct"/>
            <w:shd w:val="clear" w:color="auto" w:fill="auto"/>
            <w:tcMar>
              <w:top w:w="100" w:type="dxa"/>
              <w:left w:w="100" w:type="dxa"/>
              <w:bottom w:w="100" w:type="dxa"/>
              <w:right w:w="100" w:type="dxa"/>
            </w:tcMar>
          </w:tcPr>
          <w:p w14:paraId="45D75A1D" w14:textId="1EB05556" w:rsidR="00F51DAA" w:rsidRPr="00F51DAA" w:rsidRDefault="00F51DAA" w:rsidP="00F51DAA">
            <w:r w:rsidRPr="00F51DAA">
              <w:t>Date medicine provided by parent</w:t>
            </w:r>
            <w:r w:rsidR="00932854">
              <w:t>/carer</w:t>
            </w:r>
          </w:p>
        </w:tc>
        <w:tc>
          <w:tcPr>
            <w:tcW w:w="2890" w:type="pct"/>
            <w:shd w:val="clear" w:color="auto" w:fill="auto"/>
            <w:tcMar>
              <w:top w:w="100" w:type="dxa"/>
              <w:left w:w="100" w:type="dxa"/>
              <w:bottom w:w="100" w:type="dxa"/>
              <w:right w:w="100" w:type="dxa"/>
            </w:tcMar>
          </w:tcPr>
          <w:p w14:paraId="71A8F767" w14:textId="77777777" w:rsidR="00F51DAA" w:rsidRPr="00F51DAA" w:rsidRDefault="00F51DAA" w:rsidP="00F51DAA"/>
        </w:tc>
      </w:tr>
      <w:tr w:rsidR="00F51DAA" w:rsidRPr="00F51DAA" w14:paraId="2EB1F0BF" w14:textId="77777777" w:rsidTr="005C0925">
        <w:tc>
          <w:tcPr>
            <w:tcW w:w="2110" w:type="pct"/>
            <w:shd w:val="clear" w:color="auto" w:fill="auto"/>
            <w:tcMar>
              <w:top w:w="100" w:type="dxa"/>
              <w:left w:w="100" w:type="dxa"/>
              <w:bottom w:w="100" w:type="dxa"/>
              <w:right w:w="100" w:type="dxa"/>
            </w:tcMar>
          </w:tcPr>
          <w:p w14:paraId="7187CC79" w14:textId="77777777" w:rsidR="00F51DAA" w:rsidRPr="00F51DAA" w:rsidRDefault="00F51DAA" w:rsidP="00F51DAA">
            <w:r w:rsidRPr="00F51DAA">
              <w:t>Quantity received</w:t>
            </w:r>
          </w:p>
        </w:tc>
        <w:tc>
          <w:tcPr>
            <w:tcW w:w="2890" w:type="pct"/>
            <w:shd w:val="clear" w:color="auto" w:fill="auto"/>
            <w:tcMar>
              <w:top w:w="100" w:type="dxa"/>
              <w:left w:w="100" w:type="dxa"/>
              <w:bottom w:w="100" w:type="dxa"/>
              <w:right w:w="100" w:type="dxa"/>
            </w:tcMar>
          </w:tcPr>
          <w:p w14:paraId="01BC450F" w14:textId="77777777" w:rsidR="00F51DAA" w:rsidRPr="00F51DAA" w:rsidRDefault="00F51DAA" w:rsidP="00F51DAA"/>
        </w:tc>
      </w:tr>
      <w:tr w:rsidR="00F51DAA" w:rsidRPr="00F51DAA" w14:paraId="6231BB9E" w14:textId="77777777" w:rsidTr="005C0925">
        <w:tc>
          <w:tcPr>
            <w:tcW w:w="2110" w:type="pct"/>
            <w:shd w:val="clear" w:color="auto" w:fill="auto"/>
            <w:tcMar>
              <w:top w:w="100" w:type="dxa"/>
              <w:left w:w="100" w:type="dxa"/>
              <w:bottom w:w="100" w:type="dxa"/>
              <w:right w:w="100" w:type="dxa"/>
            </w:tcMar>
          </w:tcPr>
          <w:p w14:paraId="7B6D8DE0" w14:textId="77777777" w:rsidR="00F51DAA" w:rsidRPr="00F51DAA" w:rsidRDefault="00F51DAA" w:rsidP="00F51DAA">
            <w:r w:rsidRPr="00F51DAA">
              <w:t>Expiry date</w:t>
            </w:r>
          </w:p>
        </w:tc>
        <w:tc>
          <w:tcPr>
            <w:tcW w:w="2890" w:type="pct"/>
            <w:shd w:val="clear" w:color="auto" w:fill="auto"/>
            <w:tcMar>
              <w:top w:w="100" w:type="dxa"/>
              <w:left w:w="100" w:type="dxa"/>
              <w:bottom w:w="100" w:type="dxa"/>
              <w:right w:w="100" w:type="dxa"/>
            </w:tcMar>
          </w:tcPr>
          <w:p w14:paraId="34E8CDF3" w14:textId="77777777" w:rsidR="00F51DAA" w:rsidRPr="00F51DAA" w:rsidRDefault="00F51DAA" w:rsidP="00F51DAA"/>
        </w:tc>
      </w:tr>
      <w:tr w:rsidR="00F51DAA" w:rsidRPr="00F51DAA" w14:paraId="22A91922" w14:textId="77777777" w:rsidTr="005C0925">
        <w:tc>
          <w:tcPr>
            <w:tcW w:w="2110" w:type="pct"/>
            <w:shd w:val="clear" w:color="auto" w:fill="auto"/>
            <w:tcMar>
              <w:top w:w="100" w:type="dxa"/>
              <w:left w:w="100" w:type="dxa"/>
              <w:bottom w:w="100" w:type="dxa"/>
              <w:right w:w="100" w:type="dxa"/>
            </w:tcMar>
          </w:tcPr>
          <w:p w14:paraId="28F77C29" w14:textId="77777777" w:rsidR="00F51DAA" w:rsidRPr="00F51DAA" w:rsidRDefault="00F51DAA" w:rsidP="00F51DAA">
            <w:r w:rsidRPr="00F51DAA">
              <w:t>Dose &amp; time to be taken</w:t>
            </w:r>
          </w:p>
        </w:tc>
        <w:tc>
          <w:tcPr>
            <w:tcW w:w="2890" w:type="pct"/>
            <w:shd w:val="clear" w:color="auto" w:fill="auto"/>
            <w:tcMar>
              <w:top w:w="100" w:type="dxa"/>
              <w:left w:w="100" w:type="dxa"/>
              <w:bottom w:w="100" w:type="dxa"/>
              <w:right w:w="100" w:type="dxa"/>
            </w:tcMar>
          </w:tcPr>
          <w:p w14:paraId="3962E99E" w14:textId="77777777" w:rsidR="00F51DAA" w:rsidRPr="00F51DAA" w:rsidRDefault="00F51DAA" w:rsidP="00F51DAA"/>
        </w:tc>
      </w:tr>
      <w:tr w:rsidR="00F51DAA" w:rsidRPr="00F51DAA" w14:paraId="374DDD16" w14:textId="77777777" w:rsidTr="005C0925">
        <w:tc>
          <w:tcPr>
            <w:tcW w:w="2110" w:type="pct"/>
            <w:shd w:val="clear" w:color="auto" w:fill="auto"/>
            <w:tcMar>
              <w:top w:w="100" w:type="dxa"/>
              <w:left w:w="100" w:type="dxa"/>
              <w:bottom w:w="100" w:type="dxa"/>
              <w:right w:w="100" w:type="dxa"/>
            </w:tcMar>
          </w:tcPr>
          <w:p w14:paraId="4C35F2CF" w14:textId="77777777" w:rsidR="00F51DAA" w:rsidRPr="00F51DAA" w:rsidRDefault="00F51DAA" w:rsidP="00F51DAA">
            <w:r w:rsidRPr="00F51DAA">
              <w:t>Frequency &amp; duration of administration</w:t>
            </w:r>
          </w:p>
        </w:tc>
        <w:tc>
          <w:tcPr>
            <w:tcW w:w="2890" w:type="pct"/>
            <w:shd w:val="clear" w:color="auto" w:fill="auto"/>
            <w:tcMar>
              <w:top w:w="100" w:type="dxa"/>
              <w:left w:w="100" w:type="dxa"/>
              <w:bottom w:w="100" w:type="dxa"/>
              <w:right w:w="100" w:type="dxa"/>
            </w:tcMar>
          </w:tcPr>
          <w:p w14:paraId="4CB0D7A6" w14:textId="77777777" w:rsidR="00F51DAA" w:rsidRPr="00F51DAA" w:rsidRDefault="00F51DAA" w:rsidP="00F51DAA"/>
        </w:tc>
      </w:tr>
      <w:tr w:rsidR="00F51DAA" w:rsidRPr="00F51DAA" w14:paraId="004F82D2" w14:textId="77777777" w:rsidTr="005C0925">
        <w:tc>
          <w:tcPr>
            <w:tcW w:w="2110" w:type="pct"/>
            <w:shd w:val="clear" w:color="auto" w:fill="auto"/>
            <w:tcMar>
              <w:top w:w="100" w:type="dxa"/>
              <w:left w:w="100" w:type="dxa"/>
              <w:bottom w:w="100" w:type="dxa"/>
              <w:right w:w="100" w:type="dxa"/>
            </w:tcMar>
          </w:tcPr>
          <w:p w14:paraId="41277068" w14:textId="77777777" w:rsidR="00F51DAA" w:rsidRPr="00F51DAA" w:rsidRDefault="00F51DAA" w:rsidP="00F51DAA">
            <w:r w:rsidRPr="00F51DAA">
              <w:t>Quantity returned</w:t>
            </w:r>
          </w:p>
        </w:tc>
        <w:tc>
          <w:tcPr>
            <w:tcW w:w="2890" w:type="pct"/>
            <w:shd w:val="clear" w:color="auto" w:fill="auto"/>
            <w:tcMar>
              <w:top w:w="100" w:type="dxa"/>
              <w:left w:w="100" w:type="dxa"/>
              <w:bottom w:w="100" w:type="dxa"/>
              <w:right w:w="100" w:type="dxa"/>
            </w:tcMar>
          </w:tcPr>
          <w:p w14:paraId="21101056" w14:textId="77777777" w:rsidR="00F51DAA" w:rsidRPr="00F51DAA" w:rsidRDefault="00F51DAA" w:rsidP="00F51DAA"/>
        </w:tc>
      </w:tr>
    </w:tbl>
    <w:p w14:paraId="055A6206" w14:textId="77777777" w:rsidR="00F51DAA" w:rsidRPr="00F51DAA" w:rsidRDefault="00F51DAA" w:rsidP="00F51DAA">
      <w:pPr>
        <w:rPr>
          <w:b/>
        </w:rPr>
      </w:pPr>
    </w:p>
    <w:p w14:paraId="776F2857" w14:textId="77777777" w:rsidR="00F51DAA" w:rsidRPr="00F51DAA" w:rsidRDefault="00F51DAA" w:rsidP="00F51DAA">
      <w:pPr>
        <w:rPr>
          <w:b/>
        </w:rPr>
      </w:pPr>
      <w:r w:rsidRPr="00F51DAA">
        <w:rPr>
          <w:b/>
        </w:rPr>
        <w:t xml:space="preserve">I agree to school contacting emergency services should my child require it. </w:t>
      </w:r>
    </w:p>
    <w:p w14:paraId="7E6B879A" w14:textId="2DDDF6A9" w:rsidR="00F51DAA" w:rsidRPr="00F51DAA" w:rsidRDefault="00F51DAA" w:rsidP="00FD7C19">
      <w:pPr>
        <w:spacing w:before="240"/>
      </w:pPr>
      <w:r w:rsidRPr="00F51DAA">
        <w:t>Parent</w:t>
      </w:r>
      <w:r w:rsidR="00456DFB">
        <w:t>/Carer</w:t>
      </w:r>
      <w:r w:rsidRPr="00F51DAA">
        <w:t xml:space="preserve"> name:</w:t>
      </w:r>
      <w:r w:rsidRPr="00F51DAA">
        <w:tab/>
      </w:r>
      <w:r w:rsidRPr="00F51DAA">
        <w:tab/>
      </w:r>
    </w:p>
    <w:p w14:paraId="7E3E0B83" w14:textId="7C341364" w:rsidR="00F51DAA" w:rsidRPr="00F51DAA" w:rsidRDefault="00F51DAA" w:rsidP="00FD7C19">
      <w:pPr>
        <w:spacing w:before="240"/>
      </w:pPr>
      <w:r w:rsidRPr="00F51DAA">
        <w:t>Parent</w:t>
      </w:r>
      <w:r w:rsidR="00456DFB">
        <w:t>/Carer</w:t>
      </w:r>
      <w:r w:rsidRPr="00F51DAA">
        <w:t xml:space="preserve"> signature:</w:t>
      </w:r>
      <w:r w:rsidRPr="00F51DAA">
        <w:tab/>
      </w:r>
    </w:p>
    <w:p w14:paraId="2D4CA870" w14:textId="77777777" w:rsidR="00F51DAA" w:rsidRPr="00F51DAA" w:rsidRDefault="00F51DAA" w:rsidP="00FD7C19">
      <w:pPr>
        <w:spacing w:before="240"/>
      </w:pPr>
    </w:p>
    <w:p w14:paraId="70E6904D" w14:textId="77777777" w:rsidR="00F51DAA" w:rsidRPr="00F51DAA" w:rsidRDefault="00F51DAA" w:rsidP="00FD7C19">
      <w:pPr>
        <w:spacing w:before="240"/>
      </w:pPr>
      <w:r w:rsidRPr="00F51DAA">
        <w:t>Staff name:</w:t>
      </w:r>
      <w:r w:rsidRPr="00F51DAA">
        <w:tab/>
      </w:r>
      <w:r w:rsidRPr="00F51DAA">
        <w:tab/>
      </w:r>
    </w:p>
    <w:p w14:paraId="583ABBFA" w14:textId="77777777" w:rsidR="00F51DAA" w:rsidRPr="00F51DAA" w:rsidRDefault="00F51DAA" w:rsidP="00FD7C19">
      <w:pPr>
        <w:spacing w:before="240"/>
      </w:pPr>
      <w:r w:rsidRPr="00F51DAA">
        <w:t>Staff signature:</w:t>
      </w:r>
      <w:r w:rsidRPr="00F51DAA">
        <w:tab/>
      </w:r>
    </w:p>
    <w:p w14:paraId="604A5623" w14:textId="77777777" w:rsidR="00F51DAA" w:rsidRPr="00F51DAA" w:rsidRDefault="00F51DAA" w:rsidP="00F51DAA">
      <w:pPr>
        <w:rPr>
          <w:i/>
        </w:rPr>
      </w:pPr>
    </w:p>
    <w:p w14:paraId="1ED76145" w14:textId="77777777" w:rsidR="00F51DAA" w:rsidRPr="00F51DAA" w:rsidRDefault="00F51DAA" w:rsidP="00F51DAA">
      <w:pPr>
        <w:rPr>
          <w:i/>
        </w:rPr>
      </w:pPr>
    </w:p>
    <w:p w14:paraId="47BB64C4" w14:textId="77777777" w:rsidR="00F51DAA" w:rsidRPr="00F51DAA" w:rsidRDefault="00F51DAA" w:rsidP="00F51DAA">
      <w:pPr>
        <w:rPr>
          <w:i/>
        </w:rPr>
      </w:pPr>
      <w:r w:rsidRPr="00F51DAA">
        <w:rPr>
          <w:i/>
        </w:rPr>
        <w:t xml:space="preserve">Continued over </w:t>
      </w:r>
      <w:proofErr w:type="gramStart"/>
      <w:r w:rsidRPr="00F51DAA">
        <w:rPr>
          <w:i/>
        </w:rPr>
        <w:t>page</w:t>
      </w:r>
      <w:proofErr w:type="gramEnd"/>
    </w:p>
    <w:p w14:paraId="7ADB2FC5" w14:textId="77777777" w:rsidR="00F51DAA" w:rsidRDefault="00F51DAA" w:rsidP="00403443">
      <w:pPr>
        <w:sectPr w:rsidR="00F51DAA" w:rsidSect="00F51DAA">
          <w:headerReference w:type="default" r:id="rId25"/>
          <w:footerReference w:type="even" r:id="rId26"/>
          <w:footerReference w:type="default" r:id="rId27"/>
          <w:footerReference w:type="first" r:id="rId28"/>
          <w:pgSz w:w="11900" w:h="16840" w:code="9"/>
          <w:pgMar w:top="1701" w:right="1077" w:bottom="1701" w:left="1077" w:header="510" w:footer="720" w:gutter="0"/>
          <w:pgNumType w:start="1"/>
          <w:cols w:space="720"/>
          <w:docGrid w:linePitch="360"/>
        </w:sectPr>
      </w:pPr>
    </w:p>
    <w:tbl>
      <w:tblPr>
        <w:tblW w:w="5000" w:type="pct"/>
        <w:tblCellMar>
          <w:top w:w="28" w:type="dxa"/>
          <w:bottom w:w="28" w:type="dxa"/>
        </w:tblCellMar>
        <w:tblLook w:val="04A0" w:firstRow="1" w:lastRow="0" w:firstColumn="1" w:lastColumn="0" w:noHBand="0" w:noVBand="1"/>
      </w:tblPr>
      <w:tblGrid>
        <w:gridCol w:w="1408"/>
        <w:gridCol w:w="1068"/>
        <w:gridCol w:w="1238"/>
        <w:gridCol w:w="1238"/>
        <w:gridCol w:w="2269"/>
        <w:gridCol w:w="2835"/>
        <w:gridCol w:w="2126"/>
        <w:gridCol w:w="2478"/>
      </w:tblGrid>
      <w:tr w:rsidR="00F51DAA" w:rsidRPr="00F51DAA" w14:paraId="5AE2E7EA" w14:textId="77777777" w:rsidTr="005C0925">
        <w:trPr>
          <w:trHeight w:val="336"/>
        </w:trPr>
        <w:tc>
          <w:tcPr>
            <w:tcW w:w="480" w:type="pct"/>
            <w:tcBorders>
              <w:top w:val="single" w:sz="8" w:space="0" w:color="000000"/>
              <w:left w:val="single" w:sz="8" w:space="0" w:color="000000"/>
              <w:bottom w:val="single" w:sz="8" w:space="0" w:color="000000"/>
              <w:right w:val="single" w:sz="8" w:space="0" w:color="000000"/>
            </w:tcBorders>
            <w:shd w:val="clear" w:color="auto" w:fill="F2F2F2" w:themeFill="background1" w:themeFillShade="F2"/>
          </w:tcPr>
          <w:p w14:paraId="06A1FF97" w14:textId="77777777" w:rsidR="00F51DAA" w:rsidRPr="00F51DAA" w:rsidRDefault="00F51DAA" w:rsidP="00F51DAA">
            <w:pPr>
              <w:pStyle w:val="NoSpacing"/>
              <w:rPr>
                <w:rFonts w:asciiTheme="majorHAnsi" w:hAnsiTheme="majorHAnsi" w:cstheme="majorHAnsi"/>
                <w:b/>
                <w:bCs/>
                <w:sz w:val="22"/>
                <w:szCs w:val="20"/>
              </w:rPr>
            </w:pPr>
            <w:r w:rsidRPr="00F51DAA">
              <w:rPr>
                <w:rFonts w:asciiTheme="majorHAnsi" w:hAnsiTheme="majorHAnsi" w:cstheme="majorHAnsi"/>
                <w:b/>
                <w:bCs/>
                <w:sz w:val="22"/>
                <w:szCs w:val="20"/>
              </w:rPr>
              <w:lastRenderedPageBreak/>
              <w:t>Previous dose (time)</w:t>
            </w:r>
          </w:p>
        </w:tc>
        <w:tc>
          <w:tcPr>
            <w:tcW w:w="364" w:type="pct"/>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00" w:type="dxa"/>
              <w:left w:w="100" w:type="dxa"/>
              <w:bottom w:w="100" w:type="dxa"/>
              <w:right w:w="100" w:type="dxa"/>
            </w:tcMar>
            <w:hideMark/>
          </w:tcPr>
          <w:p w14:paraId="0FD703C6" w14:textId="77777777" w:rsidR="00F51DAA" w:rsidRPr="00F51DAA" w:rsidRDefault="00F51DAA" w:rsidP="00F51DAA">
            <w:pPr>
              <w:pStyle w:val="NoSpacing"/>
              <w:rPr>
                <w:rFonts w:asciiTheme="majorHAnsi" w:hAnsiTheme="majorHAnsi" w:cstheme="majorHAnsi"/>
                <w:b/>
                <w:bCs/>
                <w:sz w:val="22"/>
                <w:szCs w:val="20"/>
              </w:rPr>
            </w:pPr>
            <w:r w:rsidRPr="00F51DAA">
              <w:rPr>
                <w:rFonts w:asciiTheme="majorHAnsi" w:hAnsiTheme="majorHAnsi" w:cstheme="majorHAnsi"/>
                <w:b/>
                <w:bCs/>
                <w:sz w:val="22"/>
                <w:szCs w:val="20"/>
              </w:rPr>
              <w:t>Date</w:t>
            </w:r>
          </w:p>
        </w:tc>
        <w:tc>
          <w:tcPr>
            <w:tcW w:w="422" w:type="pct"/>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00" w:type="dxa"/>
              <w:left w:w="100" w:type="dxa"/>
              <w:bottom w:w="100" w:type="dxa"/>
              <w:right w:w="100" w:type="dxa"/>
            </w:tcMar>
            <w:hideMark/>
          </w:tcPr>
          <w:p w14:paraId="46B87415" w14:textId="77777777" w:rsidR="00F51DAA" w:rsidRPr="00F51DAA" w:rsidRDefault="00F51DAA" w:rsidP="00F51DAA">
            <w:pPr>
              <w:pStyle w:val="NoSpacing"/>
              <w:rPr>
                <w:rFonts w:asciiTheme="majorHAnsi" w:hAnsiTheme="majorHAnsi" w:cstheme="majorHAnsi"/>
                <w:b/>
                <w:bCs/>
                <w:sz w:val="22"/>
                <w:szCs w:val="20"/>
              </w:rPr>
            </w:pPr>
            <w:r w:rsidRPr="00F51DAA">
              <w:rPr>
                <w:rFonts w:asciiTheme="majorHAnsi" w:hAnsiTheme="majorHAnsi" w:cstheme="majorHAnsi"/>
                <w:b/>
                <w:bCs/>
                <w:sz w:val="22"/>
                <w:szCs w:val="20"/>
              </w:rPr>
              <w:t xml:space="preserve">Time </w:t>
            </w:r>
          </w:p>
        </w:tc>
        <w:tc>
          <w:tcPr>
            <w:tcW w:w="422" w:type="pct"/>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00" w:type="dxa"/>
              <w:left w:w="100" w:type="dxa"/>
              <w:bottom w:w="100" w:type="dxa"/>
              <w:right w:w="100" w:type="dxa"/>
            </w:tcMar>
            <w:hideMark/>
          </w:tcPr>
          <w:p w14:paraId="2D4A2977" w14:textId="77777777" w:rsidR="00F51DAA" w:rsidRPr="00F51DAA" w:rsidRDefault="00F51DAA" w:rsidP="00F51DAA">
            <w:pPr>
              <w:pStyle w:val="NoSpacing"/>
              <w:rPr>
                <w:rFonts w:asciiTheme="majorHAnsi" w:hAnsiTheme="majorHAnsi" w:cstheme="majorHAnsi"/>
                <w:b/>
                <w:bCs/>
                <w:sz w:val="22"/>
                <w:szCs w:val="20"/>
              </w:rPr>
            </w:pPr>
            <w:r w:rsidRPr="00F51DAA">
              <w:rPr>
                <w:rFonts w:asciiTheme="majorHAnsi" w:hAnsiTheme="majorHAnsi" w:cstheme="majorHAnsi"/>
                <w:b/>
                <w:bCs/>
                <w:sz w:val="22"/>
                <w:szCs w:val="20"/>
              </w:rPr>
              <w:t xml:space="preserve">Dose </w:t>
            </w:r>
          </w:p>
        </w:tc>
        <w:tc>
          <w:tcPr>
            <w:tcW w:w="774" w:type="pct"/>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00" w:type="dxa"/>
              <w:left w:w="100" w:type="dxa"/>
              <w:bottom w:w="100" w:type="dxa"/>
              <w:right w:w="100" w:type="dxa"/>
            </w:tcMar>
            <w:hideMark/>
          </w:tcPr>
          <w:p w14:paraId="112579EC" w14:textId="77777777" w:rsidR="00F51DAA" w:rsidRPr="00F51DAA" w:rsidRDefault="00F51DAA" w:rsidP="00F51DAA">
            <w:pPr>
              <w:pStyle w:val="NoSpacing"/>
              <w:rPr>
                <w:rFonts w:asciiTheme="majorHAnsi" w:hAnsiTheme="majorHAnsi" w:cstheme="majorHAnsi"/>
                <w:b/>
                <w:bCs/>
                <w:sz w:val="22"/>
                <w:szCs w:val="20"/>
              </w:rPr>
            </w:pPr>
            <w:r w:rsidRPr="00F51DAA">
              <w:rPr>
                <w:rFonts w:asciiTheme="majorHAnsi" w:hAnsiTheme="majorHAnsi" w:cstheme="majorHAnsi"/>
                <w:b/>
                <w:bCs/>
                <w:sz w:val="22"/>
                <w:szCs w:val="20"/>
              </w:rPr>
              <w:t>Staff member</w:t>
            </w:r>
          </w:p>
          <w:p w14:paraId="65C31558" w14:textId="77777777" w:rsidR="00F51DAA" w:rsidRPr="00F51DAA" w:rsidRDefault="00F51DAA" w:rsidP="00F51DAA">
            <w:pPr>
              <w:pStyle w:val="NoSpacing"/>
              <w:rPr>
                <w:rFonts w:asciiTheme="majorHAnsi" w:hAnsiTheme="majorHAnsi" w:cstheme="majorHAnsi"/>
                <w:b/>
                <w:bCs/>
                <w:i/>
                <w:sz w:val="22"/>
                <w:szCs w:val="20"/>
              </w:rPr>
            </w:pPr>
            <w:r w:rsidRPr="00F51DAA">
              <w:rPr>
                <w:rFonts w:asciiTheme="majorHAnsi" w:hAnsiTheme="majorHAnsi" w:cstheme="majorHAnsi"/>
                <w:b/>
                <w:bCs/>
                <w:i/>
                <w:sz w:val="22"/>
                <w:szCs w:val="20"/>
              </w:rPr>
              <w:t>Print name</w:t>
            </w:r>
          </w:p>
        </w:tc>
        <w:tc>
          <w:tcPr>
            <w:tcW w:w="967" w:type="pct"/>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00" w:type="dxa"/>
              <w:left w:w="100" w:type="dxa"/>
              <w:bottom w:w="100" w:type="dxa"/>
              <w:right w:w="100" w:type="dxa"/>
            </w:tcMar>
            <w:hideMark/>
          </w:tcPr>
          <w:p w14:paraId="0816BD2B" w14:textId="77777777" w:rsidR="00F51DAA" w:rsidRPr="00F51DAA" w:rsidRDefault="00F51DAA" w:rsidP="00F51DAA">
            <w:pPr>
              <w:pStyle w:val="NoSpacing"/>
              <w:rPr>
                <w:rFonts w:asciiTheme="majorHAnsi" w:hAnsiTheme="majorHAnsi" w:cstheme="majorHAnsi"/>
                <w:b/>
                <w:bCs/>
                <w:sz w:val="22"/>
                <w:szCs w:val="20"/>
              </w:rPr>
            </w:pPr>
            <w:r w:rsidRPr="00F51DAA">
              <w:rPr>
                <w:rFonts w:asciiTheme="majorHAnsi" w:hAnsiTheme="majorHAnsi" w:cstheme="majorHAnsi"/>
                <w:b/>
                <w:bCs/>
                <w:sz w:val="22"/>
                <w:szCs w:val="20"/>
              </w:rPr>
              <w:t>Signature</w:t>
            </w:r>
          </w:p>
        </w:tc>
        <w:tc>
          <w:tcPr>
            <w:tcW w:w="725" w:type="pct"/>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00" w:type="dxa"/>
              <w:left w:w="100" w:type="dxa"/>
              <w:bottom w:w="100" w:type="dxa"/>
              <w:right w:w="100" w:type="dxa"/>
            </w:tcMar>
            <w:hideMark/>
          </w:tcPr>
          <w:p w14:paraId="6B63D92F" w14:textId="77777777" w:rsidR="00F51DAA" w:rsidRPr="00F51DAA" w:rsidRDefault="00F51DAA" w:rsidP="00F51DAA">
            <w:pPr>
              <w:pStyle w:val="NoSpacing"/>
              <w:rPr>
                <w:rFonts w:asciiTheme="majorHAnsi" w:hAnsiTheme="majorHAnsi" w:cstheme="majorHAnsi"/>
                <w:b/>
                <w:bCs/>
                <w:sz w:val="22"/>
                <w:szCs w:val="20"/>
              </w:rPr>
            </w:pPr>
            <w:r w:rsidRPr="00F51DAA">
              <w:rPr>
                <w:rFonts w:asciiTheme="majorHAnsi" w:hAnsiTheme="majorHAnsi" w:cstheme="majorHAnsi"/>
                <w:b/>
                <w:bCs/>
                <w:sz w:val="22"/>
                <w:szCs w:val="20"/>
              </w:rPr>
              <w:t>Counter signatory</w:t>
            </w:r>
          </w:p>
          <w:p w14:paraId="708FD39C" w14:textId="77777777" w:rsidR="00F51DAA" w:rsidRPr="00F51DAA" w:rsidRDefault="00F51DAA" w:rsidP="00F51DAA">
            <w:pPr>
              <w:pStyle w:val="NoSpacing"/>
              <w:rPr>
                <w:rFonts w:asciiTheme="majorHAnsi" w:hAnsiTheme="majorHAnsi" w:cstheme="majorHAnsi"/>
                <w:b/>
                <w:bCs/>
                <w:sz w:val="22"/>
                <w:szCs w:val="20"/>
              </w:rPr>
            </w:pPr>
            <w:r w:rsidRPr="00F51DAA">
              <w:rPr>
                <w:rFonts w:asciiTheme="majorHAnsi" w:hAnsiTheme="majorHAnsi" w:cstheme="majorHAnsi"/>
                <w:b/>
                <w:bCs/>
                <w:i/>
                <w:sz w:val="22"/>
                <w:szCs w:val="20"/>
              </w:rPr>
              <w:t>Print name</w:t>
            </w:r>
          </w:p>
        </w:tc>
        <w:tc>
          <w:tcPr>
            <w:tcW w:w="845" w:type="pct"/>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00" w:type="dxa"/>
              <w:left w:w="100" w:type="dxa"/>
              <w:bottom w:w="100" w:type="dxa"/>
              <w:right w:w="100" w:type="dxa"/>
            </w:tcMar>
            <w:hideMark/>
          </w:tcPr>
          <w:p w14:paraId="58B60B78" w14:textId="77777777" w:rsidR="00F51DAA" w:rsidRPr="00F51DAA" w:rsidRDefault="00F51DAA" w:rsidP="00F51DAA">
            <w:pPr>
              <w:pStyle w:val="NoSpacing"/>
              <w:rPr>
                <w:rFonts w:asciiTheme="majorHAnsi" w:hAnsiTheme="majorHAnsi" w:cstheme="majorHAnsi"/>
                <w:b/>
                <w:bCs/>
                <w:sz w:val="22"/>
                <w:szCs w:val="20"/>
              </w:rPr>
            </w:pPr>
            <w:r w:rsidRPr="00F51DAA">
              <w:rPr>
                <w:rFonts w:asciiTheme="majorHAnsi" w:hAnsiTheme="majorHAnsi" w:cstheme="majorHAnsi"/>
                <w:b/>
                <w:bCs/>
                <w:sz w:val="22"/>
                <w:szCs w:val="20"/>
              </w:rPr>
              <w:t>Signature</w:t>
            </w:r>
          </w:p>
        </w:tc>
      </w:tr>
      <w:tr w:rsidR="00F51DAA" w:rsidRPr="00F51DAA" w14:paraId="5D2FCA21" w14:textId="77777777" w:rsidTr="005C0925">
        <w:trPr>
          <w:trHeight w:val="336"/>
        </w:trPr>
        <w:tc>
          <w:tcPr>
            <w:tcW w:w="480" w:type="pct"/>
            <w:tcBorders>
              <w:top w:val="single" w:sz="8" w:space="0" w:color="000000"/>
              <w:left w:val="single" w:sz="8" w:space="0" w:color="000000"/>
              <w:bottom w:val="single" w:sz="8" w:space="0" w:color="000000"/>
              <w:right w:val="single" w:sz="8" w:space="0" w:color="000000"/>
            </w:tcBorders>
          </w:tcPr>
          <w:p w14:paraId="4DE7D65F" w14:textId="77777777" w:rsidR="00F51DAA" w:rsidRPr="00F51DAA" w:rsidRDefault="00F51DAA" w:rsidP="00F51DAA">
            <w:pPr>
              <w:pStyle w:val="NoSpacing"/>
            </w:pPr>
          </w:p>
        </w:tc>
        <w:tc>
          <w:tcPr>
            <w:tcW w:w="3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17D699" w14:textId="77777777" w:rsidR="00F51DAA" w:rsidRPr="00F51DAA" w:rsidRDefault="00F51DAA" w:rsidP="00F51DAA">
            <w:pPr>
              <w:pStyle w:val="NoSpacing"/>
            </w:pPr>
          </w:p>
        </w:tc>
        <w:tc>
          <w:tcPr>
            <w:tcW w:w="42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908E7C" w14:textId="77777777" w:rsidR="00F51DAA" w:rsidRPr="00F51DAA" w:rsidRDefault="00F51DAA" w:rsidP="00F51DAA">
            <w:pPr>
              <w:pStyle w:val="NoSpacing"/>
            </w:pPr>
          </w:p>
        </w:tc>
        <w:tc>
          <w:tcPr>
            <w:tcW w:w="42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B72241" w14:textId="77777777" w:rsidR="00F51DAA" w:rsidRPr="00F51DAA" w:rsidRDefault="00F51DAA" w:rsidP="00F51DAA">
            <w:pPr>
              <w:pStyle w:val="NoSpacing"/>
            </w:pPr>
          </w:p>
        </w:tc>
        <w:tc>
          <w:tcPr>
            <w:tcW w:w="77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AA1784" w14:textId="77777777" w:rsidR="00F51DAA" w:rsidRPr="00F51DAA" w:rsidRDefault="00F51DAA" w:rsidP="00F51DAA">
            <w:pPr>
              <w:pStyle w:val="NoSpacing"/>
            </w:pPr>
          </w:p>
        </w:tc>
        <w:tc>
          <w:tcPr>
            <w:tcW w:w="96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54FF31" w14:textId="77777777" w:rsidR="00F51DAA" w:rsidRPr="00F51DAA" w:rsidRDefault="00F51DAA" w:rsidP="00F51DAA">
            <w:pPr>
              <w:pStyle w:val="NoSpacing"/>
            </w:pPr>
          </w:p>
        </w:tc>
        <w:tc>
          <w:tcPr>
            <w:tcW w:w="72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CEC547" w14:textId="77777777" w:rsidR="00F51DAA" w:rsidRPr="00F51DAA" w:rsidRDefault="00F51DAA" w:rsidP="00F51DAA">
            <w:pPr>
              <w:pStyle w:val="NoSpacing"/>
            </w:pPr>
          </w:p>
        </w:tc>
        <w:tc>
          <w:tcPr>
            <w:tcW w:w="84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7323C2" w14:textId="77777777" w:rsidR="00F51DAA" w:rsidRPr="00F51DAA" w:rsidRDefault="00F51DAA" w:rsidP="00F51DAA">
            <w:pPr>
              <w:pStyle w:val="NoSpacing"/>
            </w:pPr>
          </w:p>
        </w:tc>
      </w:tr>
      <w:tr w:rsidR="00F51DAA" w:rsidRPr="00F51DAA" w14:paraId="2BFD1F7E" w14:textId="77777777" w:rsidTr="005C0925">
        <w:trPr>
          <w:trHeight w:val="336"/>
        </w:trPr>
        <w:tc>
          <w:tcPr>
            <w:tcW w:w="480" w:type="pct"/>
            <w:tcBorders>
              <w:top w:val="single" w:sz="8" w:space="0" w:color="000000"/>
              <w:left w:val="single" w:sz="8" w:space="0" w:color="000000"/>
              <w:bottom w:val="single" w:sz="8" w:space="0" w:color="000000"/>
              <w:right w:val="single" w:sz="8" w:space="0" w:color="000000"/>
            </w:tcBorders>
          </w:tcPr>
          <w:p w14:paraId="0D6A292F" w14:textId="77777777" w:rsidR="00F51DAA" w:rsidRPr="00F51DAA" w:rsidRDefault="00F51DAA" w:rsidP="00F51DAA">
            <w:pPr>
              <w:pStyle w:val="NoSpacing"/>
            </w:pPr>
          </w:p>
        </w:tc>
        <w:tc>
          <w:tcPr>
            <w:tcW w:w="3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BAB7B5" w14:textId="77777777" w:rsidR="00F51DAA" w:rsidRPr="00F51DAA" w:rsidRDefault="00F51DAA" w:rsidP="00F51DAA">
            <w:pPr>
              <w:pStyle w:val="NoSpacing"/>
            </w:pPr>
          </w:p>
        </w:tc>
        <w:tc>
          <w:tcPr>
            <w:tcW w:w="42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26671B" w14:textId="77777777" w:rsidR="00F51DAA" w:rsidRPr="00F51DAA" w:rsidRDefault="00F51DAA" w:rsidP="00F51DAA">
            <w:pPr>
              <w:pStyle w:val="NoSpacing"/>
            </w:pPr>
          </w:p>
        </w:tc>
        <w:tc>
          <w:tcPr>
            <w:tcW w:w="42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4E542B" w14:textId="77777777" w:rsidR="00F51DAA" w:rsidRPr="00F51DAA" w:rsidRDefault="00F51DAA" w:rsidP="00F51DAA">
            <w:pPr>
              <w:pStyle w:val="NoSpacing"/>
            </w:pPr>
          </w:p>
        </w:tc>
        <w:tc>
          <w:tcPr>
            <w:tcW w:w="77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FFDBE6" w14:textId="77777777" w:rsidR="00F51DAA" w:rsidRPr="00F51DAA" w:rsidRDefault="00F51DAA" w:rsidP="00F51DAA">
            <w:pPr>
              <w:pStyle w:val="NoSpacing"/>
            </w:pPr>
          </w:p>
        </w:tc>
        <w:tc>
          <w:tcPr>
            <w:tcW w:w="96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A3DE26" w14:textId="77777777" w:rsidR="00F51DAA" w:rsidRPr="00F51DAA" w:rsidRDefault="00F51DAA" w:rsidP="00F51DAA">
            <w:pPr>
              <w:pStyle w:val="NoSpacing"/>
            </w:pPr>
          </w:p>
        </w:tc>
        <w:tc>
          <w:tcPr>
            <w:tcW w:w="72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8E183F" w14:textId="77777777" w:rsidR="00F51DAA" w:rsidRPr="00F51DAA" w:rsidRDefault="00F51DAA" w:rsidP="00F51DAA">
            <w:pPr>
              <w:pStyle w:val="NoSpacing"/>
            </w:pPr>
          </w:p>
        </w:tc>
        <w:tc>
          <w:tcPr>
            <w:tcW w:w="84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44E474" w14:textId="77777777" w:rsidR="00F51DAA" w:rsidRPr="00F51DAA" w:rsidRDefault="00F51DAA" w:rsidP="00F51DAA">
            <w:pPr>
              <w:pStyle w:val="NoSpacing"/>
            </w:pPr>
          </w:p>
        </w:tc>
      </w:tr>
      <w:tr w:rsidR="00F51DAA" w:rsidRPr="00F51DAA" w14:paraId="708B6FBD" w14:textId="77777777" w:rsidTr="005C0925">
        <w:trPr>
          <w:trHeight w:val="336"/>
        </w:trPr>
        <w:tc>
          <w:tcPr>
            <w:tcW w:w="480" w:type="pct"/>
            <w:tcBorders>
              <w:top w:val="single" w:sz="8" w:space="0" w:color="000000"/>
              <w:left w:val="single" w:sz="8" w:space="0" w:color="000000"/>
              <w:bottom w:val="single" w:sz="8" w:space="0" w:color="000000"/>
              <w:right w:val="single" w:sz="8" w:space="0" w:color="000000"/>
            </w:tcBorders>
          </w:tcPr>
          <w:p w14:paraId="28ADE716" w14:textId="77777777" w:rsidR="00F51DAA" w:rsidRPr="00F51DAA" w:rsidRDefault="00F51DAA" w:rsidP="00F51DAA">
            <w:pPr>
              <w:pStyle w:val="NoSpacing"/>
            </w:pPr>
          </w:p>
        </w:tc>
        <w:tc>
          <w:tcPr>
            <w:tcW w:w="3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870751" w14:textId="77777777" w:rsidR="00F51DAA" w:rsidRPr="00F51DAA" w:rsidRDefault="00F51DAA" w:rsidP="00F51DAA">
            <w:pPr>
              <w:pStyle w:val="NoSpacing"/>
            </w:pPr>
          </w:p>
        </w:tc>
        <w:tc>
          <w:tcPr>
            <w:tcW w:w="42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307D7B" w14:textId="77777777" w:rsidR="00F51DAA" w:rsidRPr="00F51DAA" w:rsidRDefault="00F51DAA" w:rsidP="00F51DAA">
            <w:pPr>
              <w:pStyle w:val="NoSpacing"/>
            </w:pPr>
          </w:p>
        </w:tc>
        <w:tc>
          <w:tcPr>
            <w:tcW w:w="42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4A7D00" w14:textId="77777777" w:rsidR="00F51DAA" w:rsidRPr="00F51DAA" w:rsidRDefault="00F51DAA" w:rsidP="00F51DAA">
            <w:pPr>
              <w:pStyle w:val="NoSpacing"/>
            </w:pPr>
          </w:p>
        </w:tc>
        <w:tc>
          <w:tcPr>
            <w:tcW w:w="77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AA2E03" w14:textId="77777777" w:rsidR="00F51DAA" w:rsidRPr="00F51DAA" w:rsidRDefault="00F51DAA" w:rsidP="00F51DAA">
            <w:pPr>
              <w:pStyle w:val="NoSpacing"/>
            </w:pPr>
          </w:p>
        </w:tc>
        <w:tc>
          <w:tcPr>
            <w:tcW w:w="96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B3F331" w14:textId="77777777" w:rsidR="00F51DAA" w:rsidRPr="00F51DAA" w:rsidRDefault="00F51DAA" w:rsidP="00F51DAA">
            <w:pPr>
              <w:pStyle w:val="NoSpacing"/>
            </w:pPr>
          </w:p>
        </w:tc>
        <w:tc>
          <w:tcPr>
            <w:tcW w:w="72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85914A" w14:textId="77777777" w:rsidR="00F51DAA" w:rsidRPr="00F51DAA" w:rsidRDefault="00F51DAA" w:rsidP="00F51DAA">
            <w:pPr>
              <w:pStyle w:val="NoSpacing"/>
            </w:pPr>
          </w:p>
        </w:tc>
        <w:tc>
          <w:tcPr>
            <w:tcW w:w="84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23B2B4" w14:textId="77777777" w:rsidR="00F51DAA" w:rsidRPr="00F51DAA" w:rsidRDefault="00F51DAA" w:rsidP="00F51DAA">
            <w:pPr>
              <w:pStyle w:val="NoSpacing"/>
            </w:pPr>
          </w:p>
        </w:tc>
      </w:tr>
      <w:tr w:rsidR="00F51DAA" w:rsidRPr="00F51DAA" w14:paraId="44F216D5" w14:textId="77777777" w:rsidTr="005C0925">
        <w:trPr>
          <w:trHeight w:val="336"/>
        </w:trPr>
        <w:tc>
          <w:tcPr>
            <w:tcW w:w="480" w:type="pct"/>
            <w:tcBorders>
              <w:top w:val="single" w:sz="8" w:space="0" w:color="000000"/>
              <w:left w:val="single" w:sz="8" w:space="0" w:color="000000"/>
              <w:bottom w:val="single" w:sz="8" w:space="0" w:color="000000"/>
              <w:right w:val="single" w:sz="8" w:space="0" w:color="000000"/>
            </w:tcBorders>
          </w:tcPr>
          <w:p w14:paraId="304AA963" w14:textId="77777777" w:rsidR="00F51DAA" w:rsidRPr="00F51DAA" w:rsidRDefault="00F51DAA" w:rsidP="00F51DAA">
            <w:pPr>
              <w:pStyle w:val="NoSpacing"/>
            </w:pPr>
          </w:p>
        </w:tc>
        <w:tc>
          <w:tcPr>
            <w:tcW w:w="3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50FB07" w14:textId="77777777" w:rsidR="00F51DAA" w:rsidRPr="00F51DAA" w:rsidRDefault="00F51DAA" w:rsidP="00F51DAA">
            <w:pPr>
              <w:pStyle w:val="NoSpacing"/>
            </w:pPr>
          </w:p>
        </w:tc>
        <w:tc>
          <w:tcPr>
            <w:tcW w:w="42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BB20FF" w14:textId="77777777" w:rsidR="00F51DAA" w:rsidRPr="00F51DAA" w:rsidRDefault="00F51DAA" w:rsidP="00F51DAA">
            <w:pPr>
              <w:pStyle w:val="NoSpacing"/>
            </w:pPr>
          </w:p>
        </w:tc>
        <w:tc>
          <w:tcPr>
            <w:tcW w:w="42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EDAE3B" w14:textId="77777777" w:rsidR="00F51DAA" w:rsidRPr="00F51DAA" w:rsidRDefault="00F51DAA" w:rsidP="00F51DAA">
            <w:pPr>
              <w:pStyle w:val="NoSpacing"/>
            </w:pPr>
          </w:p>
        </w:tc>
        <w:tc>
          <w:tcPr>
            <w:tcW w:w="77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41CDDF" w14:textId="77777777" w:rsidR="00F51DAA" w:rsidRPr="00F51DAA" w:rsidRDefault="00F51DAA" w:rsidP="00F51DAA">
            <w:pPr>
              <w:pStyle w:val="NoSpacing"/>
            </w:pPr>
          </w:p>
        </w:tc>
        <w:tc>
          <w:tcPr>
            <w:tcW w:w="96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83C5F2" w14:textId="77777777" w:rsidR="00F51DAA" w:rsidRPr="00F51DAA" w:rsidRDefault="00F51DAA" w:rsidP="00F51DAA">
            <w:pPr>
              <w:pStyle w:val="NoSpacing"/>
            </w:pPr>
          </w:p>
        </w:tc>
        <w:tc>
          <w:tcPr>
            <w:tcW w:w="72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4D97E6" w14:textId="77777777" w:rsidR="00F51DAA" w:rsidRPr="00F51DAA" w:rsidRDefault="00F51DAA" w:rsidP="00F51DAA">
            <w:pPr>
              <w:pStyle w:val="NoSpacing"/>
            </w:pPr>
          </w:p>
        </w:tc>
        <w:tc>
          <w:tcPr>
            <w:tcW w:w="84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C93B3A" w14:textId="77777777" w:rsidR="00F51DAA" w:rsidRPr="00F51DAA" w:rsidRDefault="00F51DAA" w:rsidP="00F51DAA">
            <w:pPr>
              <w:pStyle w:val="NoSpacing"/>
            </w:pPr>
          </w:p>
        </w:tc>
      </w:tr>
      <w:tr w:rsidR="00F51DAA" w:rsidRPr="00F51DAA" w14:paraId="3B31E8C1" w14:textId="77777777" w:rsidTr="005C0925">
        <w:trPr>
          <w:trHeight w:val="336"/>
        </w:trPr>
        <w:tc>
          <w:tcPr>
            <w:tcW w:w="480" w:type="pct"/>
            <w:tcBorders>
              <w:top w:val="single" w:sz="8" w:space="0" w:color="000000"/>
              <w:left w:val="single" w:sz="8" w:space="0" w:color="000000"/>
              <w:bottom w:val="single" w:sz="8" w:space="0" w:color="000000"/>
              <w:right w:val="single" w:sz="8" w:space="0" w:color="000000"/>
            </w:tcBorders>
          </w:tcPr>
          <w:p w14:paraId="1662BF79" w14:textId="77777777" w:rsidR="00F51DAA" w:rsidRPr="00F51DAA" w:rsidRDefault="00F51DAA" w:rsidP="00F51DAA">
            <w:pPr>
              <w:pStyle w:val="NoSpacing"/>
            </w:pPr>
          </w:p>
        </w:tc>
        <w:tc>
          <w:tcPr>
            <w:tcW w:w="3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58537B" w14:textId="77777777" w:rsidR="00F51DAA" w:rsidRPr="00F51DAA" w:rsidRDefault="00F51DAA" w:rsidP="00F51DAA">
            <w:pPr>
              <w:pStyle w:val="NoSpacing"/>
            </w:pPr>
          </w:p>
        </w:tc>
        <w:tc>
          <w:tcPr>
            <w:tcW w:w="42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877D50" w14:textId="77777777" w:rsidR="00F51DAA" w:rsidRPr="00F51DAA" w:rsidRDefault="00F51DAA" w:rsidP="00F51DAA">
            <w:pPr>
              <w:pStyle w:val="NoSpacing"/>
            </w:pPr>
          </w:p>
        </w:tc>
        <w:tc>
          <w:tcPr>
            <w:tcW w:w="42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DF218E" w14:textId="77777777" w:rsidR="00F51DAA" w:rsidRPr="00F51DAA" w:rsidRDefault="00F51DAA" w:rsidP="00F51DAA">
            <w:pPr>
              <w:pStyle w:val="NoSpacing"/>
            </w:pPr>
          </w:p>
        </w:tc>
        <w:tc>
          <w:tcPr>
            <w:tcW w:w="77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1726F8" w14:textId="77777777" w:rsidR="00F51DAA" w:rsidRPr="00F51DAA" w:rsidRDefault="00F51DAA" w:rsidP="00F51DAA">
            <w:pPr>
              <w:pStyle w:val="NoSpacing"/>
            </w:pPr>
          </w:p>
        </w:tc>
        <w:tc>
          <w:tcPr>
            <w:tcW w:w="96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3EBE86" w14:textId="77777777" w:rsidR="00F51DAA" w:rsidRPr="00F51DAA" w:rsidRDefault="00F51DAA" w:rsidP="00F51DAA">
            <w:pPr>
              <w:pStyle w:val="NoSpacing"/>
            </w:pPr>
          </w:p>
        </w:tc>
        <w:tc>
          <w:tcPr>
            <w:tcW w:w="72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2010FE" w14:textId="77777777" w:rsidR="00F51DAA" w:rsidRPr="00F51DAA" w:rsidRDefault="00F51DAA" w:rsidP="00F51DAA">
            <w:pPr>
              <w:pStyle w:val="NoSpacing"/>
            </w:pPr>
          </w:p>
        </w:tc>
        <w:tc>
          <w:tcPr>
            <w:tcW w:w="84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38B2D9" w14:textId="77777777" w:rsidR="00F51DAA" w:rsidRPr="00F51DAA" w:rsidRDefault="00F51DAA" w:rsidP="00F51DAA">
            <w:pPr>
              <w:pStyle w:val="NoSpacing"/>
            </w:pPr>
          </w:p>
        </w:tc>
      </w:tr>
      <w:tr w:rsidR="00F51DAA" w:rsidRPr="00F51DAA" w14:paraId="399AD807" w14:textId="77777777" w:rsidTr="005C0925">
        <w:trPr>
          <w:trHeight w:val="336"/>
        </w:trPr>
        <w:tc>
          <w:tcPr>
            <w:tcW w:w="480" w:type="pct"/>
            <w:tcBorders>
              <w:top w:val="single" w:sz="8" w:space="0" w:color="000000"/>
              <w:left w:val="single" w:sz="8" w:space="0" w:color="000000"/>
              <w:bottom w:val="single" w:sz="8" w:space="0" w:color="000000"/>
              <w:right w:val="single" w:sz="8" w:space="0" w:color="000000"/>
            </w:tcBorders>
          </w:tcPr>
          <w:p w14:paraId="04BAF741" w14:textId="77777777" w:rsidR="00F51DAA" w:rsidRPr="00F51DAA" w:rsidRDefault="00F51DAA" w:rsidP="00F51DAA">
            <w:pPr>
              <w:pStyle w:val="NoSpacing"/>
            </w:pPr>
          </w:p>
        </w:tc>
        <w:tc>
          <w:tcPr>
            <w:tcW w:w="3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AC2280" w14:textId="77777777" w:rsidR="00F51DAA" w:rsidRPr="00F51DAA" w:rsidRDefault="00F51DAA" w:rsidP="00F51DAA">
            <w:pPr>
              <w:pStyle w:val="NoSpacing"/>
            </w:pPr>
          </w:p>
        </w:tc>
        <w:tc>
          <w:tcPr>
            <w:tcW w:w="42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B45095" w14:textId="77777777" w:rsidR="00F51DAA" w:rsidRPr="00F51DAA" w:rsidRDefault="00F51DAA" w:rsidP="00F51DAA">
            <w:pPr>
              <w:pStyle w:val="NoSpacing"/>
            </w:pPr>
          </w:p>
        </w:tc>
        <w:tc>
          <w:tcPr>
            <w:tcW w:w="42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8433EE" w14:textId="77777777" w:rsidR="00F51DAA" w:rsidRPr="00F51DAA" w:rsidRDefault="00F51DAA" w:rsidP="00F51DAA">
            <w:pPr>
              <w:pStyle w:val="NoSpacing"/>
            </w:pPr>
          </w:p>
        </w:tc>
        <w:tc>
          <w:tcPr>
            <w:tcW w:w="77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C8F617" w14:textId="77777777" w:rsidR="00F51DAA" w:rsidRPr="00F51DAA" w:rsidRDefault="00F51DAA" w:rsidP="00F51DAA">
            <w:pPr>
              <w:pStyle w:val="NoSpacing"/>
            </w:pPr>
          </w:p>
        </w:tc>
        <w:tc>
          <w:tcPr>
            <w:tcW w:w="96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95DF3E" w14:textId="77777777" w:rsidR="00F51DAA" w:rsidRPr="00F51DAA" w:rsidRDefault="00F51DAA" w:rsidP="00F51DAA">
            <w:pPr>
              <w:pStyle w:val="NoSpacing"/>
            </w:pPr>
          </w:p>
        </w:tc>
        <w:tc>
          <w:tcPr>
            <w:tcW w:w="72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A2365A" w14:textId="77777777" w:rsidR="00F51DAA" w:rsidRPr="00F51DAA" w:rsidRDefault="00F51DAA" w:rsidP="00F51DAA">
            <w:pPr>
              <w:pStyle w:val="NoSpacing"/>
            </w:pPr>
          </w:p>
        </w:tc>
        <w:tc>
          <w:tcPr>
            <w:tcW w:w="84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0BD298" w14:textId="77777777" w:rsidR="00F51DAA" w:rsidRPr="00F51DAA" w:rsidRDefault="00F51DAA" w:rsidP="00F51DAA">
            <w:pPr>
              <w:pStyle w:val="NoSpacing"/>
            </w:pPr>
          </w:p>
        </w:tc>
      </w:tr>
      <w:tr w:rsidR="00F51DAA" w:rsidRPr="00F51DAA" w14:paraId="7224223E" w14:textId="77777777" w:rsidTr="005C0925">
        <w:trPr>
          <w:trHeight w:val="336"/>
        </w:trPr>
        <w:tc>
          <w:tcPr>
            <w:tcW w:w="480" w:type="pct"/>
            <w:tcBorders>
              <w:top w:val="single" w:sz="8" w:space="0" w:color="000000"/>
              <w:left w:val="single" w:sz="8" w:space="0" w:color="000000"/>
              <w:bottom w:val="single" w:sz="8" w:space="0" w:color="000000"/>
              <w:right w:val="single" w:sz="8" w:space="0" w:color="000000"/>
            </w:tcBorders>
          </w:tcPr>
          <w:p w14:paraId="045E50F9" w14:textId="77777777" w:rsidR="00F51DAA" w:rsidRPr="00F51DAA" w:rsidRDefault="00F51DAA" w:rsidP="00F51DAA">
            <w:pPr>
              <w:pStyle w:val="NoSpacing"/>
            </w:pPr>
          </w:p>
        </w:tc>
        <w:tc>
          <w:tcPr>
            <w:tcW w:w="3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551E6D" w14:textId="77777777" w:rsidR="00F51DAA" w:rsidRPr="00F51DAA" w:rsidRDefault="00F51DAA" w:rsidP="00F51DAA">
            <w:pPr>
              <w:pStyle w:val="NoSpacing"/>
            </w:pPr>
          </w:p>
        </w:tc>
        <w:tc>
          <w:tcPr>
            <w:tcW w:w="42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7CF764" w14:textId="77777777" w:rsidR="00F51DAA" w:rsidRPr="00F51DAA" w:rsidRDefault="00F51DAA" w:rsidP="00F51DAA">
            <w:pPr>
              <w:pStyle w:val="NoSpacing"/>
            </w:pPr>
          </w:p>
        </w:tc>
        <w:tc>
          <w:tcPr>
            <w:tcW w:w="42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2B8F38" w14:textId="77777777" w:rsidR="00F51DAA" w:rsidRPr="00F51DAA" w:rsidRDefault="00F51DAA" w:rsidP="00F51DAA">
            <w:pPr>
              <w:pStyle w:val="NoSpacing"/>
            </w:pPr>
          </w:p>
        </w:tc>
        <w:tc>
          <w:tcPr>
            <w:tcW w:w="77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2233A8" w14:textId="77777777" w:rsidR="00F51DAA" w:rsidRPr="00F51DAA" w:rsidRDefault="00F51DAA" w:rsidP="00F51DAA">
            <w:pPr>
              <w:pStyle w:val="NoSpacing"/>
            </w:pPr>
          </w:p>
        </w:tc>
        <w:tc>
          <w:tcPr>
            <w:tcW w:w="96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24857B" w14:textId="77777777" w:rsidR="00F51DAA" w:rsidRPr="00F51DAA" w:rsidRDefault="00F51DAA" w:rsidP="00F51DAA">
            <w:pPr>
              <w:pStyle w:val="NoSpacing"/>
            </w:pPr>
          </w:p>
        </w:tc>
        <w:tc>
          <w:tcPr>
            <w:tcW w:w="72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21842B" w14:textId="77777777" w:rsidR="00F51DAA" w:rsidRPr="00F51DAA" w:rsidRDefault="00F51DAA" w:rsidP="00F51DAA">
            <w:pPr>
              <w:pStyle w:val="NoSpacing"/>
            </w:pPr>
          </w:p>
        </w:tc>
        <w:tc>
          <w:tcPr>
            <w:tcW w:w="84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D84036" w14:textId="77777777" w:rsidR="00F51DAA" w:rsidRPr="00F51DAA" w:rsidRDefault="00F51DAA" w:rsidP="00F51DAA">
            <w:pPr>
              <w:pStyle w:val="NoSpacing"/>
            </w:pPr>
          </w:p>
        </w:tc>
      </w:tr>
      <w:tr w:rsidR="00F51DAA" w:rsidRPr="00F51DAA" w14:paraId="019CA45C" w14:textId="77777777" w:rsidTr="005C0925">
        <w:trPr>
          <w:trHeight w:val="336"/>
        </w:trPr>
        <w:tc>
          <w:tcPr>
            <w:tcW w:w="480" w:type="pct"/>
            <w:tcBorders>
              <w:top w:val="single" w:sz="8" w:space="0" w:color="000000"/>
              <w:left w:val="single" w:sz="8" w:space="0" w:color="000000"/>
              <w:bottom w:val="single" w:sz="8" w:space="0" w:color="000000"/>
              <w:right w:val="single" w:sz="8" w:space="0" w:color="000000"/>
            </w:tcBorders>
          </w:tcPr>
          <w:p w14:paraId="6F42A16D" w14:textId="77777777" w:rsidR="00F51DAA" w:rsidRPr="00F51DAA" w:rsidRDefault="00F51DAA" w:rsidP="00F51DAA">
            <w:pPr>
              <w:pStyle w:val="NoSpacing"/>
            </w:pPr>
          </w:p>
        </w:tc>
        <w:tc>
          <w:tcPr>
            <w:tcW w:w="3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37CB01" w14:textId="77777777" w:rsidR="00F51DAA" w:rsidRPr="00F51DAA" w:rsidRDefault="00F51DAA" w:rsidP="00F51DAA">
            <w:pPr>
              <w:pStyle w:val="NoSpacing"/>
            </w:pPr>
          </w:p>
        </w:tc>
        <w:tc>
          <w:tcPr>
            <w:tcW w:w="42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73E1AB" w14:textId="77777777" w:rsidR="00F51DAA" w:rsidRPr="00F51DAA" w:rsidRDefault="00F51DAA" w:rsidP="00F51DAA">
            <w:pPr>
              <w:pStyle w:val="NoSpacing"/>
            </w:pPr>
          </w:p>
        </w:tc>
        <w:tc>
          <w:tcPr>
            <w:tcW w:w="42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A54412" w14:textId="77777777" w:rsidR="00F51DAA" w:rsidRPr="00F51DAA" w:rsidRDefault="00F51DAA" w:rsidP="00F51DAA">
            <w:pPr>
              <w:pStyle w:val="NoSpacing"/>
            </w:pPr>
          </w:p>
        </w:tc>
        <w:tc>
          <w:tcPr>
            <w:tcW w:w="77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31568E" w14:textId="77777777" w:rsidR="00F51DAA" w:rsidRPr="00F51DAA" w:rsidRDefault="00F51DAA" w:rsidP="00F51DAA">
            <w:pPr>
              <w:pStyle w:val="NoSpacing"/>
            </w:pPr>
          </w:p>
        </w:tc>
        <w:tc>
          <w:tcPr>
            <w:tcW w:w="96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D274B5" w14:textId="77777777" w:rsidR="00F51DAA" w:rsidRPr="00F51DAA" w:rsidRDefault="00F51DAA" w:rsidP="00F51DAA">
            <w:pPr>
              <w:pStyle w:val="NoSpacing"/>
            </w:pPr>
          </w:p>
        </w:tc>
        <w:tc>
          <w:tcPr>
            <w:tcW w:w="72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D4059D" w14:textId="77777777" w:rsidR="00F51DAA" w:rsidRPr="00F51DAA" w:rsidRDefault="00F51DAA" w:rsidP="00F51DAA">
            <w:pPr>
              <w:pStyle w:val="NoSpacing"/>
            </w:pPr>
          </w:p>
        </w:tc>
        <w:tc>
          <w:tcPr>
            <w:tcW w:w="84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E84B47" w14:textId="77777777" w:rsidR="00F51DAA" w:rsidRPr="00F51DAA" w:rsidRDefault="00F51DAA" w:rsidP="00F51DAA">
            <w:pPr>
              <w:pStyle w:val="NoSpacing"/>
            </w:pPr>
          </w:p>
        </w:tc>
      </w:tr>
      <w:tr w:rsidR="00F51DAA" w:rsidRPr="00F51DAA" w14:paraId="51810D8E" w14:textId="77777777" w:rsidTr="005C0925">
        <w:trPr>
          <w:trHeight w:val="336"/>
        </w:trPr>
        <w:tc>
          <w:tcPr>
            <w:tcW w:w="480" w:type="pct"/>
            <w:tcBorders>
              <w:top w:val="single" w:sz="8" w:space="0" w:color="000000"/>
              <w:left w:val="single" w:sz="8" w:space="0" w:color="000000"/>
              <w:bottom w:val="single" w:sz="8" w:space="0" w:color="000000"/>
              <w:right w:val="single" w:sz="8" w:space="0" w:color="000000"/>
            </w:tcBorders>
          </w:tcPr>
          <w:p w14:paraId="715A0E6C" w14:textId="77777777" w:rsidR="00F51DAA" w:rsidRPr="00F51DAA" w:rsidRDefault="00F51DAA" w:rsidP="00F51DAA">
            <w:pPr>
              <w:pStyle w:val="NoSpacing"/>
            </w:pPr>
          </w:p>
        </w:tc>
        <w:tc>
          <w:tcPr>
            <w:tcW w:w="3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E83D7F" w14:textId="77777777" w:rsidR="00F51DAA" w:rsidRPr="00F51DAA" w:rsidRDefault="00F51DAA" w:rsidP="00F51DAA">
            <w:pPr>
              <w:pStyle w:val="NoSpacing"/>
            </w:pPr>
          </w:p>
        </w:tc>
        <w:tc>
          <w:tcPr>
            <w:tcW w:w="42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8C04AF" w14:textId="77777777" w:rsidR="00F51DAA" w:rsidRPr="00F51DAA" w:rsidRDefault="00F51DAA" w:rsidP="00F51DAA">
            <w:pPr>
              <w:pStyle w:val="NoSpacing"/>
            </w:pPr>
          </w:p>
        </w:tc>
        <w:tc>
          <w:tcPr>
            <w:tcW w:w="42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9C755B" w14:textId="77777777" w:rsidR="00F51DAA" w:rsidRPr="00F51DAA" w:rsidRDefault="00F51DAA" w:rsidP="00F51DAA">
            <w:pPr>
              <w:pStyle w:val="NoSpacing"/>
            </w:pPr>
          </w:p>
        </w:tc>
        <w:tc>
          <w:tcPr>
            <w:tcW w:w="77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4EFE58" w14:textId="77777777" w:rsidR="00F51DAA" w:rsidRPr="00F51DAA" w:rsidRDefault="00F51DAA" w:rsidP="00F51DAA">
            <w:pPr>
              <w:pStyle w:val="NoSpacing"/>
            </w:pPr>
          </w:p>
        </w:tc>
        <w:tc>
          <w:tcPr>
            <w:tcW w:w="96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807172" w14:textId="77777777" w:rsidR="00F51DAA" w:rsidRPr="00F51DAA" w:rsidRDefault="00F51DAA" w:rsidP="00F51DAA">
            <w:pPr>
              <w:pStyle w:val="NoSpacing"/>
            </w:pPr>
          </w:p>
        </w:tc>
        <w:tc>
          <w:tcPr>
            <w:tcW w:w="72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8D2FCE" w14:textId="77777777" w:rsidR="00F51DAA" w:rsidRPr="00F51DAA" w:rsidRDefault="00F51DAA" w:rsidP="00F51DAA">
            <w:pPr>
              <w:pStyle w:val="NoSpacing"/>
            </w:pPr>
          </w:p>
        </w:tc>
        <w:tc>
          <w:tcPr>
            <w:tcW w:w="84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6FC262" w14:textId="77777777" w:rsidR="00F51DAA" w:rsidRPr="00F51DAA" w:rsidRDefault="00F51DAA" w:rsidP="00F51DAA">
            <w:pPr>
              <w:pStyle w:val="NoSpacing"/>
            </w:pPr>
          </w:p>
        </w:tc>
      </w:tr>
      <w:tr w:rsidR="00F51DAA" w:rsidRPr="00F51DAA" w14:paraId="1BC33A47" w14:textId="77777777" w:rsidTr="005C0925">
        <w:trPr>
          <w:trHeight w:val="336"/>
        </w:trPr>
        <w:tc>
          <w:tcPr>
            <w:tcW w:w="480" w:type="pct"/>
            <w:tcBorders>
              <w:top w:val="single" w:sz="8" w:space="0" w:color="000000"/>
              <w:left w:val="single" w:sz="8" w:space="0" w:color="000000"/>
              <w:bottom w:val="single" w:sz="8" w:space="0" w:color="000000"/>
              <w:right w:val="single" w:sz="8" w:space="0" w:color="000000"/>
            </w:tcBorders>
          </w:tcPr>
          <w:p w14:paraId="5EF1E643" w14:textId="77777777" w:rsidR="00F51DAA" w:rsidRPr="00F51DAA" w:rsidRDefault="00F51DAA" w:rsidP="00F51DAA">
            <w:pPr>
              <w:pStyle w:val="NoSpacing"/>
            </w:pPr>
          </w:p>
        </w:tc>
        <w:tc>
          <w:tcPr>
            <w:tcW w:w="3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1B84D7" w14:textId="77777777" w:rsidR="00F51DAA" w:rsidRPr="00F51DAA" w:rsidRDefault="00F51DAA" w:rsidP="00F51DAA">
            <w:pPr>
              <w:pStyle w:val="NoSpacing"/>
            </w:pPr>
          </w:p>
        </w:tc>
        <w:tc>
          <w:tcPr>
            <w:tcW w:w="42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C3E02F" w14:textId="77777777" w:rsidR="00F51DAA" w:rsidRPr="00F51DAA" w:rsidRDefault="00F51DAA" w:rsidP="00F51DAA">
            <w:pPr>
              <w:pStyle w:val="NoSpacing"/>
            </w:pPr>
          </w:p>
        </w:tc>
        <w:tc>
          <w:tcPr>
            <w:tcW w:w="42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7C27C4" w14:textId="77777777" w:rsidR="00F51DAA" w:rsidRPr="00F51DAA" w:rsidRDefault="00F51DAA" w:rsidP="00F51DAA">
            <w:pPr>
              <w:pStyle w:val="NoSpacing"/>
            </w:pPr>
          </w:p>
        </w:tc>
        <w:tc>
          <w:tcPr>
            <w:tcW w:w="77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0E747D" w14:textId="77777777" w:rsidR="00F51DAA" w:rsidRPr="00F51DAA" w:rsidRDefault="00F51DAA" w:rsidP="00F51DAA">
            <w:pPr>
              <w:pStyle w:val="NoSpacing"/>
            </w:pPr>
          </w:p>
        </w:tc>
        <w:tc>
          <w:tcPr>
            <w:tcW w:w="96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97BF52" w14:textId="77777777" w:rsidR="00F51DAA" w:rsidRPr="00F51DAA" w:rsidRDefault="00F51DAA" w:rsidP="00F51DAA">
            <w:pPr>
              <w:pStyle w:val="NoSpacing"/>
            </w:pPr>
          </w:p>
        </w:tc>
        <w:tc>
          <w:tcPr>
            <w:tcW w:w="72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937372" w14:textId="77777777" w:rsidR="00F51DAA" w:rsidRPr="00F51DAA" w:rsidRDefault="00F51DAA" w:rsidP="00F51DAA">
            <w:pPr>
              <w:pStyle w:val="NoSpacing"/>
            </w:pPr>
          </w:p>
        </w:tc>
        <w:tc>
          <w:tcPr>
            <w:tcW w:w="84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C0C145" w14:textId="77777777" w:rsidR="00F51DAA" w:rsidRPr="00F51DAA" w:rsidRDefault="00F51DAA" w:rsidP="00F51DAA">
            <w:pPr>
              <w:pStyle w:val="NoSpacing"/>
            </w:pPr>
          </w:p>
        </w:tc>
      </w:tr>
    </w:tbl>
    <w:p w14:paraId="2B9F70D7" w14:textId="77777777" w:rsidR="00F51DAA" w:rsidRPr="00F51DAA" w:rsidRDefault="00F51DAA" w:rsidP="00F51DAA"/>
    <w:tbl>
      <w:tblPr>
        <w:tblStyle w:val="TableGrid"/>
        <w:tblW w:w="0" w:type="auto"/>
        <w:tblLook w:val="04A0" w:firstRow="1" w:lastRow="0" w:firstColumn="1" w:lastColumn="0" w:noHBand="0" w:noVBand="1"/>
      </w:tblPr>
      <w:tblGrid>
        <w:gridCol w:w="14670"/>
      </w:tblGrid>
      <w:tr w:rsidR="00F51DAA" w:rsidRPr="00F51DAA" w14:paraId="0782D66E" w14:textId="77777777" w:rsidTr="005C0925">
        <w:trPr>
          <w:trHeight w:val="1914"/>
        </w:trPr>
        <w:tc>
          <w:tcPr>
            <w:tcW w:w="14670" w:type="dxa"/>
          </w:tcPr>
          <w:p w14:paraId="1EB8A0AE" w14:textId="77777777" w:rsidR="00F51DAA" w:rsidRPr="00F51DAA" w:rsidRDefault="00F51DAA" w:rsidP="00F51DAA">
            <w:pPr>
              <w:rPr>
                <w:i/>
              </w:rPr>
            </w:pPr>
            <w:r w:rsidRPr="00F51DAA">
              <w:rPr>
                <w:b/>
              </w:rPr>
              <w:t>Any adverse reactions noted:</w:t>
            </w:r>
            <w:r w:rsidRPr="00F51DAA">
              <w:t xml:space="preserve"> </w:t>
            </w:r>
            <w:r w:rsidRPr="00F51DAA">
              <w:rPr>
                <w:i/>
              </w:rPr>
              <w:t>Give date and time noted. Report to parent.</w:t>
            </w:r>
          </w:p>
          <w:p w14:paraId="2BF8EC02" w14:textId="77777777" w:rsidR="00F51DAA" w:rsidRPr="00F51DAA" w:rsidRDefault="00F51DAA" w:rsidP="00F51DAA"/>
        </w:tc>
      </w:tr>
    </w:tbl>
    <w:p w14:paraId="7E86661C" w14:textId="77777777" w:rsidR="00F51DAA" w:rsidRDefault="00F51DAA" w:rsidP="00403443">
      <w:pPr>
        <w:sectPr w:rsidR="00F51DAA" w:rsidSect="00F51DAA">
          <w:headerReference w:type="default" r:id="rId29"/>
          <w:pgSz w:w="16840" w:h="11900" w:orient="landscape" w:code="9"/>
          <w:pgMar w:top="1440" w:right="1080" w:bottom="1440" w:left="1080" w:header="510" w:footer="510" w:gutter="0"/>
          <w:cols w:space="720"/>
          <w:docGrid w:linePitch="360"/>
        </w:sectPr>
      </w:pPr>
    </w:p>
    <w:p w14:paraId="4FD78F8E" w14:textId="77777777" w:rsidR="00F51DAA" w:rsidRPr="00F51DAA" w:rsidRDefault="00F51DAA" w:rsidP="00F51DAA">
      <w:pPr>
        <w:pStyle w:val="Heading2"/>
      </w:pPr>
      <w:r w:rsidRPr="00F51DAA">
        <w:lastRenderedPageBreak/>
        <w:t xml:space="preserve">Appendix 5: My Asthma Care Plan </w:t>
      </w:r>
    </w:p>
    <w:p w14:paraId="1BAB10E8" w14:textId="77777777" w:rsidR="00F51DAA" w:rsidRPr="00F51DAA" w:rsidRDefault="00F51DAA" w:rsidP="00F51DAA"/>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bottom w:w="28" w:type="dxa"/>
        </w:tblCellMar>
        <w:tblLook w:val="0400" w:firstRow="0" w:lastRow="0" w:firstColumn="0" w:lastColumn="0" w:noHBand="0" w:noVBand="1"/>
      </w:tblPr>
      <w:tblGrid>
        <w:gridCol w:w="3684"/>
        <w:gridCol w:w="6052"/>
      </w:tblGrid>
      <w:tr w:rsidR="00F51DAA" w:rsidRPr="00F51DAA" w14:paraId="5F4E1033" w14:textId="77777777" w:rsidTr="00E1723C">
        <w:trPr>
          <w:trHeight w:val="300"/>
        </w:trPr>
        <w:tc>
          <w:tcPr>
            <w:tcW w:w="1892" w:type="pct"/>
            <w:shd w:val="clear" w:color="auto" w:fill="F2F2F2" w:themeFill="background1" w:themeFillShade="F2"/>
          </w:tcPr>
          <w:p w14:paraId="0CB4515A" w14:textId="47409F6B" w:rsidR="00F51DAA" w:rsidRPr="00F51DAA" w:rsidRDefault="00F51DAA" w:rsidP="00F51DAA">
            <w:pPr>
              <w:rPr>
                <w:rFonts w:asciiTheme="majorHAnsi" w:hAnsiTheme="majorHAnsi" w:cstheme="majorHAnsi"/>
                <w:b/>
                <w:szCs w:val="22"/>
              </w:rPr>
            </w:pPr>
            <w:r w:rsidRPr="00F51DAA">
              <w:rPr>
                <w:rFonts w:asciiTheme="majorHAnsi" w:hAnsiTheme="majorHAnsi" w:cstheme="majorHAnsi"/>
                <w:b/>
                <w:szCs w:val="22"/>
              </w:rPr>
              <w:t xml:space="preserve">Name of </w:t>
            </w:r>
            <w:r w:rsidR="0027789D">
              <w:rPr>
                <w:rFonts w:asciiTheme="majorHAnsi" w:hAnsiTheme="majorHAnsi" w:cstheme="majorHAnsi"/>
                <w:b/>
                <w:szCs w:val="22"/>
              </w:rPr>
              <w:t>s</w:t>
            </w:r>
            <w:r w:rsidR="0027789D" w:rsidRPr="00932854">
              <w:rPr>
                <w:rFonts w:asciiTheme="majorHAnsi" w:hAnsiTheme="majorHAnsi" w:cstheme="majorHAnsi"/>
                <w:b/>
                <w:bCs/>
                <w:szCs w:val="22"/>
              </w:rPr>
              <w:t>tudent</w:t>
            </w:r>
          </w:p>
        </w:tc>
        <w:tc>
          <w:tcPr>
            <w:tcW w:w="3108" w:type="pct"/>
          </w:tcPr>
          <w:p w14:paraId="7CA19E97" w14:textId="77777777" w:rsidR="00F51DAA" w:rsidRPr="00F51DAA" w:rsidRDefault="00F51DAA" w:rsidP="00F51DAA"/>
        </w:tc>
      </w:tr>
      <w:tr w:rsidR="00F51DAA" w:rsidRPr="00F51DAA" w14:paraId="2E38B986" w14:textId="77777777" w:rsidTr="005C0925">
        <w:trPr>
          <w:trHeight w:val="280"/>
        </w:trPr>
        <w:tc>
          <w:tcPr>
            <w:tcW w:w="1892" w:type="pct"/>
          </w:tcPr>
          <w:p w14:paraId="50D04C6B" w14:textId="77777777" w:rsidR="00F51DAA" w:rsidRPr="00F51DAA" w:rsidRDefault="00F51DAA" w:rsidP="00F51DAA">
            <w:pPr>
              <w:rPr>
                <w:b/>
              </w:rPr>
            </w:pPr>
            <w:r w:rsidRPr="00F51DAA">
              <w:rPr>
                <w:b/>
              </w:rPr>
              <w:t>Class/form</w:t>
            </w:r>
          </w:p>
        </w:tc>
        <w:tc>
          <w:tcPr>
            <w:tcW w:w="3108" w:type="pct"/>
          </w:tcPr>
          <w:p w14:paraId="6210812E" w14:textId="77777777" w:rsidR="00F51DAA" w:rsidRPr="00F51DAA" w:rsidRDefault="00F51DAA" w:rsidP="00F51DAA"/>
        </w:tc>
      </w:tr>
      <w:tr w:rsidR="00F51DAA" w:rsidRPr="00F51DAA" w14:paraId="6F42BE75" w14:textId="77777777" w:rsidTr="005C0925">
        <w:trPr>
          <w:trHeight w:val="300"/>
        </w:trPr>
        <w:tc>
          <w:tcPr>
            <w:tcW w:w="1892" w:type="pct"/>
          </w:tcPr>
          <w:p w14:paraId="51320E2A" w14:textId="77777777" w:rsidR="00F51DAA" w:rsidRPr="00F51DAA" w:rsidRDefault="00F51DAA" w:rsidP="00F51DAA">
            <w:pPr>
              <w:rPr>
                <w:b/>
              </w:rPr>
            </w:pPr>
            <w:r w:rsidRPr="00F51DAA">
              <w:rPr>
                <w:b/>
              </w:rPr>
              <w:t>Date of birth/age</w:t>
            </w:r>
          </w:p>
        </w:tc>
        <w:tc>
          <w:tcPr>
            <w:tcW w:w="3108" w:type="pct"/>
          </w:tcPr>
          <w:p w14:paraId="08563BDA" w14:textId="77777777" w:rsidR="00F51DAA" w:rsidRPr="00F51DAA" w:rsidRDefault="00F51DAA" w:rsidP="00F51DAA"/>
        </w:tc>
      </w:tr>
      <w:tr w:rsidR="00F51DAA" w:rsidRPr="00F51DAA" w14:paraId="2A6CE6BF" w14:textId="77777777" w:rsidTr="005C0925">
        <w:trPr>
          <w:trHeight w:val="280"/>
        </w:trPr>
        <w:tc>
          <w:tcPr>
            <w:tcW w:w="1892" w:type="pct"/>
          </w:tcPr>
          <w:p w14:paraId="6E918B68" w14:textId="77777777" w:rsidR="00F51DAA" w:rsidRPr="00F51DAA" w:rsidRDefault="00F51DAA" w:rsidP="00F51DAA">
            <w:pPr>
              <w:rPr>
                <w:b/>
              </w:rPr>
            </w:pPr>
            <w:r w:rsidRPr="00F51DAA">
              <w:rPr>
                <w:b/>
              </w:rPr>
              <w:t>Type of medicine (&amp; expiry date)</w:t>
            </w:r>
          </w:p>
        </w:tc>
        <w:tc>
          <w:tcPr>
            <w:tcW w:w="3108" w:type="pct"/>
          </w:tcPr>
          <w:p w14:paraId="609E0D30" w14:textId="77777777" w:rsidR="00F51DAA" w:rsidRPr="00F51DAA" w:rsidRDefault="00F51DAA" w:rsidP="00F51DAA"/>
        </w:tc>
      </w:tr>
      <w:tr w:rsidR="00F51DAA" w:rsidRPr="00F51DAA" w14:paraId="2B49A643" w14:textId="77777777" w:rsidTr="005C0925">
        <w:trPr>
          <w:trHeight w:val="320"/>
        </w:trPr>
        <w:tc>
          <w:tcPr>
            <w:tcW w:w="1892" w:type="pct"/>
          </w:tcPr>
          <w:p w14:paraId="2EDCEDFA" w14:textId="77777777" w:rsidR="00F51DAA" w:rsidRPr="00F51DAA" w:rsidRDefault="00F51DAA" w:rsidP="00F51DAA">
            <w:pPr>
              <w:rPr>
                <w:b/>
              </w:rPr>
            </w:pPr>
            <w:r w:rsidRPr="00F51DAA">
              <w:rPr>
                <w:b/>
              </w:rPr>
              <w:t>Date of plan review</w:t>
            </w:r>
          </w:p>
        </w:tc>
        <w:tc>
          <w:tcPr>
            <w:tcW w:w="3108" w:type="pct"/>
          </w:tcPr>
          <w:p w14:paraId="6CA25953" w14:textId="77777777" w:rsidR="00F51DAA" w:rsidRPr="00F51DAA" w:rsidRDefault="00F51DAA" w:rsidP="00F51DAA">
            <w:r w:rsidRPr="00F51DAA">
              <w:t>(Annually)</w:t>
            </w:r>
          </w:p>
        </w:tc>
      </w:tr>
    </w:tbl>
    <w:p w14:paraId="437C1B67" w14:textId="77777777" w:rsidR="00F51DAA" w:rsidRPr="00F51DAA" w:rsidRDefault="00F51DAA" w:rsidP="00F51DAA">
      <w:pPr>
        <w:rPr>
          <w:b/>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8" w:type="dxa"/>
          <w:bottom w:w="28" w:type="dxa"/>
        </w:tblCellMar>
        <w:tblLook w:val="0600" w:firstRow="0" w:lastRow="0" w:firstColumn="0" w:lastColumn="0" w:noHBand="1" w:noVBand="1"/>
      </w:tblPr>
      <w:tblGrid>
        <w:gridCol w:w="3678"/>
        <w:gridCol w:w="6048"/>
      </w:tblGrid>
      <w:tr w:rsidR="00F51DAA" w:rsidRPr="00E1723C" w14:paraId="66182A3A" w14:textId="77777777" w:rsidTr="00E1723C">
        <w:trPr>
          <w:trHeight w:val="283"/>
        </w:trPr>
        <w:tc>
          <w:tcPr>
            <w:tcW w:w="5000" w:type="pct"/>
            <w:gridSpan w:val="2"/>
            <w:shd w:val="clear" w:color="auto" w:fill="F2F2F2" w:themeFill="background1" w:themeFillShade="F2"/>
            <w:tcMar>
              <w:top w:w="100" w:type="dxa"/>
              <w:left w:w="100" w:type="dxa"/>
              <w:bottom w:w="100" w:type="dxa"/>
              <w:right w:w="100" w:type="dxa"/>
            </w:tcMar>
            <w:vAlign w:val="center"/>
          </w:tcPr>
          <w:p w14:paraId="0B3407B4" w14:textId="77777777" w:rsidR="00F51DAA" w:rsidRPr="00E1723C" w:rsidRDefault="00F51DAA" w:rsidP="00E1723C">
            <w:pPr>
              <w:pStyle w:val="NoSpacing"/>
              <w:rPr>
                <w:rFonts w:asciiTheme="majorHAnsi" w:hAnsiTheme="majorHAnsi" w:cstheme="majorHAnsi"/>
                <w:b/>
                <w:bCs/>
                <w:sz w:val="22"/>
                <w:szCs w:val="20"/>
              </w:rPr>
            </w:pPr>
            <w:r w:rsidRPr="00E1723C">
              <w:rPr>
                <w:rFonts w:asciiTheme="majorHAnsi" w:hAnsiTheme="majorHAnsi" w:cstheme="majorHAnsi"/>
                <w:b/>
                <w:bCs/>
                <w:sz w:val="22"/>
                <w:szCs w:val="20"/>
              </w:rPr>
              <w:t>Emergency contact numbers: FIRST contact</w:t>
            </w:r>
          </w:p>
        </w:tc>
      </w:tr>
      <w:tr w:rsidR="00F51DAA" w:rsidRPr="00F51DAA" w14:paraId="5C04BE08" w14:textId="77777777" w:rsidTr="005C0925">
        <w:tc>
          <w:tcPr>
            <w:tcW w:w="1891" w:type="pct"/>
            <w:shd w:val="clear" w:color="auto" w:fill="auto"/>
            <w:tcMar>
              <w:top w:w="100" w:type="dxa"/>
              <w:left w:w="100" w:type="dxa"/>
              <w:bottom w:w="100" w:type="dxa"/>
              <w:right w:w="100" w:type="dxa"/>
            </w:tcMar>
            <w:vAlign w:val="center"/>
          </w:tcPr>
          <w:p w14:paraId="4818E8DB" w14:textId="77777777" w:rsidR="00F51DAA" w:rsidRPr="00932854" w:rsidRDefault="00F51DAA" w:rsidP="00E1723C">
            <w:pPr>
              <w:pStyle w:val="NoSpacing"/>
              <w:rPr>
                <w:rStyle w:val="Strong"/>
                <w:rFonts w:ascii="Arial" w:hAnsi="Arial" w:cs="Arial"/>
                <w:sz w:val="22"/>
              </w:rPr>
            </w:pPr>
            <w:r w:rsidRPr="00932854">
              <w:rPr>
                <w:rStyle w:val="Strong"/>
                <w:rFonts w:ascii="Arial" w:hAnsi="Arial" w:cs="Arial"/>
                <w:sz w:val="22"/>
              </w:rPr>
              <w:t>Full name</w:t>
            </w:r>
          </w:p>
        </w:tc>
        <w:tc>
          <w:tcPr>
            <w:tcW w:w="3109" w:type="pct"/>
            <w:shd w:val="clear" w:color="auto" w:fill="auto"/>
            <w:tcMar>
              <w:top w:w="100" w:type="dxa"/>
              <w:left w:w="100" w:type="dxa"/>
              <w:bottom w:w="100" w:type="dxa"/>
              <w:right w:w="100" w:type="dxa"/>
            </w:tcMar>
            <w:vAlign w:val="center"/>
          </w:tcPr>
          <w:p w14:paraId="7EAA0813" w14:textId="77777777" w:rsidR="00F51DAA" w:rsidRPr="00F51DAA" w:rsidRDefault="00F51DAA" w:rsidP="00E1723C">
            <w:pPr>
              <w:pStyle w:val="NoSpacing"/>
            </w:pPr>
          </w:p>
        </w:tc>
      </w:tr>
      <w:tr w:rsidR="00F51DAA" w:rsidRPr="00F51DAA" w14:paraId="1BB71499" w14:textId="77777777" w:rsidTr="005C0925">
        <w:tc>
          <w:tcPr>
            <w:tcW w:w="1891" w:type="pct"/>
            <w:shd w:val="clear" w:color="auto" w:fill="auto"/>
            <w:tcMar>
              <w:top w:w="100" w:type="dxa"/>
              <w:left w:w="100" w:type="dxa"/>
              <w:bottom w:w="100" w:type="dxa"/>
              <w:right w:w="100" w:type="dxa"/>
            </w:tcMar>
            <w:vAlign w:val="center"/>
          </w:tcPr>
          <w:p w14:paraId="3CFB1FEF" w14:textId="15309441" w:rsidR="00F51DAA" w:rsidRPr="00932854" w:rsidRDefault="00F51DAA" w:rsidP="00E1723C">
            <w:pPr>
              <w:pStyle w:val="NoSpacing"/>
              <w:rPr>
                <w:rStyle w:val="Strong"/>
                <w:rFonts w:ascii="Arial" w:hAnsi="Arial" w:cs="Arial"/>
                <w:sz w:val="22"/>
              </w:rPr>
            </w:pPr>
            <w:r w:rsidRPr="00932854">
              <w:rPr>
                <w:rStyle w:val="Strong"/>
                <w:rFonts w:ascii="Arial" w:hAnsi="Arial" w:cs="Arial"/>
                <w:sz w:val="22"/>
              </w:rPr>
              <w:t xml:space="preserve">Relationship to </w:t>
            </w:r>
            <w:r w:rsidR="0027789D" w:rsidRPr="00932854">
              <w:rPr>
                <w:rStyle w:val="Strong"/>
                <w:rFonts w:ascii="Arial" w:hAnsi="Arial" w:cs="Arial"/>
                <w:sz w:val="22"/>
              </w:rPr>
              <w:t>student</w:t>
            </w:r>
          </w:p>
        </w:tc>
        <w:tc>
          <w:tcPr>
            <w:tcW w:w="3109" w:type="pct"/>
            <w:shd w:val="clear" w:color="auto" w:fill="auto"/>
            <w:tcMar>
              <w:top w:w="100" w:type="dxa"/>
              <w:left w:w="100" w:type="dxa"/>
              <w:bottom w:w="100" w:type="dxa"/>
              <w:right w:w="100" w:type="dxa"/>
            </w:tcMar>
            <w:vAlign w:val="center"/>
          </w:tcPr>
          <w:p w14:paraId="0904E44D" w14:textId="77777777" w:rsidR="00F51DAA" w:rsidRPr="00F51DAA" w:rsidRDefault="00F51DAA" w:rsidP="00E1723C">
            <w:pPr>
              <w:pStyle w:val="NoSpacing"/>
            </w:pPr>
          </w:p>
        </w:tc>
      </w:tr>
      <w:tr w:rsidR="00F51DAA" w:rsidRPr="00F51DAA" w14:paraId="36B0935D" w14:textId="77777777" w:rsidTr="005C0925">
        <w:tc>
          <w:tcPr>
            <w:tcW w:w="1891" w:type="pct"/>
            <w:shd w:val="clear" w:color="auto" w:fill="auto"/>
            <w:tcMar>
              <w:top w:w="100" w:type="dxa"/>
              <w:left w:w="100" w:type="dxa"/>
              <w:bottom w:w="100" w:type="dxa"/>
              <w:right w:w="100" w:type="dxa"/>
            </w:tcMar>
            <w:vAlign w:val="center"/>
          </w:tcPr>
          <w:p w14:paraId="599DF504" w14:textId="77777777" w:rsidR="00F51DAA" w:rsidRPr="00932854" w:rsidRDefault="00F51DAA" w:rsidP="00E1723C">
            <w:pPr>
              <w:pStyle w:val="NoSpacing"/>
              <w:rPr>
                <w:rStyle w:val="Strong"/>
                <w:rFonts w:ascii="Arial" w:hAnsi="Arial" w:cs="Arial"/>
                <w:sz w:val="22"/>
              </w:rPr>
            </w:pPr>
            <w:r w:rsidRPr="00932854">
              <w:rPr>
                <w:rStyle w:val="Strong"/>
                <w:rFonts w:ascii="Arial" w:hAnsi="Arial" w:cs="Arial"/>
                <w:sz w:val="22"/>
              </w:rPr>
              <w:t>Phone number (work)</w:t>
            </w:r>
          </w:p>
        </w:tc>
        <w:tc>
          <w:tcPr>
            <w:tcW w:w="3109" w:type="pct"/>
            <w:shd w:val="clear" w:color="auto" w:fill="auto"/>
            <w:tcMar>
              <w:top w:w="100" w:type="dxa"/>
              <w:left w:w="100" w:type="dxa"/>
              <w:bottom w:w="100" w:type="dxa"/>
              <w:right w:w="100" w:type="dxa"/>
            </w:tcMar>
            <w:vAlign w:val="center"/>
          </w:tcPr>
          <w:p w14:paraId="1BCD8694" w14:textId="77777777" w:rsidR="00F51DAA" w:rsidRPr="00F51DAA" w:rsidRDefault="00F51DAA" w:rsidP="00E1723C">
            <w:pPr>
              <w:pStyle w:val="NoSpacing"/>
            </w:pPr>
          </w:p>
        </w:tc>
      </w:tr>
      <w:tr w:rsidR="00F51DAA" w:rsidRPr="00F51DAA" w14:paraId="0507B2F8" w14:textId="77777777" w:rsidTr="005C0925">
        <w:tc>
          <w:tcPr>
            <w:tcW w:w="1891" w:type="pct"/>
            <w:shd w:val="clear" w:color="auto" w:fill="auto"/>
            <w:tcMar>
              <w:top w:w="100" w:type="dxa"/>
              <w:left w:w="100" w:type="dxa"/>
              <w:bottom w:w="100" w:type="dxa"/>
              <w:right w:w="100" w:type="dxa"/>
            </w:tcMar>
            <w:vAlign w:val="center"/>
          </w:tcPr>
          <w:p w14:paraId="2F122815" w14:textId="77777777" w:rsidR="00F51DAA" w:rsidRPr="00932854" w:rsidRDefault="00F51DAA" w:rsidP="00E1723C">
            <w:pPr>
              <w:pStyle w:val="NoSpacing"/>
              <w:rPr>
                <w:rStyle w:val="Strong"/>
                <w:rFonts w:ascii="Arial" w:hAnsi="Arial" w:cs="Arial"/>
                <w:sz w:val="22"/>
              </w:rPr>
            </w:pPr>
            <w:r w:rsidRPr="00932854">
              <w:rPr>
                <w:rStyle w:val="Strong"/>
                <w:rFonts w:ascii="Arial" w:hAnsi="Arial" w:cs="Arial"/>
                <w:sz w:val="22"/>
              </w:rPr>
              <w:t>Home</w:t>
            </w:r>
          </w:p>
        </w:tc>
        <w:tc>
          <w:tcPr>
            <w:tcW w:w="3109" w:type="pct"/>
            <w:shd w:val="clear" w:color="auto" w:fill="auto"/>
            <w:tcMar>
              <w:top w:w="100" w:type="dxa"/>
              <w:left w:w="100" w:type="dxa"/>
              <w:bottom w:w="100" w:type="dxa"/>
              <w:right w:w="100" w:type="dxa"/>
            </w:tcMar>
            <w:vAlign w:val="center"/>
          </w:tcPr>
          <w:p w14:paraId="66988A8A" w14:textId="77777777" w:rsidR="00F51DAA" w:rsidRPr="00F51DAA" w:rsidRDefault="00F51DAA" w:rsidP="00E1723C">
            <w:pPr>
              <w:pStyle w:val="NoSpacing"/>
            </w:pPr>
          </w:p>
        </w:tc>
      </w:tr>
      <w:tr w:rsidR="00F51DAA" w:rsidRPr="00F51DAA" w14:paraId="3C1EADCC" w14:textId="77777777" w:rsidTr="005C0925">
        <w:tc>
          <w:tcPr>
            <w:tcW w:w="1891" w:type="pct"/>
            <w:shd w:val="clear" w:color="auto" w:fill="auto"/>
            <w:tcMar>
              <w:top w:w="100" w:type="dxa"/>
              <w:left w:w="100" w:type="dxa"/>
              <w:bottom w:w="100" w:type="dxa"/>
              <w:right w:w="100" w:type="dxa"/>
            </w:tcMar>
            <w:vAlign w:val="center"/>
          </w:tcPr>
          <w:p w14:paraId="1369779D" w14:textId="77777777" w:rsidR="00F51DAA" w:rsidRPr="00932854" w:rsidRDefault="00F51DAA" w:rsidP="00E1723C">
            <w:pPr>
              <w:pStyle w:val="NoSpacing"/>
              <w:rPr>
                <w:rStyle w:val="Strong"/>
                <w:rFonts w:ascii="Arial" w:hAnsi="Arial" w:cs="Arial"/>
                <w:sz w:val="22"/>
              </w:rPr>
            </w:pPr>
            <w:r w:rsidRPr="00932854">
              <w:rPr>
                <w:rStyle w:val="Strong"/>
                <w:rFonts w:ascii="Arial" w:hAnsi="Arial" w:cs="Arial"/>
                <w:sz w:val="22"/>
              </w:rPr>
              <w:t>Mobile</w:t>
            </w:r>
          </w:p>
        </w:tc>
        <w:tc>
          <w:tcPr>
            <w:tcW w:w="3109" w:type="pct"/>
            <w:shd w:val="clear" w:color="auto" w:fill="auto"/>
            <w:tcMar>
              <w:top w:w="100" w:type="dxa"/>
              <w:left w:w="100" w:type="dxa"/>
              <w:bottom w:w="100" w:type="dxa"/>
              <w:right w:w="100" w:type="dxa"/>
            </w:tcMar>
            <w:vAlign w:val="center"/>
          </w:tcPr>
          <w:p w14:paraId="501E7942" w14:textId="77777777" w:rsidR="00F51DAA" w:rsidRPr="00F51DAA" w:rsidRDefault="00F51DAA" w:rsidP="00E1723C">
            <w:pPr>
              <w:pStyle w:val="NoSpacing"/>
            </w:pPr>
          </w:p>
        </w:tc>
      </w:tr>
      <w:tr w:rsidR="00F51DAA" w:rsidRPr="00F51DAA" w14:paraId="4FC4043F" w14:textId="77777777" w:rsidTr="005C0925">
        <w:trPr>
          <w:trHeight w:val="850"/>
        </w:trPr>
        <w:tc>
          <w:tcPr>
            <w:tcW w:w="1891" w:type="pct"/>
            <w:shd w:val="clear" w:color="auto" w:fill="auto"/>
            <w:tcMar>
              <w:top w:w="100" w:type="dxa"/>
              <w:left w:w="100" w:type="dxa"/>
              <w:bottom w:w="100" w:type="dxa"/>
              <w:right w:w="100" w:type="dxa"/>
            </w:tcMar>
          </w:tcPr>
          <w:p w14:paraId="7FFE3642" w14:textId="03B446ED" w:rsidR="00F51DAA" w:rsidRPr="00932854" w:rsidRDefault="00F51DAA" w:rsidP="00E1723C">
            <w:pPr>
              <w:pStyle w:val="NoSpacing"/>
              <w:rPr>
                <w:rStyle w:val="Strong"/>
                <w:rFonts w:ascii="Arial" w:hAnsi="Arial" w:cs="Arial"/>
                <w:sz w:val="22"/>
              </w:rPr>
            </w:pPr>
            <w:r w:rsidRPr="00932854">
              <w:rPr>
                <w:rStyle w:val="Strong"/>
                <w:rFonts w:ascii="Arial" w:hAnsi="Arial" w:cs="Arial"/>
                <w:sz w:val="22"/>
              </w:rPr>
              <w:t xml:space="preserve">Address, if different to </w:t>
            </w:r>
            <w:r w:rsidR="0027789D" w:rsidRPr="00932854">
              <w:rPr>
                <w:rStyle w:val="Strong"/>
                <w:rFonts w:ascii="Arial" w:hAnsi="Arial" w:cs="Arial"/>
                <w:sz w:val="22"/>
              </w:rPr>
              <w:t xml:space="preserve">student </w:t>
            </w:r>
          </w:p>
        </w:tc>
        <w:tc>
          <w:tcPr>
            <w:tcW w:w="3109" w:type="pct"/>
            <w:shd w:val="clear" w:color="auto" w:fill="auto"/>
            <w:tcMar>
              <w:top w:w="100" w:type="dxa"/>
              <w:left w:w="100" w:type="dxa"/>
              <w:bottom w:w="100" w:type="dxa"/>
              <w:right w:w="100" w:type="dxa"/>
            </w:tcMar>
          </w:tcPr>
          <w:p w14:paraId="5674894C" w14:textId="77777777" w:rsidR="00F51DAA" w:rsidRPr="00F51DAA" w:rsidRDefault="00F51DAA" w:rsidP="00E1723C">
            <w:pPr>
              <w:pStyle w:val="NoSpacing"/>
            </w:pPr>
          </w:p>
        </w:tc>
      </w:tr>
    </w:tbl>
    <w:p w14:paraId="2DE3C459" w14:textId="77777777" w:rsidR="00F51DAA" w:rsidRPr="00F51DAA" w:rsidRDefault="00F51DAA" w:rsidP="00F51DAA"/>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8" w:type="dxa"/>
          <w:bottom w:w="28" w:type="dxa"/>
        </w:tblCellMar>
        <w:tblLook w:val="0600" w:firstRow="0" w:lastRow="0" w:firstColumn="0" w:lastColumn="0" w:noHBand="1" w:noVBand="1"/>
      </w:tblPr>
      <w:tblGrid>
        <w:gridCol w:w="3678"/>
        <w:gridCol w:w="6048"/>
      </w:tblGrid>
      <w:tr w:rsidR="00F51DAA" w:rsidRPr="00E1723C" w14:paraId="3EDBA4B7" w14:textId="77777777" w:rsidTr="00E1723C">
        <w:trPr>
          <w:trHeight w:val="283"/>
        </w:trPr>
        <w:tc>
          <w:tcPr>
            <w:tcW w:w="5000" w:type="pct"/>
            <w:gridSpan w:val="2"/>
            <w:shd w:val="clear" w:color="auto" w:fill="F2F2F2" w:themeFill="background1" w:themeFillShade="F2"/>
            <w:tcMar>
              <w:top w:w="100" w:type="dxa"/>
              <w:left w:w="100" w:type="dxa"/>
              <w:bottom w:w="100" w:type="dxa"/>
              <w:right w:w="100" w:type="dxa"/>
            </w:tcMar>
            <w:vAlign w:val="center"/>
          </w:tcPr>
          <w:p w14:paraId="15F04D8C" w14:textId="77777777" w:rsidR="00F51DAA" w:rsidRPr="00E1723C" w:rsidRDefault="00F51DAA" w:rsidP="00E1723C">
            <w:pPr>
              <w:pStyle w:val="NoSpacing"/>
              <w:rPr>
                <w:rFonts w:asciiTheme="majorHAnsi" w:hAnsiTheme="majorHAnsi" w:cstheme="majorHAnsi"/>
                <w:b/>
                <w:bCs/>
                <w:sz w:val="22"/>
                <w:szCs w:val="20"/>
              </w:rPr>
            </w:pPr>
            <w:r w:rsidRPr="00E1723C">
              <w:rPr>
                <w:rFonts w:asciiTheme="majorHAnsi" w:hAnsiTheme="majorHAnsi" w:cstheme="majorHAnsi"/>
                <w:b/>
                <w:bCs/>
                <w:sz w:val="22"/>
                <w:szCs w:val="20"/>
              </w:rPr>
              <w:t>Emergency contact numbers: SECOND contact</w:t>
            </w:r>
          </w:p>
        </w:tc>
      </w:tr>
      <w:tr w:rsidR="00F51DAA" w:rsidRPr="00F51DAA" w14:paraId="2BA5B92F" w14:textId="77777777" w:rsidTr="005C0925">
        <w:tc>
          <w:tcPr>
            <w:tcW w:w="1891" w:type="pct"/>
            <w:shd w:val="clear" w:color="auto" w:fill="auto"/>
            <w:tcMar>
              <w:top w:w="100" w:type="dxa"/>
              <w:left w:w="100" w:type="dxa"/>
              <w:bottom w:w="100" w:type="dxa"/>
              <w:right w:w="100" w:type="dxa"/>
            </w:tcMar>
            <w:vAlign w:val="center"/>
          </w:tcPr>
          <w:p w14:paraId="0B4AC472" w14:textId="77777777" w:rsidR="00F51DAA" w:rsidRPr="00932854" w:rsidRDefault="00F51DAA" w:rsidP="00E1723C">
            <w:pPr>
              <w:pStyle w:val="NoSpacing"/>
              <w:rPr>
                <w:rStyle w:val="Strong"/>
                <w:rFonts w:ascii="Arial" w:hAnsi="Arial" w:cs="Arial"/>
                <w:sz w:val="22"/>
              </w:rPr>
            </w:pPr>
            <w:r w:rsidRPr="00932854">
              <w:rPr>
                <w:rStyle w:val="Strong"/>
                <w:rFonts w:ascii="Arial" w:hAnsi="Arial" w:cs="Arial"/>
                <w:sz w:val="22"/>
              </w:rPr>
              <w:t>Full name</w:t>
            </w:r>
          </w:p>
        </w:tc>
        <w:tc>
          <w:tcPr>
            <w:tcW w:w="3109" w:type="pct"/>
            <w:shd w:val="clear" w:color="auto" w:fill="auto"/>
            <w:tcMar>
              <w:top w:w="100" w:type="dxa"/>
              <w:left w:w="100" w:type="dxa"/>
              <w:bottom w:w="100" w:type="dxa"/>
              <w:right w:w="100" w:type="dxa"/>
            </w:tcMar>
            <w:vAlign w:val="center"/>
          </w:tcPr>
          <w:p w14:paraId="4E5EF339" w14:textId="77777777" w:rsidR="00F51DAA" w:rsidRPr="00F51DAA" w:rsidRDefault="00F51DAA" w:rsidP="00E1723C">
            <w:pPr>
              <w:pStyle w:val="NoSpacing"/>
            </w:pPr>
          </w:p>
        </w:tc>
      </w:tr>
      <w:tr w:rsidR="00F51DAA" w:rsidRPr="00F51DAA" w14:paraId="6B13FA3C" w14:textId="77777777" w:rsidTr="005C0925">
        <w:tc>
          <w:tcPr>
            <w:tcW w:w="1891" w:type="pct"/>
            <w:shd w:val="clear" w:color="auto" w:fill="auto"/>
            <w:tcMar>
              <w:top w:w="100" w:type="dxa"/>
              <w:left w:w="100" w:type="dxa"/>
              <w:bottom w:w="100" w:type="dxa"/>
              <w:right w:w="100" w:type="dxa"/>
            </w:tcMar>
            <w:vAlign w:val="center"/>
          </w:tcPr>
          <w:p w14:paraId="0FBE13FF" w14:textId="3611A640" w:rsidR="00F51DAA" w:rsidRPr="00932854" w:rsidRDefault="00F51DAA" w:rsidP="00E1723C">
            <w:pPr>
              <w:pStyle w:val="NoSpacing"/>
              <w:rPr>
                <w:rStyle w:val="Strong"/>
                <w:rFonts w:ascii="Arial" w:hAnsi="Arial" w:cs="Arial"/>
                <w:sz w:val="22"/>
              </w:rPr>
            </w:pPr>
            <w:r w:rsidRPr="00932854">
              <w:rPr>
                <w:rStyle w:val="Strong"/>
                <w:rFonts w:ascii="Arial" w:hAnsi="Arial" w:cs="Arial"/>
                <w:sz w:val="22"/>
              </w:rPr>
              <w:t xml:space="preserve">Relationship to </w:t>
            </w:r>
            <w:r w:rsidR="0027789D" w:rsidRPr="00932854">
              <w:rPr>
                <w:rStyle w:val="Strong"/>
                <w:rFonts w:ascii="Arial" w:hAnsi="Arial" w:cs="Arial"/>
                <w:sz w:val="22"/>
              </w:rPr>
              <w:t>student</w:t>
            </w:r>
          </w:p>
        </w:tc>
        <w:tc>
          <w:tcPr>
            <w:tcW w:w="3109" w:type="pct"/>
            <w:shd w:val="clear" w:color="auto" w:fill="auto"/>
            <w:tcMar>
              <w:top w:w="100" w:type="dxa"/>
              <w:left w:w="100" w:type="dxa"/>
              <w:bottom w:w="100" w:type="dxa"/>
              <w:right w:w="100" w:type="dxa"/>
            </w:tcMar>
            <w:vAlign w:val="center"/>
          </w:tcPr>
          <w:p w14:paraId="0A11E1E6" w14:textId="77777777" w:rsidR="00F51DAA" w:rsidRPr="00F51DAA" w:rsidRDefault="00F51DAA" w:rsidP="00E1723C">
            <w:pPr>
              <w:pStyle w:val="NoSpacing"/>
            </w:pPr>
          </w:p>
        </w:tc>
      </w:tr>
      <w:tr w:rsidR="00F51DAA" w:rsidRPr="00F51DAA" w14:paraId="3AE204FA" w14:textId="77777777" w:rsidTr="005C0925">
        <w:tc>
          <w:tcPr>
            <w:tcW w:w="1891" w:type="pct"/>
            <w:shd w:val="clear" w:color="auto" w:fill="auto"/>
            <w:tcMar>
              <w:top w:w="100" w:type="dxa"/>
              <w:left w:w="100" w:type="dxa"/>
              <w:bottom w:w="100" w:type="dxa"/>
              <w:right w:w="100" w:type="dxa"/>
            </w:tcMar>
            <w:vAlign w:val="center"/>
          </w:tcPr>
          <w:p w14:paraId="7873CD26" w14:textId="77777777" w:rsidR="00F51DAA" w:rsidRPr="00932854" w:rsidRDefault="00F51DAA" w:rsidP="00E1723C">
            <w:pPr>
              <w:pStyle w:val="NoSpacing"/>
              <w:rPr>
                <w:rStyle w:val="Strong"/>
                <w:rFonts w:ascii="Arial" w:hAnsi="Arial" w:cs="Arial"/>
                <w:sz w:val="22"/>
              </w:rPr>
            </w:pPr>
            <w:r w:rsidRPr="00932854">
              <w:rPr>
                <w:rStyle w:val="Strong"/>
                <w:rFonts w:ascii="Arial" w:hAnsi="Arial" w:cs="Arial"/>
                <w:sz w:val="22"/>
              </w:rPr>
              <w:t>Phone number (work)</w:t>
            </w:r>
          </w:p>
        </w:tc>
        <w:tc>
          <w:tcPr>
            <w:tcW w:w="3109" w:type="pct"/>
            <w:shd w:val="clear" w:color="auto" w:fill="auto"/>
            <w:tcMar>
              <w:top w:w="100" w:type="dxa"/>
              <w:left w:w="100" w:type="dxa"/>
              <w:bottom w:w="100" w:type="dxa"/>
              <w:right w:w="100" w:type="dxa"/>
            </w:tcMar>
            <w:vAlign w:val="center"/>
          </w:tcPr>
          <w:p w14:paraId="0D9226AA" w14:textId="77777777" w:rsidR="00F51DAA" w:rsidRPr="00F51DAA" w:rsidRDefault="00F51DAA" w:rsidP="00E1723C">
            <w:pPr>
              <w:pStyle w:val="NoSpacing"/>
            </w:pPr>
          </w:p>
        </w:tc>
      </w:tr>
      <w:tr w:rsidR="00F51DAA" w:rsidRPr="00F51DAA" w14:paraId="1812BE22" w14:textId="77777777" w:rsidTr="005C0925">
        <w:tc>
          <w:tcPr>
            <w:tcW w:w="1891" w:type="pct"/>
            <w:shd w:val="clear" w:color="auto" w:fill="auto"/>
            <w:tcMar>
              <w:top w:w="100" w:type="dxa"/>
              <w:left w:w="100" w:type="dxa"/>
              <w:bottom w:w="100" w:type="dxa"/>
              <w:right w:w="100" w:type="dxa"/>
            </w:tcMar>
            <w:vAlign w:val="center"/>
          </w:tcPr>
          <w:p w14:paraId="0BE5ADA9" w14:textId="77777777" w:rsidR="00F51DAA" w:rsidRPr="00932854" w:rsidRDefault="00F51DAA" w:rsidP="00E1723C">
            <w:pPr>
              <w:pStyle w:val="NoSpacing"/>
              <w:rPr>
                <w:rStyle w:val="Strong"/>
                <w:rFonts w:ascii="Arial" w:hAnsi="Arial" w:cs="Arial"/>
                <w:sz w:val="22"/>
              </w:rPr>
            </w:pPr>
            <w:r w:rsidRPr="00932854">
              <w:rPr>
                <w:rStyle w:val="Strong"/>
                <w:rFonts w:ascii="Arial" w:hAnsi="Arial" w:cs="Arial"/>
                <w:sz w:val="22"/>
              </w:rPr>
              <w:t>Home</w:t>
            </w:r>
          </w:p>
        </w:tc>
        <w:tc>
          <w:tcPr>
            <w:tcW w:w="3109" w:type="pct"/>
            <w:shd w:val="clear" w:color="auto" w:fill="auto"/>
            <w:tcMar>
              <w:top w:w="100" w:type="dxa"/>
              <w:left w:w="100" w:type="dxa"/>
              <w:bottom w:w="100" w:type="dxa"/>
              <w:right w:w="100" w:type="dxa"/>
            </w:tcMar>
            <w:vAlign w:val="center"/>
          </w:tcPr>
          <w:p w14:paraId="0543E0C6" w14:textId="77777777" w:rsidR="00F51DAA" w:rsidRPr="00F51DAA" w:rsidRDefault="00F51DAA" w:rsidP="00E1723C">
            <w:pPr>
              <w:pStyle w:val="NoSpacing"/>
            </w:pPr>
          </w:p>
        </w:tc>
      </w:tr>
      <w:tr w:rsidR="00F51DAA" w:rsidRPr="00F51DAA" w14:paraId="5EBAE52F" w14:textId="77777777" w:rsidTr="005C0925">
        <w:tc>
          <w:tcPr>
            <w:tcW w:w="1891" w:type="pct"/>
            <w:shd w:val="clear" w:color="auto" w:fill="auto"/>
            <w:tcMar>
              <w:top w:w="100" w:type="dxa"/>
              <w:left w:w="100" w:type="dxa"/>
              <w:bottom w:w="100" w:type="dxa"/>
              <w:right w:w="100" w:type="dxa"/>
            </w:tcMar>
            <w:vAlign w:val="center"/>
          </w:tcPr>
          <w:p w14:paraId="2214ECA7" w14:textId="77777777" w:rsidR="00F51DAA" w:rsidRPr="00932854" w:rsidRDefault="00F51DAA" w:rsidP="00E1723C">
            <w:pPr>
              <w:pStyle w:val="NoSpacing"/>
              <w:rPr>
                <w:rStyle w:val="Strong"/>
                <w:rFonts w:ascii="Arial" w:hAnsi="Arial" w:cs="Arial"/>
                <w:sz w:val="22"/>
              </w:rPr>
            </w:pPr>
            <w:r w:rsidRPr="00932854">
              <w:rPr>
                <w:rStyle w:val="Strong"/>
                <w:rFonts w:ascii="Arial" w:hAnsi="Arial" w:cs="Arial"/>
                <w:sz w:val="22"/>
              </w:rPr>
              <w:t>Mobile</w:t>
            </w:r>
          </w:p>
        </w:tc>
        <w:tc>
          <w:tcPr>
            <w:tcW w:w="3109" w:type="pct"/>
            <w:shd w:val="clear" w:color="auto" w:fill="auto"/>
            <w:tcMar>
              <w:top w:w="100" w:type="dxa"/>
              <w:left w:w="100" w:type="dxa"/>
              <w:bottom w:w="100" w:type="dxa"/>
              <w:right w:w="100" w:type="dxa"/>
            </w:tcMar>
            <w:vAlign w:val="center"/>
          </w:tcPr>
          <w:p w14:paraId="17C79564" w14:textId="77777777" w:rsidR="00F51DAA" w:rsidRPr="00F51DAA" w:rsidRDefault="00F51DAA" w:rsidP="00E1723C">
            <w:pPr>
              <w:pStyle w:val="NoSpacing"/>
            </w:pPr>
          </w:p>
        </w:tc>
      </w:tr>
      <w:tr w:rsidR="00F51DAA" w:rsidRPr="00F51DAA" w14:paraId="65D376C6" w14:textId="77777777" w:rsidTr="005C0925">
        <w:trPr>
          <w:trHeight w:val="850"/>
        </w:trPr>
        <w:tc>
          <w:tcPr>
            <w:tcW w:w="1891" w:type="pct"/>
            <w:shd w:val="clear" w:color="auto" w:fill="auto"/>
            <w:tcMar>
              <w:top w:w="100" w:type="dxa"/>
              <w:left w:w="100" w:type="dxa"/>
              <w:bottom w:w="100" w:type="dxa"/>
              <w:right w:w="100" w:type="dxa"/>
            </w:tcMar>
          </w:tcPr>
          <w:p w14:paraId="42F71D55" w14:textId="5E23A8E9" w:rsidR="00F51DAA" w:rsidRPr="00932854" w:rsidRDefault="00F51DAA" w:rsidP="00E1723C">
            <w:pPr>
              <w:pStyle w:val="NoSpacing"/>
              <w:rPr>
                <w:rStyle w:val="Strong"/>
                <w:rFonts w:ascii="Arial" w:hAnsi="Arial" w:cs="Arial"/>
                <w:sz w:val="22"/>
              </w:rPr>
            </w:pPr>
            <w:r w:rsidRPr="00932854">
              <w:rPr>
                <w:rStyle w:val="Strong"/>
                <w:rFonts w:ascii="Arial" w:hAnsi="Arial" w:cs="Arial"/>
                <w:sz w:val="22"/>
              </w:rPr>
              <w:t xml:space="preserve">Address, if different to </w:t>
            </w:r>
            <w:r w:rsidR="0027789D" w:rsidRPr="00932854">
              <w:rPr>
                <w:rStyle w:val="Strong"/>
                <w:rFonts w:ascii="Arial" w:hAnsi="Arial" w:cs="Arial"/>
                <w:sz w:val="22"/>
              </w:rPr>
              <w:t>student</w:t>
            </w:r>
          </w:p>
        </w:tc>
        <w:tc>
          <w:tcPr>
            <w:tcW w:w="3109" w:type="pct"/>
            <w:shd w:val="clear" w:color="auto" w:fill="auto"/>
            <w:tcMar>
              <w:top w:w="100" w:type="dxa"/>
              <w:left w:w="100" w:type="dxa"/>
              <w:bottom w:w="100" w:type="dxa"/>
              <w:right w:w="100" w:type="dxa"/>
            </w:tcMar>
          </w:tcPr>
          <w:p w14:paraId="1D2D16E1" w14:textId="77777777" w:rsidR="00F51DAA" w:rsidRPr="00F51DAA" w:rsidRDefault="00F51DAA" w:rsidP="00E1723C">
            <w:pPr>
              <w:pStyle w:val="NoSpacing"/>
            </w:pPr>
          </w:p>
        </w:tc>
      </w:tr>
    </w:tbl>
    <w:p w14:paraId="7C807D3E" w14:textId="39CE6981" w:rsidR="00E1723C" w:rsidRDefault="00E1723C" w:rsidP="00F51DAA"/>
    <w:p w14:paraId="3EB247DD" w14:textId="77777777" w:rsidR="00E1723C" w:rsidRDefault="00E1723C">
      <w:pPr>
        <w:spacing w:after="0" w:line="240" w:lineRule="auto"/>
      </w:pPr>
      <w:r>
        <w:br w:type="page"/>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8" w:type="dxa"/>
          <w:bottom w:w="28" w:type="dxa"/>
        </w:tblCellMar>
        <w:tblLook w:val="0600" w:firstRow="0" w:lastRow="0" w:firstColumn="0" w:lastColumn="0" w:noHBand="1" w:noVBand="1"/>
      </w:tblPr>
      <w:tblGrid>
        <w:gridCol w:w="3678"/>
        <w:gridCol w:w="6048"/>
      </w:tblGrid>
      <w:tr w:rsidR="00F51DAA" w:rsidRPr="00E1723C" w14:paraId="1ECAF687" w14:textId="77777777" w:rsidTr="00E1723C">
        <w:trPr>
          <w:trHeight w:val="283"/>
        </w:trPr>
        <w:tc>
          <w:tcPr>
            <w:tcW w:w="5000" w:type="pct"/>
            <w:gridSpan w:val="2"/>
            <w:shd w:val="clear" w:color="auto" w:fill="F2F2F2" w:themeFill="background1" w:themeFillShade="F2"/>
            <w:tcMar>
              <w:top w:w="100" w:type="dxa"/>
              <w:left w:w="100" w:type="dxa"/>
              <w:bottom w:w="100" w:type="dxa"/>
              <w:right w:w="100" w:type="dxa"/>
            </w:tcMar>
            <w:vAlign w:val="center"/>
          </w:tcPr>
          <w:p w14:paraId="6851A244" w14:textId="77777777" w:rsidR="00F51DAA" w:rsidRPr="00E1723C" w:rsidRDefault="00F51DAA" w:rsidP="00E1723C">
            <w:pPr>
              <w:pStyle w:val="NoSpacing"/>
              <w:rPr>
                <w:rFonts w:asciiTheme="majorHAnsi" w:hAnsiTheme="majorHAnsi" w:cstheme="majorHAnsi"/>
                <w:b/>
                <w:bCs/>
                <w:sz w:val="22"/>
                <w:szCs w:val="20"/>
              </w:rPr>
            </w:pPr>
            <w:r w:rsidRPr="00E1723C">
              <w:rPr>
                <w:rFonts w:asciiTheme="majorHAnsi" w:hAnsiTheme="majorHAnsi" w:cstheme="majorHAnsi"/>
                <w:b/>
                <w:bCs/>
                <w:sz w:val="22"/>
                <w:szCs w:val="20"/>
              </w:rPr>
              <w:lastRenderedPageBreak/>
              <w:t>GP/health practitioner</w:t>
            </w:r>
          </w:p>
        </w:tc>
      </w:tr>
      <w:tr w:rsidR="00F51DAA" w:rsidRPr="00F51DAA" w14:paraId="6CCC7B0D" w14:textId="77777777" w:rsidTr="005C0925">
        <w:tc>
          <w:tcPr>
            <w:tcW w:w="1891" w:type="pct"/>
            <w:shd w:val="clear" w:color="auto" w:fill="auto"/>
            <w:tcMar>
              <w:top w:w="100" w:type="dxa"/>
              <w:left w:w="100" w:type="dxa"/>
              <w:bottom w:w="100" w:type="dxa"/>
              <w:right w:w="100" w:type="dxa"/>
            </w:tcMar>
            <w:vAlign w:val="center"/>
          </w:tcPr>
          <w:p w14:paraId="6B605B21" w14:textId="77777777" w:rsidR="00F51DAA" w:rsidRPr="00932854" w:rsidRDefault="00F51DAA" w:rsidP="00E1723C">
            <w:pPr>
              <w:pStyle w:val="NoSpacing"/>
              <w:rPr>
                <w:rStyle w:val="Strong"/>
                <w:rFonts w:ascii="Arial" w:hAnsi="Arial" w:cs="Arial"/>
                <w:sz w:val="22"/>
              </w:rPr>
            </w:pPr>
            <w:r w:rsidRPr="00932854">
              <w:rPr>
                <w:rStyle w:val="Strong"/>
                <w:rFonts w:ascii="Arial" w:hAnsi="Arial" w:cs="Arial"/>
                <w:sz w:val="22"/>
              </w:rPr>
              <w:t>Name</w:t>
            </w:r>
          </w:p>
        </w:tc>
        <w:tc>
          <w:tcPr>
            <w:tcW w:w="3109" w:type="pct"/>
            <w:shd w:val="clear" w:color="auto" w:fill="auto"/>
            <w:tcMar>
              <w:top w:w="100" w:type="dxa"/>
              <w:left w:w="100" w:type="dxa"/>
              <w:bottom w:w="100" w:type="dxa"/>
              <w:right w:w="100" w:type="dxa"/>
            </w:tcMar>
            <w:vAlign w:val="center"/>
          </w:tcPr>
          <w:p w14:paraId="6A94E2C4" w14:textId="77777777" w:rsidR="00F51DAA" w:rsidRPr="00F51DAA" w:rsidRDefault="00F51DAA" w:rsidP="00E1723C">
            <w:pPr>
              <w:pStyle w:val="NoSpacing"/>
            </w:pPr>
          </w:p>
        </w:tc>
      </w:tr>
      <w:tr w:rsidR="00F51DAA" w:rsidRPr="00F51DAA" w14:paraId="6E4BBF2A" w14:textId="77777777" w:rsidTr="005C0925">
        <w:tc>
          <w:tcPr>
            <w:tcW w:w="1891" w:type="pct"/>
            <w:shd w:val="clear" w:color="auto" w:fill="auto"/>
            <w:tcMar>
              <w:top w:w="100" w:type="dxa"/>
              <w:left w:w="100" w:type="dxa"/>
              <w:bottom w:w="100" w:type="dxa"/>
              <w:right w:w="100" w:type="dxa"/>
            </w:tcMar>
            <w:vAlign w:val="center"/>
          </w:tcPr>
          <w:p w14:paraId="7B99999B" w14:textId="77777777" w:rsidR="00F51DAA" w:rsidRPr="00932854" w:rsidRDefault="00F51DAA" w:rsidP="00E1723C">
            <w:pPr>
              <w:pStyle w:val="NoSpacing"/>
              <w:rPr>
                <w:rStyle w:val="Strong"/>
                <w:rFonts w:ascii="Arial" w:hAnsi="Arial" w:cs="Arial"/>
                <w:sz w:val="22"/>
              </w:rPr>
            </w:pPr>
            <w:r w:rsidRPr="00932854">
              <w:rPr>
                <w:rStyle w:val="Strong"/>
                <w:rFonts w:ascii="Arial" w:hAnsi="Arial" w:cs="Arial"/>
                <w:sz w:val="22"/>
              </w:rPr>
              <w:t>Surgery/Practice</w:t>
            </w:r>
          </w:p>
        </w:tc>
        <w:tc>
          <w:tcPr>
            <w:tcW w:w="3109" w:type="pct"/>
            <w:shd w:val="clear" w:color="auto" w:fill="auto"/>
            <w:tcMar>
              <w:top w:w="100" w:type="dxa"/>
              <w:left w:w="100" w:type="dxa"/>
              <w:bottom w:w="100" w:type="dxa"/>
              <w:right w:w="100" w:type="dxa"/>
            </w:tcMar>
            <w:vAlign w:val="center"/>
          </w:tcPr>
          <w:p w14:paraId="4EA6C120" w14:textId="77777777" w:rsidR="00F51DAA" w:rsidRPr="00F51DAA" w:rsidRDefault="00F51DAA" w:rsidP="00E1723C">
            <w:pPr>
              <w:pStyle w:val="NoSpacing"/>
            </w:pPr>
          </w:p>
        </w:tc>
      </w:tr>
      <w:tr w:rsidR="00F51DAA" w:rsidRPr="00F51DAA" w14:paraId="7891F6D1" w14:textId="77777777" w:rsidTr="005C0925">
        <w:tc>
          <w:tcPr>
            <w:tcW w:w="1891" w:type="pct"/>
            <w:shd w:val="clear" w:color="auto" w:fill="auto"/>
            <w:tcMar>
              <w:top w:w="100" w:type="dxa"/>
              <w:left w:w="100" w:type="dxa"/>
              <w:bottom w:w="100" w:type="dxa"/>
              <w:right w:w="100" w:type="dxa"/>
            </w:tcMar>
            <w:vAlign w:val="center"/>
          </w:tcPr>
          <w:p w14:paraId="6AF1A697" w14:textId="77777777" w:rsidR="00F51DAA" w:rsidRPr="00932854" w:rsidRDefault="00F51DAA" w:rsidP="00E1723C">
            <w:pPr>
              <w:pStyle w:val="NoSpacing"/>
              <w:rPr>
                <w:rStyle w:val="Strong"/>
                <w:rFonts w:ascii="Arial" w:hAnsi="Arial" w:cs="Arial"/>
                <w:sz w:val="22"/>
              </w:rPr>
            </w:pPr>
            <w:r w:rsidRPr="00932854">
              <w:rPr>
                <w:rStyle w:val="Strong"/>
                <w:rFonts w:ascii="Arial" w:hAnsi="Arial" w:cs="Arial"/>
                <w:sz w:val="22"/>
              </w:rPr>
              <w:t>Contact number</w:t>
            </w:r>
          </w:p>
        </w:tc>
        <w:tc>
          <w:tcPr>
            <w:tcW w:w="3109" w:type="pct"/>
            <w:shd w:val="clear" w:color="auto" w:fill="auto"/>
            <w:tcMar>
              <w:top w:w="100" w:type="dxa"/>
              <w:left w:w="100" w:type="dxa"/>
              <w:bottom w:w="100" w:type="dxa"/>
              <w:right w:w="100" w:type="dxa"/>
            </w:tcMar>
            <w:vAlign w:val="center"/>
          </w:tcPr>
          <w:p w14:paraId="5390E444" w14:textId="77777777" w:rsidR="00F51DAA" w:rsidRPr="00F51DAA" w:rsidRDefault="00F51DAA" w:rsidP="00E1723C">
            <w:pPr>
              <w:pStyle w:val="NoSpacing"/>
            </w:pPr>
          </w:p>
        </w:tc>
      </w:tr>
    </w:tbl>
    <w:p w14:paraId="587BC67F" w14:textId="77777777" w:rsidR="00E1723C" w:rsidRDefault="00E1723C"/>
    <w:tbl>
      <w:tblPr>
        <w:tblStyle w:val="TableGrid"/>
        <w:tblW w:w="0" w:type="auto"/>
        <w:tblCellMar>
          <w:top w:w="28" w:type="dxa"/>
          <w:bottom w:w="28" w:type="dxa"/>
        </w:tblCellMar>
        <w:tblLook w:val="04A0" w:firstRow="1" w:lastRow="0" w:firstColumn="1" w:lastColumn="0" w:noHBand="0" w:noVBand="1"/>
      </w:tblPr>
      <w:tblGrid>
        <w:gridCol w:w="7650"/>
        <w:gridCol w:w="1134"/>
        <w:gridCol w:w="946"/>
      </w:tblGrid>
      <w:tr w:rsidR="00F51DAA" w:rsidRPr="00E1723C" w14:paraId="037BEBBD" w14:textId="77777777" w:rsidTr="00E1723C">
        <w:trPr>
          <w:trHeight w:val="397"/>
        </w:trPr>
        <w:tc>
          <w:tcPr>
            <w:tcW w:w="9730" w:type="dxa"/>
            <w:gridSpan w:val="3"/>
            <w:shd w:val="clear" w:color="auto" w:fill="F2F2F2" w:themeFill="background1" w:themeFillShade="F2"/>
            <w:vAlign w:val="center"/>
          </w:tcPr>
          <w:p w14:paraId="12B6A245" w14:textId="77777777" w:rsidR="00F51DAA" w:rsidRPr="00E1723C" w:rsidRDefault="00F51DAA" w:rsidP="00E1723C">
            <w:pPr>
              <w:pStyle w:val="NoSpacing"/>
              <w:rPr>
                <w:rFonts w:asciiTheme="majorHAnsi" w:hAnsiTheme="majorHAnsi" w:cstheme="majorHAnsi"/>
                <w:b/>
                <w:bCs/>
                <w:sz w:val="22"/>
                <w:szCs w:val="20"/>
              </w:rPr>
            </w:pPr>
            <w:r w:rsidRPr="00E1723C">
              <w:rPr>
                <w:rFonts w:asciiTheme="majorHAnsi" w:hAnsiTheme="majorHAnsi" w:cstheme="majorHAnsi"/>
                <w:b/>
                <w:bCs/>
                <w:sz w:val="22"/>
                <w:szCs w:val="20"/>
              </w:rPr>
              <w:t>Inhaler use</w:t>
            </w:r>
          </w:p>
        </w:tc>
      </w:tr>
      <w:tr w:rsidR="00F51DAA" w:rsidRPr="00F51DAA" w14:paraId="2C9E949A" w14:textId="77777777" w:rsidTr="005C0925">
        <w:tc>
          <w:tcPr>
            <w:tcW w:w="7650" w:type="dxa"/>
            <w:vAlign w:val="center"/>
          </w:tcPr>
          <w:p w14:paraId="440F6DC1" w14:textId="77777777" w:rsidR="00F51DAA" w:rsidRPr="00932854" w:rsidRDefault="00F51DAA" w:rsidP="00E1723C">
            <w:pPr>
              <w:pStyle w:val="NoSpacing"/>
              <w:rPr>
                <w:rFonts w:ascii="Arial" w:hAnsi="Arial" w:cs="Arial"/>
                <w:sz w:val="22"/>
              </w:rPr>
            </w:pPr>
            <w:r w:rsidRPr="00932854">
              <w:rPr>
                <w:rFonts w:ascii="Arial" w:hAnsi="Arial" w:cs="Arial"/>
                <w:sz w:val="22"/>
              </w:rPr>
              <w:t xml:space="preserve">Does your child tell you when he/she needs their inhaler?  </w:t>
            </w:r>
          </w:p>
        </w:tc>
        <w:tc>
          <w:tcPr>
            <w:tcW w:w="1134" w:type="dxa"/>
            <w:vAlign w:val="center"/>
          </w:tcPr>
          <w:p w14:paraId="1EF25284" w14:textId="77777777" w:rsidR="00F51DAA" w:rsidRPr="00932854" w:rsidRDefault="00F51DAA" w:rsidP="00E1723C">
            <w:pPr>
              <w:pStyle w:val="NoSpacing"/>
              <w:rPr>
                <w:rFonts w:ascii="Arial" w:hAnsi="Arial" w:cs="Arial"/>
                <w:sz w:val="22"/>
              </w:rPr>
            </w:pPr>
            <w:r w:rsidRPr="00932854">
              <w:rPr>
                <w:rFonts w:ascii="Arial" w:hAnsi="Arial" w:cs="Arial"/>
                <w:sz w:val="22"/>
              </w:rPr>
              <w:t xml:space="preserve">Yes </w:t>
            </w:r>
            <w:sdt>
              <w:sdtPr>
                <w:rPr>
                  <w:rFonts w:ascii="Arial" w:hAnsi="Arial" w:cs="Arial"/>
                  <w:sz w:val="22"/>
                </w:rPr>
                <w:id w:val="633221677"/>
                <w14:checkbox>
                  <w14:checked w14:val="0"/>
                  <w14:checkedState w14:val="2612" w14:font="MS Gothic"/>
                  <w14:uncheckedState w14:val="2610" w14:font="MS Gothic"/>
                </w14:checkbox>
              </w:sdtPr>
              <w:sdtEndPr/>
              <w:sdtContent>
                <w:r w:rsidRPr="00932854">
                  <w:rPr>
                    <w:rFonts w:ascii="Segoe UI Symbol" w:hAnsi="Segoe UI Symbol" w:cs="Segoe UI Symbol"/>
                    <w:sz w:val="22"/>
                  </w:rPr>
                  <w:t>☐</w:t>
                </w:r>
              </w:sdtContent>
            </w:sdt>
          </w:p>
        </w:tc>
        <w:tc>
          <w:tcPr>
            <w:tcW w:w="946" w:type="dxa"/>
            <w:vAlign w:val="center"/>
          </w:tcPr>
          <w:p w14:paraId="51545DC8" w14:textId="77777777" w:rsidR="00F51DAA" w:rsidRPr="00F51DAA" w:rsidRDefault="00F51DAA" w:rsidP="00E1723C">
            <w:pPr>
              <w:pStyle w:val="NoSpacing"/>
            </w:pPr>
            <w:r w:rsidRPr="00F51DAA">
              <w:t xml:space="preserve">No </w:t>
            </w:r>
            <w:sdt>
              <w:sdtPr>
                <w:id w:val="-380015055"/>
                <w14:checkbox>
                  <w14:checked w14:val="0"/>
                  <w14:checkedState w14:val="2612" w14:font="MS Gothic"/>
                  <w14:uncheckedState w14:val="2610" w14:font="MS Gothic"/>
                </w14:checkbox>
              </w:sdtPr>
              <w:sdtEndPr/>
              <w:sdtContent>
                <w:r w:rsidRPr="00F51DAA">
                  <w:rPr>
                    <w:rFonts w:ascii="Segoe UI Symbol" w:hAnsi="Segoe UI Symbol" w:cs="Segoe UI Symbol"/>
                  </w:rPr>
                  <w:t>☐</w:t>
                </w:r>
              </w:sdtContent>
            </w:sdt>
          </w:p>
        </w:tc>
      </w:tr>
      <w:tr w:rsidR="00F51DAA" w:rsidRPr="00F51DAA" w14:paraId="13F3F470" w14:textId="77777777" w:rsidTr="005C0925">
        <w:tc>
          <w:tcPr>
            <w:tcW w:w="7650" w:type="dxa"/>
            <w:vAlign w:val="center"/>
          </w:tcPr>
          <w:p w14:paraId="5AB7B4B5" w14:textId="77777777" w:rsidR="00F51DAA" w:rsidRPr="00932854" w:rsidRDefault="00F51DAA" w:rsidP="00E1723C">
            <w:pPr>
              <w:pStyle w:val="NoSpacing"/>
              <w:rPr>
                <w:rFonts w:ascii="Arial" w:hAnsi="Arial" w:cs="Arial"/>
                <w:sz w:val="22"/>
              </w:rPr>
            </w:pPr>
            <w:r w:rsidRPr="00932854">
              <w:rPr>
                <w:rFonts w:ascii="Arial" w:hAnsi="Arial" w:cs="Arial"/>
                <w:sz w:val="22"/>
              </w:rPr>
              <w:t xml:space="preserve">Does your child need help administering their inhaler? </w:t>
            </w:r>
          </w:p>
        </w:tc>
        <w:tc>
          <w:tcPr>
            <w:tcW w:w="1134" w:type="dxa"/>
            <w:vAlign w:val="center"/>
          </w:tcPr>
          <w:p w14:paraId="549C58A6" w14:textId="77777777" w:rsidR="00F51DAA" w:rsidRPr="00932854" w:rsidRDefault="00F51DAA" w:rsidP="00E1723C">
            <w:pPr>
              <w:pStyle w:val="NoSpacing"/>
              <w:rPr>
                <w:rFonts w:ascii="Arial" w:hAnsi="Arial" w:cs="Arial"/>
                <w:sz w:val="22"/>
              </w:rPr>
            </w:pPr>
            <w:r w:rsidRPr="00932854">
              <w:rPr>
                <w:rFonts w:ascii="Arial" w:hAnsi="Arial" w:cs="Arial"/>
                <w:sz w:val="22"/>
              </w:rPr>
              <w:t xml:space="preserve">Yes </w:t>
            </w:r>
            <w:sdt>
              <w:sdtPr>
                <w:rPr>
                  <w:rFonts w:ascii="Arial" w:hAnsi="Arial" w:cs="Arial"/>
                  <w:sz w:val="22"/>
                </w:rPr>
                <w:id w:val="-2040115995"/>
                <w14:checkbox>
                  <w14:checked w14:val="0"/>
                  <w14:checkedState w14:val="2612" w14:font="MS Gothic"/>
                  <w14:uncheckedState w14:val="2610" w14:font="MS Gothic"/>
                </w14:checkbox>
              </w:sdtPr>
              <w:sdtEndPr/>
              <w:sdtContent>
                <w:r w:rsidRPr="00932854">
                  <w:rPr>
                    <w:rFonts w:ascii="Segoe UI Symbol" w:hAnsi="Segoe UI Symbol" w:cs="Segoe UI Symbol"/>
                    <w:sz w:val="22"/>
                  </w:rPr>
                  <w:t>☐</w:t>
                </w:r>
              </w:sdtContent>
            </w:sdt>
          </w:p>
        </w:tc>
        <w:tc>
          <w:tcPr>
            <w:tcW w:w="946" w:type="dxa"/>
            <w:vAlign w:val="center"/>
          </w:tcPr>
          <w:p w14:paraId="0D01AA6E" w14:textId="77777777" w:rsidR="00F51DAA" w:rsidRPr="00F51DAA" w:rsidRDefault="00F51DAA" w:rsidP="00E1723C">
            <w:pPr>
              <w:pStyle w:val="NoSpacing"/>
            </w:pPr>
            <w:r w:rsidRPr="00F51DAA">
              <w:t xml:space="preserve">No </w:t>
            </w:r>
            <w:sdt>
              <w:sdtPr>
                <w:id w:val="1053895622"/>
                <w14:checkbox>
                  <w14:checked w14:val="0"/>
                  <w14:checkedState w14:val="2612" w14:font="MS Gothic"/>
                  <w14:uncheckedState w14:val="2610" w14:font="MS Gothic"/>
                </w14:checkbox>
              </w:sdtPr>
              <w:sdtEndPr/>
              <w:sdtContent>
                <w:r w:rsidRPr="00F51DAA">
                  <w:rPr>
                    <w:rFonts w:ascii="Segoe UI Symbol" w:hAnsi="Segoe UI Symbol" w:cs="Segoe UI Symbol"/>
                  </w:rPr>
                  <w:t>☐</w:t>
                </w:r>
              </w:sdtContent>
            </w:sdt>
          </w:p>
        </w:tc>
      </w:tr>
      <w:tr w:rsidR="00F51DAA" w:rsidRPr="00F51DAA" w14:paraId="7FC221E4" w14:textId="77777777" w:rsidTr="005C0925">
        <w:tc>
          <w:tcPr>
            <w:tcW w:w="7650" w:type="dxa"/>
            <w:vAlign w:val="center"/>
          </w:tcPr>
          <w:p w14:paraId="10F52231" w14:textId="77777777" w:rsidR="00F51DAA" w:rsidRPr="00932854" w:rsidRDefault="00F51DAA" w:rsidP="00E1723C">
            <w:pPr>
              <w:pStyle w:val="NoSpacing"/>
              <w:rPr>
                <w:rFonts w:ascii="Arial" w:hAnsi="Arial" w:cs="Arial"/>
                <w:sz w:val="22"/>
              </w:rPr>
            </w:pPr>
            <w:r w:rsidRPr="00932854">
              <w:rPr>
                <w:rFonts w:ascii="Arial" w:hAnsi="Arial" w:cs="Arial"/>
                <w:sz w:val="22"/>
              </w:rPr>
              <w:t>Does your child need to take their inhaler before exercise or play?</w:t>
            </w:r>
          </w:p>
        </w:tc>
        <w:tc>
          <w:tcPr>
            <w:tcW w:w="1134" w:type="dxa"/>
            <w:vAlign w:val="center"/>
          </w:tcPr>
          <w:p w14:paraId="272D5971" w14:textId="77777777" w:rsidR="00F51DAA" w:rsidRPr="00932854" w:rsidRDefault="00F51DAA" w:rsidP="00E1723C">
            <w:pPr>
              <w:pStyle w:val="NoSpacing"/>
              <w:rPr>
                <w:rFonts w:ascii="Arial" w:hAnsi="Arial" w:cs="Arial"/>
                <w:sz w:val="22"/>
              </w:rPr>
            </w:pPr>
            <w:r w:rsidRPr="00932854">
              <w:rPr>
                <w:rFonts w:ascii="Arial" w:hAnsi="Arial" w:cs="Arial"/>
                <w:sz w:val="22"/>
              </w:rPr>
              <w:t xml:space="preserve">Yes </w:t>
            </w:r>
            <w:sdt>
              <w:sdtPr>
                <w:rPr>
                  <w:rFonts w:ascii="Arial" w:hAnsi="Arial" w:cs="Arial"/>
                  <w:sz w:val="22"/>
                </w:rPr>
                <w:id w:val="-448164169"/>
                <w14:checkbox>
                  <w14:checked w14:val="0"/>
                  <w14:checkedState w14:val="2612" w14:font="MS Gothic"/>
                  <w14:uncheckedState w14:val="2610" w14:font="MS Gothic"/>
                </w14:checkbox>
              </w:sdtPr>
              <w:sdtEndPr/>
              <w:sdtContent>
                <w:r w:rsidRPr="00932854">
                  <w:rPr>
                    <w:rFonts w:ascii="Segoe UI Symbol" w:hAnsi="Segoe UI Symbol" w:cs="Segoe UI Symbol"/>
                    <w:sz w:val="22"/>
                  </w:rPr>
                  <w:t>☐</w:t>
                </w:r>
              </w:sdtContent>
            </w:sdt>
          </w:p>
        </w:tc>
        <w:tc>
          <w:tcPr>
            <w:tcW w:w="946" w:type="dxa"/>
            <w:vAlign w:val="center"/>
          </w:tcPr>
          <w:p w14:paraId="11CCFAE7" w14:textId="77777777" w:rsidR="00F51DAA" w:rsidRPr="00F51DAA" w:rsidRDefault="00F51DAA" w:rsidP="00E1723C">
            <w:pPr>
              <w:pStyle w:val="NoSpacing"/>
            </w:pPr>
            <w:r w:rsidRPr="00F51DAA">
              <w:t xml:space="preserve">No </w:t>
            </w:r>
            <w:sdt>
              <w:sdtPr>
                <w:id w:val="1465077964"/>
                <w14:checkbox>
                  <w14:checked w14:val="0"/>
                  <w14:checkedState w14:val="2612" w14:font="MS Gothic"/>
                  <w14:uncheckedState w14:val="2610" w14:font="MS Gothic"/>
                </w14:checkbox>
              </w:sdtPr>
              <w:sdtEndPr/>
              <w:sdtContent>
                <w:r w:rsidRPr="00F51DAA">
                  <w:rPr>
                    <w:rFonts w:ascii="Segoe UI Symbol" w:hAnsi="Segoe UI Symbol" w:cs="Segoe UI Symbol"/>
                  </w:rPr>
                  <w:t>☐</w:t>
                </w:r>
              </w:sdtContent>
            </w:sdt>
          </w:p>
        </w:tc>
      </w:tr>
      <w:tr w:rsidR="00F51DAA" w:rsidRPr="00F51DAA" w14:paraId="3D3EA283" w14:textId="77777777" w:rsidTr="005C0925">
        <w:tc>
          <w:tcPr>
            <w:tcW w:w="9730" w:type="dxa"/>
            <w:gridSpan w:val="3"/>
            <w:shd w:val="clear" w:color="auto" w:fill="F2F2F2" w:themeFill="background1" w:themeFillShade="F2"/>
          </w:tcPr>
          <w:p w14:paraId="559B2DF3" w14:textId="77777777" w:rsidR="00F51DAA" w:rsidRPr="00932854" w:rsidRDefault="00F51DAA" w:rsidP="00E1723C">
            <w:pPr>
              <w:pStyle w:val="NoSpacing"/>
              <w:rPr>
                <w:rFonts w:ascii="Arial" w:hAnsi="Arial" w:cs="Arial"/>
                <w:sz w:val="22"/>
              </w:rPr>
            </w:pPr>
            <w:r w:rsidRPr="00932854">
              <w:rPr>
                <w:rFonts w:ascii="Arial" w:hAnsi="Arial" w:cs="Arial"/>
                <w:sz w:val="22"/>
              </w:rPr>
              <w:t xml:space="preserve">What signs does your child display when they need their inhaler? </w:t>
            </w:r>
            <w:r w:rsidRPr="00932854">
              <w:rPr>
                <w:rFonts w:ascii="Arial" w:hAnsi="Arial" w:cs="Arial"/>
                <w:i/>
                <w:sz w:val="22"/>
              </w:rPr>
              <w:t>Select or add</w:t>
            </w:r>
          </w:p>
        </w:tc>
      </w:tr>
      <w:tr w:rsidR="00F51DAA" w:rsidRPr="00F51DAA" w14:paraId="48564BC9" w14:textId="77777777" w:rsidTr="005C0925">
        <w:tc>
          <w:tcPr>
            <w:tcW w:w="8784" w:type="dxa"/>
            <w:gridSpan w:val="2"/>
            <w:vAlign w:val="center"/>
          </w:tcPr>
          <w:p w14:paraId="26ED5043" w14:textId="77777777" w:rsidR="00F51DAA" w:rsidRPr="00932854" w:rsidRDefault="00F51DAA" w:rsidP="00E1723C">
            <w:pPr>
              <w:pStyle w:val="NoSpacing"/>
              <w:rPr>
                <w:rFonts w:ascii="Arial" w:hAnsi="Arial" w:cs="Arial"/>
                <w:sz w:val="22"/>
              </w:rPr>
            </w:pPr>
            <w:r w:rsidRPr="00932854">
              <w:rPr>
                <w:rFonts w:ascii="Arial" w:hAnsi="Arial" w:cs="Arial"/>
                <w:sz w:val="22"/>
              </w:rPr>
              <w:t>Shortness of breath</w:t>
            </w:r>
          </w:p>
        </w:tc>
        <w:tc>
          <w:tcPr>
            <w:tcW w:w="946" w:type="dxa"/>
            <w:vAlign w:val="center"/>
          </w:tcPr>
          <w:p w14:paraId="792CD78E" w14:textId="77777777" w:rsidR="00F51DAA" w:rsidRPr="00F51DAA" w:rsidRDefault="00560F78" w:rsidP="00E1723C">
            <w:pPr>
              <w:pStyle w:val="NoSpacing"/>
            </w:pPr>
            <w:sdt>
              <w:sdtPr>
                <w:id w:val="-1432270867"/>
                <w14:checkbox>
                  <w14:checked w14:val="0"/>
                  <w14:checkedState w14:val="2612" w14:font="MS Gothic"/>
                  <w14:uncheckedState w14:val="2610" w14:font="MS Gothic"/>
                </w14:checkbox>
              </w:sdtPr>
              <w:sdtEndPr/>
              <w:sdtContent>
                <w:r w:rsidR="00F51DAA" w:rsidRPr="00F51DAA">
                  <w:rPr>
                    <w:rFonts w:ascii="Segoe UI Symbol" w:hAnsi="Segoe UI Symbol" w:cs="Segoe UI Symbol"/>
                  </w:rPr>
                  <w:t>☐</w:t>
                </w:r>
              </w:sdtContent>
            </w:sdt>
          </w:p>
        </w:tc>
      </w:tr>
      <w:tr w:rsidR="00F51DAA" w:rsidRPr="00F51DAA" w14:paraId="2D04CB4C" w14:textId="77777777" w:rsidTr="005C0925">
        <w:tc>
          <w:tcPr>
            <w:tcW w:w="8784" w:type="dxa"/>
            <w:gridSpan w:val="2"/>
            <w:vAlign w:val="center"/>
          </w:tcPr>
          <w:p w14:paraId="31A638C2" w14:textId="77777777" w:rsidR="00F51DAA" w:rsidRPr="00932854" w:rsidRDefault="00F51DAA" w:rsidP="00E1723C">
            <w:pPr>
              <w:pStyle w:val="NoSpacing"/>
              <w:rPr>
                <w:rFonts w:ascii="Arial" w:hAnsi="Arial" w:cs="Arial"/>
                <w:sz w:val="22"/>
              </w:rPr>
            </w:pPr>
            <w:r w:rsidRPr="00932854">
              <w:rPr>
                <w:rFonts w:ascii="Arial" w:hAnsi="Arial" w:cs="Arial"/>
                <w:sz w:val="22"/>
              </w:rPr>
              <w:t>Sudden tightness in chest</w:t>
            </w:r>
          </w:p>
        </w:tc>
        <w:tc>
          <w:tcPr>
            <w:tcW w:w="946" w:type="dxa"/>
            <w:vAlign w:val="center"/>
          </w:tcPr>
          <w:p w14:paraId="50DC430B" w14:textId="77777777" w:rsidR="00F51DAA" w:rsidRPr="00F51DAA" w:rsidRDefault="00560F78" w:rsidP="00E1723C">
            <w:pPr>
              <w:pStyle w:val="NoSpacing"/>
            </w:pPr>
            <w:sdt>
              <w:sdtPr>
                <w:id w:val="-1912914097"/>
                <w14:checkbox>
                  <w14:checked w14:val="0"/>
                  <w14:checkedState w14:val="2612" w14:font="MS Gothic"/>
                  <w14:uncheckedState w14:val="2610" w14:font="MS Gothic"/>
                </w14:checkbox>
              </w:sdtPr>
              <w:sdtEndPr/>
              <w:sdtContent>
                <w:r w:rsidR="00F51DAA" w:rsidRPr="00F51DAA">
                  <w:rPr>
                    <w:rFonts w:ascii="Segoe UI Symbol" w:hAnsi="Segoe UI Symbol" w:cs="Segoe UI Symbol"/>
                  </w:rPr>
                  <w:t>☐</w:t>
                </w:r>
              </w:sdtContent>
            </w:sdt>
          </w:p>
        </w:tc>
      </w:tr>
      <w:tr w:rsidR="00F51DAA" w:rsidRPr="00F51DAA" w14:paraId="1D965E8E" w14:textId="77777777" w:rsidTr="005C0925">
        <w:tc>
          <w:tcPr>
            <w:tcW w:w="8784" w:type="dxa"/>
            <w:gridSpan w:val="2"/>
            <w:vAlign w:val="center"/>
          </w:tcPr>
          <w:p w14:paraId="2BF7F555" w14:textId="77777777" w:rsidR="00F51DAA" w:rsidRPr="00932854" w:rsidRDefault="00F51DAA" w:rsidP="00E1723C">
            <w:pPr>
              <w:pStyle w:val="NoSpacing"/>
              <w:rPr>
                <w:rFonts w:ascii="Arial" w:hAnsi="Arial" w:cs="Arial"/>
                <w:sz w:val="22"/>
              </w:rPr>
            </w:pPr>
            <w:r w:rsidRPr="00932854">
              <w:rPr>
                <w:rFonts w:ascii="Arial" w:hAnsi="Arial" w:cs="Arial"/>
                <w:sz w:val="22"/>
              </w:rPr>
              <w:t>Wheeze or cough</w:t>
            </w:r>
          </w:p>
        </w:tc>
        <w:tc>
          <w:tcPr>
            <w:tcW w:w="946" w:type="dxa"/>
            <w:vAlign w:val="center"/>
          </w:tcPr>
          <w:p w14:paraId="628B85BC" w14:textId="77777777" w:rsidR="00F51DAA" w:rsidRPr="00F51DAA" w:rsidRDefault="00560F78" w:rsidP="00E1723C">
            <w:pPr>
              <w:pStyle w:val="NoSpacing"/>
            </w:pPr>
            <w:sdt>
              <w:sdtPr>
                <w:id w:val="2133211774"/>
                <w14:checkbox>
                  <w14:checked w14:val="0"/>
                  <w14:checkedState w14:val="2612" w14:font="MS Gothic"/>
                  <w14:uncheckedState w14:val="2610" w14:font="MS Gothic"/>
                </w14:checkbox>
              </w:sdtPr>
              <w:sdtEndPr/>
              <w:sdtContent>
                <w:r w:rsidR="00F51DAA" w:rsidRPr="00F51DAA">
                  <w:rPr>
                    <w:rFonts w:ascii="Segoe UI Symbol" w:hAnsi="Segoe UI Symbol" w:cs="Segoe UI Symbol"/>
                  </w:rPr>
                  <w:t>☐</w:t>
                </w:r>
              </w:sdtContent>
            </w:sdt>
          </w:p>
        </w:tc>
      </w:tr>
      <w:tr w:rsidR="00F51DAA" w:rsidRPr="00F51DAA" w14:paraId="1333D0CE" w14:textId="77777777" w:rsidTr="005C0925">
        <w:tc>
          <w:tcPr>
            <w:tcW w:w="8784" w:type="dxa"/>
            <w:gridSpan w:val="2"/>
          </w:tcPr>
          <w:p w14:paraId="2CB63E96" w14:textId="77777777" w:rsidR="00F51DAA" w:rsidRPr="00932854" w:rsidRDefault="00F51DAA" w:rsidP="00E1723C">
            <w:pPr>
              <w:pStyle w:val="NoSpacing"/>
              <w:rPr>
                <w:rFonts w:ascii="Arial" w:hAnsi="Arial" w:cs="Arial"/>
                <w:sz w:val="22"/>
              </w:rPr>
            </w:pPr>
            <w:r w:rsidRPr="00932854">
              <w:rPr>
                <w:rFonts w:ascii="Arial" w:hAnsi="Arial" w:cs="Arial"/>
                <w:sz w:val="22"/>
              </w:rPr>
              <w:t>Other (please state):</w:t>
            </w:r>
          </w:p>
          <w:p w14:paraId="668BC187" w14:textId="77777777" w:rsidR="00F51DAA" w:rsidRPr="00932854" w:rsidRDefault="00F51DAA" w:rsidP="00E1723C">
            <w:pPr>
              <w:pStyle w:val="NoSpacing"/>
              <w:rPr>
                <w:rFonts w:ascii="Arial" w:hAnsi="Arial" w:cs="Arial"/>
                <w:sz w:val="22"/>
              </w:rPr>
            </w:pPr>
          </w:p>
        </w:tc>
        <w:tc>
          <w:tcPr>
            <w:tcW w:w="946" w:type="dxa"/>
            <w:vAlign w:val="center"/>
          </w:tcPr>
          <w:p w14:paraId="1A8C4B5C" w14:textId="77777777" w:rsidR="00F51DAA" w:rsidRPr="00F51DAA" w:rsidRDefault="00560F78" w:rsidP="00E1723C">
            <w:pPr>
              <w:pStyle w:val="NoSpacing"/>
            </w:pPr>
            <w:sdt>
              <w:sdtPr>
                <w:id w:val="839890171"/>
                <w14:checkbox>
                  <w14:checked w14:val="0"/>
                  <w14:checkedState w14:val="2612" w14:font="MS Gothic"/>
                  <w14:uncheckedState w14:val="2610" w14:font="MS Gothic"/>
                </w14:checkbox>
              </w:sdtPr>
              <w:sdtEndPr/>
              <w:sdtContent>
                <w:r w:rsidR="00F51DAA" w:rsidRPr="00F51DAA">
                  <w:rPr>
                    <w:rFonts w:ascii="Segoe UI Symbol" w:hAnsi="Segoe UI Symbol" w:cs="Segoe UI Symbol"/>
                  </w:rPr>
                  <w:t>☐</w:t>
                </w:r>
              </w:sdtContent>
            </w:sdt>
          </w:p>
        </w:tc>
      </w:tr>
      <w:tr w:rsidR="00F51DAA" w:rsidRPr="00E1723C" w14:paraId="788349F4" w14:textId="77777777" w:rsidTr="00E1723C">
        <w:trPr>
          <w:trHeight w:val="397"/>
        </w:trPr>
        <w:tc>
          <w:tcPr>
            <w:tcW w:w="9730" w:type="dxa"/>
            <w:gridSpan w:val="3"/>
            <w:shd w:val="clear" w:color="auto" w:fill="F2F2F2" w:themeFill="background1" w:themeFillShade="F2"/>
            <w:vAlign w:val="center"/>
          </w:tcPr>
          <w:p w14:paraId="45DE3425" w14:textId="77777777" w:rsidR="00F51DAA" w:rsidRPr="00E1723C" w:rsidRDefault="00F51DAA" w:rsidP="00E1723C">
            <w:pPr>
              <w:pStyle w:val="NoSpacing"/>
              <w:rPr>
                <w:rFonts w:asciiTheme="majorHAnsi" w:hAnsiTheme="majorHAnsi" w:cstheme="majorHAnsi"/>
                <w:b/>
                <w:bCs/>
                <w:sz w:val="22"/>
                <w:szCs w:val="20"/>
              </w:rPr>
            </w:pPr>
            <w:r w:rsidRPr="00E1723C">
              <w:rPr>
                <w:rFonts w:asciiTheme="majorHAnsi" w:hAnsiTheme="majorHAnsi" w:cstheme="majorHAnsi"/>
                <w:b/>
                <w:bCs/>
                <w:sz w:val="22"/>
                <w:szCs w:val="20"/>
              </w:rPr>
              <w:t xml:space="preserve">What are your child’s triggers (things that can make their asthma worse)? </w:t>
            </w:r>
            <w:r w:rsidRPr="00E1723C">
              <w:rPr>
                <w:rFonts w:ascii="Garamond" w:eastAsiaTheme="minorHAnsi" w:hAnsi="Garamond"/>
                <w:i/>
                <w:szCs w:val="24"/>
                <w:lang w:val="en-GB" w:eastAsia="en-US"/>
              </w:rPr>
              <w:t>Select or add</w:t>
            </w:r>
          </w:p>
        </w:tc>
      </w:tr>
      <w:tr w:rsidR="00F51DAA" w:rsidRPr="00F51DAA" w14:paraId="26079BB4" w14:textId="77777777" w:rsidTr="005C0925">
        <w:tc>
          <w:tcPr>
            <w:tcW w:w="8784" w:type="dxa"/>
            <w:gridSpan w:val="2"/>
            <w:vAlign w:val="center"/>
          </w:tcPr>
          <w:p w14:paraId="5FB8FFAA" w14:textId="77777777" w:rsidR="00F51DAA" w:rsidRPr="00932854" w:rsidRDefault="00F51DAA" w:rsidP="00E1723C">
            <w:pPr>
              <w:pStyle w:val="NoSpacing"/>
              <w:rPr>
                <w:rFonts w:ascii="Arial" w:hAnsi="Arial" w:cs="Arial"/>
                <w:sz w:val="22"/>
              </w:rPr>
            </w:pPr>
            <w:r w:rsidRPr="00932854">
              <w:rPr>
                <w:rFonts w:ascii="Arial" w:hAnsi="Arial" w:cs="Arial"/>
                <w:sz w:val="22"/>
              </w:rPr>
              <w:t>Pollen</w:t>
            </w:r>
          </w:p>
        </w:tc>
        <w:tc>
          <w:tcPr>
            <w:tcW w:w="946" w:type="dxa"/>
            <w:vAlign w:val="center"/>
          </w:tcPr>
          <w:p w14:paraId="5734F77F" w14:textId="77777777" w:rsidR="00F51DAA" w:rsidRPr="00F51DAA" w:rsidRDefault="00560F78" w:rsidP="00E1723C">
            <w:pPr>
              <w:pStyle w:val="NoSpacing"/>
            </w:pPr>
            <w:sdt>
              <w:sdtPr>
                <w:id w:val="-1020617845"/>
                <w14:checkbox>
                  <w14:checked w14:val="0"/>
                  <w14:checkedState w14:val="2612" w14:font="MS Gothic"/>
                  <w14:uncheckedState w14:val="2610" w14:font="MS Gothic"/>
                </w14:checkbox>
              </w:sdtPr>
              <w:sdtEndPr/>
              <w:sdtContent>
                <w:r w:rsidR="00F51DAA" w:rsidRPr="00F51DAA">
                  <w:rPr>
                    <w:rFonts w:ascii="Segoe UI Symbol" w:hAnsi="Segoe UI Symbol" w:cs="Segoe UI Symbol"/>
                  </w:rPr>
                  <w:t>☐</w:t>
                </w:r>
              </w:sdtContent>
            </w:sdt>
          </w:p>
        </w:tc>
      </w:tr>
      <w:tr w:rsidR="00F51DAA" w:rsidRPr="00F51DAA" w14:paraId="68F34909" w14:textId="77777777" w:rsidTr="005C0925">
        <w:tc>
          <w:tcPr>
            <w:tcW w:w="8784" w:type="dxa"/>
            <w:gridSpan w:val="2"/>
            <w:vAlign w:val="center"/>
          </w:tcPr>
          <w:p w14:paraId="0CED16B2" w14:textId="77777777" w:rsidR="00F51DAA" w:rsidRPr="00932854" w:rsidRDefault="00F51DAA" w:rsidP="00E1723C">
            <w:pPr>
              <w:pStyle w:val="NoSpacing"/>
              <w:rPr>
                <w:rFonts w:ascii="Arial" w:hAnsi="Arial" w:cs="Arial"/>
                <w:sz w:val="22"/>
              </w:rPr>
            </w:pPr>
            <w:r w:rsidRPr="00932854">
              <w:rPr>
                <w:rFonts w:ascii="Arial" w:hAnsi="Arial" w:cs="Arial"/>
                <w:sz w:val="22"/>
              </w:rPr>
              <w:t>Exercise</w:t>
            </w:r>
          </w:p>
        </w:tc>
        <w:tc>
          <w:tcPr>
            <w:tcW w:w="946" w:type="dxa"/>
            <w:vAlign w:val="center"/>
          </w:tcPr>
          <w:p w14:paraId="7E8C5705" w14:textId="77777777" w:rsidR="00F51DAA" w:rsidRPr="00F51DAA" w:rsidRDefault="00560F78" w:rsidP="00E1723C">
            <w:pPr>
              <w:pStyle w:val="NoSpacing"/>
            </w:pPr>
            <w:sdt>
              <w:sdtPr>
                <w:id w:val="-1922565288"/>
                <w14:checkbox>
                  <w14:checked w14:val="0"/>
                  <w14:checkedState w14:val="2612" w14:font="MS Gothic"/>
                  <w14:uncheckedState w14:val="2610" w14:font="MS Gothic"/>
                </w14:checkbox>
              </w:sdtPr>
              <w:sdtEndPr/>
              <w:sdtContent>
                <w:r w:rsidR="00F51DAA" w:rsidRPr="00F51DAA">
                  <w:rPr>
                    <w:rFonts w:ascii="Segoe UI Symbol" w:hAnsi="Segoe UI Symbol" w:cs="Segoe UI Symbol"/>
                  </w:rPr>
                  <w:t>☐</w:t>
                </w:r>
              </w:sdtContent>
            </w:sdt>
          </w:p>
        </w:tc>
      </w:tr>
      <w:tr w:rsidR="00F51DAA" w:rsidRPr="00F51DAA" w14:paraId="19E423ED" w14:textId="77777777" w:rsidTr="005C0925">
        <w:tc>
          <w:tcPr>
            <w:tcW w:w="8784" w:type="dxa"/>
            <w:gridSpan w:val="2"/>
            <w:vAlign w:val="center"/>
          </w:tcPr>
          <w:p w14:paraId="5845BF9A" w14:textId="77777777" w:rsidR="00F51DAA" w:rsidRPr="00932854" w:rsidRDefault="00F51DAA" w:rsidP="00E1723C">
            <w:pPr>
              <w:pStyle w:val="NoSpacing"/>
              <w:rPr>
                <w:rFonts w:ascii="Arial" w:hAnsi="Arial" w:cs="Arial"/>
                <w:sz w:val="22"/>
              </w:rPr>
            </w:pPr>
            <w:r w:rsidRPr="00932854">
              <w:rPr>
                <w:rFonts w:ascii="Arial" w:hAnsi="Arial" w:cs="Arial"/>
                <w:sz w:val="22"/>
              </w:rPr>
              <w:t>Cold/flu</w:t>
            </w:r>
          </w:p>
        </w:tc>
        <w:tc>
          <w:tcPr>
            <w:tcW w:w="946" w:type="dxa"/>
            <w:vAlign w:val="center"/>
          </w:tcPr>
          <w:p w14:paraId="06D44EEA" w14:textId="77777777" w:rsidR="00F51DAA" w:rsidRPr="00F51DAA" w:rsidRDefault="00560F78" w:rsidP="00E1723C">
            <w:pPr>
              <w:pStyle w:val="NoSpacing"/>
            </w:pPr>
            <w:sdt>
              <w:sdtPr>
                <w:id w:val="-970969347"/>
                <w14:checkbox>
                  <w14:checked w14:val="0"/>
                  <w14:checkedState w14:val="2612" w14:font="MS Gothic"/>
                  <w14:uncheckedState w14:val="2610" w14:font="MS Gothic"/>
                </w14:checkbox>
              </w:sdtPr>
              <w:sdtEndPr/>
              <w:sdtContent>
                <w:r w:rsidR="00F51DAA" w:rsidRPr="00F51DAA">
                  <w:rPr>
                    <w:rFonts w:ascii="Segoe UI Symbol" w:hAnsi="Segoe UI Symbol" w:cs="Segoe UI Symbol"/>
                  </w:rPr>
                  <w:t>☐</w:t>
                </w:r>
              </w:sdtContent>
            </w:sdt>
          </w:p>
        </w:tc>
      </w:tr>
      <w:tr w:rsidR="00F51DAA" w:rsidRPr="00F51DAA" w14:paraId="50161992" w14:textId="77777777" w:rsidTr="005C0925">
        <w:tc>
          <w:tcPr>
            <w:tcW w:w="8784" w:type="dxa"/>
            <w:gridSpan w:val="2"/>
            <w:vAlign w:val="center"/>
          </w:tcPr>
          <w:p w14:paraId="6043086C" w14:textId="77777777" w:rsidR="00F51DAA" w:rsidRPr="00932854" w:rsidRDefault="00F51DAA" w:rsidP="00E1723C">
            <w:pPr>
              <w:pStyle w:val="NoSpacing"/>
              <w:rPr>
                <w:rFonts w:ascii="Arial" w:hAnsi="Arial" w:cs="Arial"/>
                <w:sz w:val="22"/>
              </w:rPr>
            </w:pPr>
            <w:r w:rsidRPr="00932854">
              <w:rPr>
                <w:rFonts w:ascii="Arial" w:hAnsi="Arial" w:cs="Arial"/>
                <w:sz w:val="22"/>
              </w:rPr>
              <w:t>Stress</w:t>
            </w:r>
          </w:p>
        </w:tc>
        <w:tc>
          <w:tcPr>
            <w:tcW w:w="946" w:type="dxa"/>
            <w:vAlign w:val="center"/>
          </w:tcPr>
          <w:p w14:paraId="06A70276" w14:textId="77777777" w:rsidR="00F51DAA" w:rsidRPr="00F51DAA" w:rsidRDefault="00560F78" w:rsidP="00E1723C">
            <w:pPr>
              <w:pStyle w:val="NoSpacing"/>
            </w:pPr>
            <w:sdt>
              <w:sdtPr>
                <w:id w:val="43035117"/>
                <w14:checkbox>
                  <w14:checked w14:val="0"/>
                  <w14:checkedState w14:val="2612" w14:font="MS Gothic"/>
                  <w14:uncheckedState w14:val="2610" w14:font="MS Gothic"/>
                </w14:checkbox>
              </w:sdtPr>
              <w:sdtEndPr/>
              <w:sdtContent>
                <w:r w:rsidR="00F51DAA" w:rsidRPr="00F51DAA">
                  <w:rPr>
                    <w:rFonts w:ascii="Segoe UI Symbol" w:hAnsi="Segoe UI Symbol" w:cs="Segoe UI Symbol"/>
                  </w:rPr>
                  <w:t>☐</w:t>
                </w:r>
              </w:sdtContent>
            </w:sdt>
          </w:p>
        </w:tc>
      </w:tr>
      <w:tr w:rsidR="00F51DAA" w:rsidRPr="00F51DAA" w14:paraId="2F40F1D1" w14:textId="77777777" w:rsidTr="005C0925">
        <w:tc>
          <w:tcPr>
            <w:tcW w:w="8784" w:type="dxa"/>
            <w:gridSpan w:val="2"/>
            <w:vAlign w:val="center"/>
          </w:tcPr>
          <w:p w14:paraId="7ADFD26C" w14:textId="77777777" w:rsidR="00F51DAA" w:rsidRPr="00932854" w:rsidRDefault="00F51DAA" w:rsidP="00E1723C">
            <w:pPr>
              <w:pStyle w:val="NoSpacing"/>
              <w:rPr>
                <w:rFonts w:ascii="Arial" w:hAnsi="Arial" w:cs="Arial"/>
                <w:sz w:val="22"/>
              </w:rPr>
            </w:pPr>
            <w:r w:rsidRPr="00932854">
              <w:rPr>
                <w:rFonts w:ascii="Arial" w:hAnsi="Arial" w:cs="Arial"/>
                <w:sz w:val="22"/>
              </w:rPr>
              <w:t>Weather</w:t>
            </w:r>
          </w:p>
        </w:tc>
        <w:tc>
          <w:tcPr>
            <w:tcW w:w="946" w:type="dxa"/>
            <w:vAlign w:val="center"/>
          </w:tcPr>
          <w:p w14:paraId="77987803" w14:textId="77777777" w:rsidR="00F51DAA" w:rsidRPr="00F51DAA" w:rsidRDefault="00560F78" w:rsidP="00E1723C">
            <w:pPr>
              <w:pStyle w:val="NoSpacing"/>
            </w:pPr>
            <w:sdt>
              <w:sdtPr>
                <w:id w:val="-908081957"/>
                <w14:checkbox>
                  <w14:checked w14:val="0"/>
                  <w14:checkedState w14:val="2612" w14:font="MS Gothic"/>
                  <w14:uncheckedState w14:val="2610" w14:font="MS Gothic"/>
                </w14:checkbox>
              </w:sdtPr>
              <w:sdtEndPr/>
              <w:sdtContent>
                <w:r w:rsidR="00F51DAA" w:rsidRPr="00F51DAA">
                  <w:rPr>
                    <w:rFonts w:ascii="Segoe UI Symbol" w:hAnsi="Segoe UI Symbol" w:cs="Segoe UI Symbol"/>
                  </w:rPr>
                  <w:t>☐</w:t>
                </w:r>
              </w:sdtContent>
            </w:sdt>
          </w:p>
        </w:tc>
      </w:tr>
      <w:tr w:rsidR="00F51DAA" w:rsidRPr="00F51DAA" w14:paraId="7301F103" w14:textId="77777777" w:rsidTr="005C0925">
        <w:tc>
          <w:tcPr>
            <w:tcW w:w="8784" w:type="dxa"/>
            <w:gridSpan w:val="2"/>
            <w:vAlign w:val="center"/>
          </w:tcPr>
          <w:p w14:paraId="6989B9F6" w14:textId="11B33DEC" w:rsidR="00F51DAA" w:rsidRPr="00932854" w:rsidRDefault="00F51DAA" w:rsidP="00E1723C">
            <w:pPr>
              <w:pStyle w:val="NoSpacing"/>
              <w:rPr>
                <w:rFonts w:ascii="Arial" w:hAnsi="Arial" w:cs="Arial"/>
                <w:sz w:val="22"/>
              </w:rPr>
            </w:pPr>
            <w:r w:rsidRPr="00932854">
              <w:rPr>
                <w:rFonts w:ascii="Arial" w:hAnsi="Arial" w:cs="Arial"/>
                <w:sz w:val="22"/>
              </w:rPr>
              <w:t>Air pol</w:t>
            </w:r>
            <w:r w:rsidR="00FD7C19" w:rsidRPr="00932854">
              <w:rPr>
                <w:rFonts w:ascii="Arial" w:hAnsi="Arial" w:cs="Arial"/>
                <w:sz w:val="22"/>
              </w:rPr>
              <w:t>l</w:t>
            </w:r>
            <w:r w:rsidRPr="00932854">
              <w:rPr>
                <w:rFonts w:ascii="Arial" w:hAnsi="Arial" w:cs="Arial"/>
                <w:sz w:val="22"/>
              </w:rPr>
              <w:t>ution</w:t>
            </w:r>
          </w:p>
        </w:tc>
        <w:tc>
          <w:tcPr>
            <w:tcW w:w="946" w:type="dxa"/>
            <w:vAlign w:val="center"/>
          </w:tcPr>
          <w:p w14:paraId="63B006CE" w14:textId="77777777" w:rsidR="00F51DAA" w:rsidRPr="00F51DAA" w:rsidRDefault="00560F78" w:rsidP="00E1723C">
            <w:pPr>
              <w:pStyle w:val="NoSpacing"/>
            </w:pPr>
            <w:sdt>
              <w:sdtPr>
                <w:id w:val="1550181594"/>
                <w14:checkbox>
                  <w14:checked w14:val="0"/>
                  <w14:checkedState w14:val="2612" w14:font="MS Gothic"/>
                  <w14:uncheckedState w14:val="2610" w14:font="MS Gothic"/>
                </w14:checkbox>
              </w:sdtPr>
              <w:sdtEndPr/>
              <w:sdtContent>
                <w:r w:rsidR="00F51DAA" w:rsidRPr="00F51DAA">
                  <w:rPr>
                    <w:rFonts w:ascii="Segoe UI Symbol" w:hAnsi="Segoe UI Symbol" w:cs="Segoe UI Symbol"/>
                  </w:rPr>
                  <w:t>☐</w:t>
                </w:r>
              </w:sdtContent>
            </w:sdt>
          </w:p>
        </w:tc>
      </w:tr>
      <w:tr w:rsidR="00F51DAA" w:rsidRPr="00F51DAA" w14:paraId="3F855602" w14:textId="77777777" w:rsidTr="005C0925">
        <w:tc>
          <w:tcPr>
            <w:tcW w:w="8784" w:type="dxa"/>
            <w:gridSpan w:val="2"/>
          </w:tcPr>
          <w:p w14:paraId="2C87FAAD" w14:textId="77777777" w:rsidR="00F51DAA" w:rsidRPr="00932854" w:rsidRDefault="00F51DAA" w:rsidP="00E1723C">
            <w:pPr>
              <w:pStyle w:val="NoSpacing"/>
              <w:rPr>
                <w:rFonts w:ascii="Arial" w:hAnsi="Arial" w:cs="Arial"/>
                <w:sz w:val="22"/>
              </w:rPr>
            </w:pPr>
            <w:r w:rsidRPr="00932854">
              <w:rPr>
                <w:rFonts w:ascii="Arial" w:hAnsi="Arial" w:cs="Arial"/>
                <w:sz w:val="22"/>
              </w:rPr>
              <w:t>Other (please state):</w:t>
            </w:r>
          </w:p>
          <w:p w14:paraId="77A8789D" w14:textId="77777777" w:rsidR="00F51DAA" w:rsidRPr="00932854" w:rsidRDefault="00F51DAA" w:rsidP="00E1723C">
            <w:pPr>
              <w:pStyle w:val="NoSpacing"/>
              <w:rPr>
                <w:rFonts w:ascii="Arial" w:hAnsi="Arial" w:cs="Arial"/>
                <w:sz w:val="22"/>
              </w:rPr>
            </w:pPr>
          </w:p>
        </w:tc>
        <w:tc>
          <w:tcPr>
            <w:tcW w:w="946" w:type="dxa"/>
            <w:vAlign w:val="center"/>
          </w:tcPr>
          <w:p w14:paraId="152820F7" w14:textId="77777777" w:rsidR="00F51DAA" w:rsidRPr="00F51DAA" w:rsidRDefault="00560F78" w:rsidP="00E1723C">
            <w:pPr>
              <w:pStyle w:val="NoSpacing"/>
            </w:pPr>
            <w:sdt>
              <w:sdtPr>
                <w:id w:val="-491489790"/>
                <w14:checkbox>
                  <w14:checked w14:val="0"/>
                  <w14:checkedState w14:val="2612" w14:font="MS Gothic"/>
                  <w14:uncheckedState w14:val="2610" w14:font="MS Gothic"/>
                </w14:checkbox>
              </w:sdtPr>
              <w:sdtEndPr/>
              <w:sdtContent>
                <w:r w:rsidR="00F51DAA" w:rsidRPr="00F51DAA">
                  <w:rPr>
                    <w:rFonts w:ascii="Segoe UI Symbol" w:hAnsi="Segoe UI Symbol" w:cs="Segoe UI Symbol"/>
                  </w:rPr>
                  <w:t>☐</w:t>
                </w:r>
              </w:sdtContent>
            </w:sdt>
          </w:p>
        </w:tc>
      </w:tr>
    </w:tbl>
    <w:p w14:paraId="79415FFE" w14:textId="77777777" w:rsidR="00F51DAA" w:rsidRPr="00F51DAA" w:rsidRDefault="00F51DAA" w:rsidP="00F51DAA"/>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bottom w:w="28" w:type="dxa"/>
        </w:tblCellMar>
        <w:tblLook w:val="0400" w:firstRow="0" w:lastRow="0" w:firstColumn="0" w:lastColumn="0" w:noHBand="0" w:noVBand="1"/>
      </w:tblPr>
      <w:tblGrid>
        <w:gridCol w:w="3135"/>
        <w:gridCol w:w="1569"/>
        <w:gridCol w:w="1595"/>
        <w:gridCol w:w="3437"/>
      </w:tblGrid>
      <w:tr w:rsidR="00F51DAA" w:rsidRPr="00F51DAA" w14:paraId="67D35477" w14:textId="77777777" w:rsidTr="00E1723C">
        <w:trPr>
          <w:trHeight w:val="454"/>
        </w:trPr>
        <w:tc>
          <w:tcPr>
            <w:tcW w:w="5000" w:type="pct"/>
            <w:gridSpan w:val="4"/>
            <w:shd w:val="clear" w:color="auto" w:fill="F2F2F2" w:themeFill="background1" w:themeFillShade="F2"/>
            <w:vAlign w:val="center"/>
          </w:tcPr>
          <w:p w14:paraId="5C0C883C" w14:textId="77777777" w:rsidR="00F51DAA" w:rsidRPr="00F51DAA" w:rsidRDefault="00F51DAA" w:rsidP="00E1723C">
            <w:pPr>
              <w:spacing w:after="0"/>
              <w:rPr>
                <w:b/>
              </w:rPr>
            </w:pPr>
            <w:r w:rsidRPr="00F51DAA">
              <w:rPr>
                <w:rFonts w:asciiTheme="majorHAnsi" w:hAnsiTheme="majorHAnsi" w:cstheme="majorHAnsi"/>
                <w:b/>
                <w:szCs w:val="22"/>
              </w:rPr>
              <w:t>Is your child on any other asthma medication while in school’s care?</w:t>
            </w:r>
            <w:r w:rsidRPr="00F51DAA">
              <w:rPr>
                <w:b/>
                <w:szCs w:val="22"/>
              </w:rPr>
              <w:t xml:space="preserve"> </w:t>
            </w:r>
            <w:r w:rsidRPr="00F51DAA">
              <w:rPr>
                <w:i/>
              </w:rPr>
              <w:t>Give details below</w:t>
            </w:r>
          </w:p>
        </w:tc>
      </w:tr>
      <w:tr w:rsidR="00F51DAA" w:rsidRPr="00F51DAA" w14:paraId="61803AE5" w14:textId="77777777" w:rsidTr="005C0925">
        <w:tc>
          <w:tcPr>
            <w:tcW w:w="1610" w:type="pct"/>
          </w:tcPr>
          <w:p w14:paraId="315C3DEF" w14:textId="77777777" w:rsidR="00F51DAA" w:rsidRPr="00F51DAA" w:rsidRDefault="00F51DAA" w:rsidP="00F51DAA">
            <w:pPr>
              <w:rPr>
                <w:b/>
              </w:rPr>
            </w:pPr>
            <w:r w:rsidRPr="00F51DAA">
              <w:rPr>
                <w:b/>
              </w:rPr>
              <w:t>Medication</w:t>
            </w:r>
          </w:p>
        </w:tc>
        <w:tc>
          <w:tcPr>
            <w:tcW w:w="806" w:type="pct"/>
          </w:tcPr>
          <w:p w14:paraId="3AC0D876" w14:textId="77777777" w:rsidR="00F51DAA" w:rsidRPr="00F51DAA" w:rsidRDefault="00F51DAA" w:rsidP="00F51DAA">
            <w:pPr>
              <w:rPr>
                <w:b/>
              </w:rPr>
            </w:pPr>
            <w:r w:rsidRPr="00F51DAA">
              <w:rPr>
                <w:b/>
              </w:rPr>
              <w:t>Dose</w:t>
            </w:r>
          </w:p>
        </w:tc>
        <w:tc>
          <w:tcPr>
            <w:tcW w:w="819" w:type="pct"/>
          </w:tcPr>
          <w:p w14:paraId="133CEA28" w14:textId="77777777" w:rsidR="00F51DAA" w:rsidRPr="00F51DAA" w:rsidRDefault="00F51DAA" w:rsidP="00F51DAA">
            <w:pPr>
              <w:rPr>
                <w:b/>
              </w:rPr>
            </w:pPr>
            <w:r w:rsidRPr="00F51DAA">
              <w:rPr>
                <w:b/>
              </w:rPr>
              <w:t>Frequency</w:t>
            </w:r>
          </w:p>
        </w:tc>
        <w:tc>
          <w:tcPr>
            <w:tcW w:w="1765" w:type="pct"/>
          </w:tcPr>
          <w:p w14:paraId="22EFB85B" w14:textId="77777777" w:rsidR="00F51DAA" w:rsidRPr="00F51DAA" w:rsidRDefault="00F51DAA" w:rsidP="00F51DAA">
            <w:pPr>
              <w:rPr>
                <w:b/>
              </w:rPr>
            </w:pPr>
            <w:r w:rsidRPr="00F51DAA">
              <w:rPr>
                <w:b/>
              </w:rPr>
              <w:t>Side effects</w:t>
            </w:r>
          </w:p>
        </w:tc>
      </w:tr>
      <w:tr w:rsidR="00F51DAA" w:rsidRPr="00F51DAA" w14:paraId="573DA545" w14:textId="77777777" w:rsidTr="005C0925">
        <w:tc>
          <w:tcPr>
            <w:tcW w:w="1610" w:type="pct"/>
          </w:tcPr>
          <w:p w14:paraId="0F605A1B" w14:textId="77777777" w:rsidR="00F51DAA" w:rsidRPr="00F51DAA" w:rsidRDefault="00F51DAA" w:rsidP="00F51DAA"/>
        </w:tc>
        <w:tc>
          <w:tcPr>
            <w:tcW w:w="806" w:type="pct"/>
          </w:tcPr>
          <w:p w14:paraId="7E6D7B65" w14:textId="77777777" w:rsidR="00F51DAA" w:rsidRPr="00F51DAA" w:rsidRDefault="00F51DAA" w:rsidP="00F51DAA"/>
        </w:tc>
        <w:tc>
          <w:tcPr>
            <w:tcW w:w="819" w:type="pct"/>
          </w:tcPr>
          <w:p w14:paraId="4923DDBB" w14:textId="77777777" w:rsidR="00F51DAA" w:rsidRPr="00F51DAA" w:rsidRDefault="00F51DAA" w:rsidP="00F51DAA"/>
        </w:tc>
        <w:tc>
          <w:tcPr>
            <w:tcW w:w="1765" w:type="pct"/>
          </w:tcPr>
          <w:p w14:paraId="7FFE3B80" w14:textId="77777777" w:rsidR="00F51DAA" w:rsidRPr="00F51DAA" w:rsidRDefault="00F51DAA" w:rsidP="00F51DAA"/>
        </w:tc>
      </w:tr>
      <w:tr w:rsidR="00F51DAA" w:rsidRPr="00F51DAA" w14:paraId="327474FB" w14:textId="77777777" w:rsidTr="005C0925">
        <w:tc>
          <w:tcPr>
            <w:tcW w:w="1610" w:type="pct"/>
          </w:tcPr>
          <w:p w14:paraId="72FA26FF" w14:textId="77777777" w:rsidR="00F51DAA" w:rsidRPr="00F51DAA" w:rsidRDefault="00F51DAA" w:rsidP="00F51DAA"/>
        </w:tc>
        <w:tc>
          <w:tcPr>
            <w:tcW w:w="806" w:type="pct"/>
          </w:tcPr>
          <w:p w14:paraId="01B70A2A" w14:textId="77777777" w:rsidR="00F51DAA" w:rsidRPr="00F51DAA" w:rsidRDefault="00F51DAA" w:rsidP="00F51DAA"/>
        </w:tc>
        <w:tc>
          <w:tcPr>
            <w:tcW w:w="819" w:type="pct"/>
          </w:tcPr>
          <w:p w14:paraId="660D94BE" w14:textId="77777777" w:rsidR="00F51DAA" w:rsidRPr="00F51DAA" w:rsidRDefault="00F51DAA" w:rsidP="00F51DAA"/>
        </w:tc>
        <w:tc>
          <w:tcPr>
            <w:tcW w:w="1765" w:type="pct"/>
          </w:tcPr>
          <w:p w14:paraId="321032AA" w14:textId="77777777" w:rsidR="00F51DAA" w:rsidRPr="00F51DAA" w:rsidRDefault="00F51DAA" w:rsidP="00F51DAA"/>
        </w:tc>
      </w:tr>
      <w:tr w:rsidR="00F51DAA" w:rsidRPr="00F51DAA" w14:paraId="507E8968" w14:textId="77777777" w:rsidTr="005C0925">
        <w:tc>
          <w:tcPr>
            <w:tcW w:w="1610" w:type="pct"/>
          </w:tcPr>
          <w:p w14:paraId="38B89721" w14:textId="77777777" w:rsidR="00F51DAA" w:rsidRPr="00F51DAA" w:rsidRDefault="00F51DAA" w:rsidP="00F51DAA"/>
        </w:tc>
        <w:tc>
          <w:tcPr>
            <w:tcW w:w="806" w:type="pct"/>
          </w:tcPr>
          <w:p w14:paraId="1C8A8D94" w14:textId="77777777" w:rsidR="00F51DAA" w:rsidRPr="00F51DAA" w:rsidRDefault="00F51DAA" w:rsidP="00F51DAA"/>
        </w:tc>
        <w:tc>
          <w:tcPr>
            <w:tcW w:w="819" w:type="pct"/>
          </w:tcPr>
          <w:p w14:paraId="0A663046" w14:textId="77777777" w:rsidR="00F51DAA" w:rsidRPr="00F51DAA" w:rsidRDefault="00F51DAA" w:rsidP="00F51DAA"/>
        </w:tc>
        <w:tc>
          <w:tcPr>
            <w:tcW w:w="1765" w:type="pct"/>
          </w:tcPr>
          <w:p w14:paraId="0D56A82D" w14:textId="77777777" w:rsidR="00F51DAA" w:rsidRPr="00F51DAA" w:rsidRDefault="00F51DAA" w:rsidP="00F51DAA"/>
        </w:tc>
      </w:tr>
    </w:tbl>
    <w:p w14:paraId="216A4A6D" w14:textId="77777777" w:rsidR="00F51DAA" w:rsidRPr="00F51DAA" w:rsidRDefault="00F51DAA" w:rsidP="00F51DAA"/>
    <w:p w14:paraId="05B603CE" w14:textId="7B472339" w:rsidR="00F51DAA" w:rsidRPr="00F51DAA" w:rsidRDefault="00F51DAA" w:rsidP="00F51DAA">
      <w:r w:rsidRPr="00F51DAA">
        <w:t>If the above signs occur, please help/allow (delete as appropriate) my child to take the medicine stated above. After treatment and as soon as they feel better</w:t>
      </w:r>
      <w:r w:rsidR="00E1723C">
        <w:t>,</w:t>
      </w:r>
      <w:r w:rsidRPr="00F51DAA">
        <w:t xml:space="preserve"> they can return to normal activity.</w:t>
      </w:r>
    </w:p>
    <w:p w14:paraId="32BC9EE6" w14:textId="731F2C54" w:rsidR="00F51DAA" w:rsidRPr="00F51DAA" w:rsidRDefault="00F51DAA" w:rsidP="00F51DAA">
      <w:r w:rsidRPr="00F51DAA">
        <w:lastRenderedPageBreak/>
        <w:t>I confirm that my child has an inhaler and spacer in school</w:t>
      </w:r>
      <w:r w:rsidR="00E1723C">
        <w:t>,</w:t>
      </w:r>
      <w:r w:rsidRPr="00F51DAA">
        <w:t xml:space="preserve"> and I will ensure that it is in date.</w:t>
      </w:r>
    </w:p>
    <w:p w14:paraId="0928A5B7" w14:textId="77777777" w:rsidR="00F51DAA" w:rsidRPr="00F51DAA" w:rsidRDefault="00F51DAA" w:rsidP="00F51DAA">
      <w:r w:rsidRPr="00F51DAA">
        <w:t>I consent to my child using the school’s emergency reliever inhaler and spacer should it be necessary.</w:t>
      </w:r>
    </w:p>
    <w:p w14:paraId="776A0DE2" w14:textId="77777777" w:rsidR="00F51DAA" w:rsidRPr="00F51DAA" w:rsidRDefault="00F51DAA" w:rsidP="00F51DAA">
      <w:r w:rsidRPr="00F51DAA">
        <w:t>I understand that in an emergency, the school will first contact emergency services and then me.</w:t>
      </w:r>
    </w:p>
    <w:p w14:paraId="3AA37DFB" w14:textId="77777777" w:rsidR="00F51DAA" w:rsidRPr="00F51DAA" w:rsidRDefault="00F51DAA" w:rsidP="00F51DAA"/>
    <w:p w14:paraId="2D24C8CC" w14:textId="24A6722C" w:rsidR="00F51DAA" w:rsidRPr="00F51DAA" w:rsidRDefault="00F51DAA" w:rsidP="00F51DAA">
      <w:r w:rsidRPr="00F51DAA">
        <w:t>Signed</w:t>
      </w:r>
      <w:r w:rsidR="00E1723C">
        <w:t>:</w:t>
      </w:r>
      <w:r w:rsidR="00FC485D">
        <w:t xml:space="preserve"> </w:t>
      </w:r>
      <w:r w:rsidRPr="00F51DAA">
        <w:t xml:space="preserve">……………………………………………………………………………(parent/carer) </w:t>
      </w:r>
    </w:p>
    <w:p w14:paraId="7737FFF1" w14:textId="77777777" w:rsidR="00F51DAA" w:rsidRPr="00F51DAA" w:rsidRDefault="00F51DAA" w:rsidP="00F51DAA"/>
    <w:p w14:paraId="3A62A57B" w14:textId="2076CA71" w:rsidR="00F51DAA" w:rsidRPr="00F51DAA" w:rsidRDefault="00F51DAA" w:rsidP="00F51DAA">
      <w:r w:rsidRPr="00F51DAA">
        <w:t>Date</w:t>
      </w:r>
      <w:r w:rsidR="00E1723C">
        <w:t>:</w:t>
      </w:r>
      <w:r w:rsidR="00FC485D">
        <w:t xml:space="preserve"> </w:t>
      </w:r>
      <w:r w:rsidRPr="00F51DAA">
        <w:t>………………………………………………….</w:t>
      </w:r>
    </w:p>
    <w:p w14:paraId="281EB112" w14:textId="77777777" w:rsidR="00FD7C19" w:rsidRDefault="00FD7C19" w:rsidP="00403443">
      <w:pPr>
        <w:sectPr w:rsidR="00FD7C19" w:rsidSect="00F51DAA">
          <w:pgSz w:w="11900" w:h="16840" w:code="9"/>
          <w:pgMar w:top="1701" w:right="1077" w:bottom="1701" w:left="1077" w:header="510" w:footer="510" w:gutter="0"/>
          <w:cols w:space="720"/>
          <w:docGrid w:linePitch="360"/>
        </w:sectPr>
      </w:pPr>
    </w:p>
    <w:p w14:paraId="6E42DDAB" w14:textId="77777777" w:rsidR="00FD7C19" w:rsidRPr="00FD7C19" w:rsidRDefault="00FD7C19" w:rsidP="00FD7C19">
      <w:pPr>
        <w:pStyle w:val="Heading2"/>
      </w:pPr>
      <w:r w:rsidRPr="00FD7C19">
        <w:lastRenderedPageBreak/>
        <w:t>Appendix 5b: Record of medication for child with Asthma Plan (where staff help with administering)</w:t>
      </w:r>
    </w:p>
    <w:p w14:paraId="163EE475" w14:textId="77777777" w:rsidR="00FD7C19" w:rsidRPr="00FD7C19" w:rsidRDefault="00FD7C19" w:rsidP="00FD7C19"/>
    <w:tbl>
      <w:tblPr>
        <w:tblW w:w="5000" w:type="pct"/>
        <w:tblCellMar>
          <w:top w:w="28" w:type="dxa"/>
          <w:left w:w="15" w:type="dxa"/>
          <w:bottom w:w="28" w:type="dxa"/>
          <w:right w:w="15" w:type="dxa"/>
        </w:tblCellMar>
        <w:tblLook w:val="04A0" w:firstRow="1" w:lastRow="0" w:firstColumn="1" w:lastColumn="0" w:noHBand="0" w:noVBand="1"/>
      </w:tblPr>
      <w:tblGrid>
        <w:gridCol w:w="3718"/>
        <w:gridCol w:w="10942"/>
      </w:tblGrid>
      <w:tr w:rsidR="00FD7C19" w:rsidRPr="00FD7C19" w14:paraId="254618D3" w14:textId="77777777" w:rsidTr="005C0925">
        <w:trPr>
          <w:trHeight w:val="360"/>
        </w:trPr>
        <w:tc>
          <w:tcPr>
            <w:tcW w:w="126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CF0F62" w14:textId="5EC58055" w:rsidR="00FD7C19" w:rsidRPr="00FD7C19" w:rsidRDefault="00FD7C19" w:rsidP="00FD7C19">
            <w:pPr>
              <w:rPr>
                <w:rFonts w:asciiTheme="majorHAnsi" w:hAnsiTheme="majorHAnsi" w:cstheme="majorHAnsi"/>
                <w:b/>
                <w:szCs w:val="22"/>
              </w:rPr>
            </w:pPr>
            <w:r w:rsidRPr="00FD7C19">
              <w:rPr>
                <w:rFonts w:asciiTheme="majorHAnsi" w:hAnsiTheme="majorHAnsi" w:cstheme="majorHAnsi"/>
                <w:b/>
                <w:szCs w:val="22"/>
              </w:rPr>
              <w:t xml:space="preserve">Name of </w:t>
            </w:r>
            <w:r w:rsidR="00456DFB">
              <w:rPr>
                <w:rFonts w:asciiTheme="majorHAnsi" w:hAnsiTheme="majorHAnsi" w:cstheme="majorHAnsi"/>
                <w:b/>
                <w:szCs w:val="22"/>
              </w:rPr>
              <w:t>student</w:t>
            </w:r>
          </w:p>
        </w:tc>
        <w:tc>
          <w:tcPr>
            <w:tcW w:w="373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8DE2E3" w14:textId="77777777" w:rsidR="00FD7C19" w:rsidRPr="00FD7C19" w:rsidRDefault="00FD7C19" w:rsidP="00FD7C19"/>
        </w:tc>
      </w:tr>
      <w:tr w:rsidR="00FD7C19" w:rsidRPr="00FD7C19" w14:paraId="10786705" w14:textId="77777777" w:rsidTr="005C0925">
        <w:trPr>
          <w:trHeight w:val="260"/>
        </w:trPr>
        <w:tc>
          <w:tcPr>
            <w:tcW w:w="126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3321F5" w14:textId="77777777" w:rsidR="00FD7C19" w:rsidRPr="00FD7C19" w:rsidRDefault="00FD7C19" w:rsidP="00FD7C19">
            <w:pPr>
              <w:rPr>
                <w:rFonts w:asciiTheme="majorHAnsi" w:hAnsiTheme="majorHAnsi" w:cstheme="majorHAnsi"/>
                <w:b/>
                <w:szCs w:val="22"/>
              </w:rPr>
            </w:pPr>
            <w:r w:rsidRPr="00FD7C19">
              <w:rPr>
                <w:rFonts w:asciiTheme="majorHAnsi" w:hAnsiTheme="majorHAnsi" w:cstheme="majorHAnsi"/>
                <w:b/>
                <w:szCs w:val="22"/>
              </w:rPr>
              <w:t>Date of birth</w:t>
            </w:r>
          </w:p>
        </w:tc>
        <w:tc>
          <w:tcPr>
            <w:tcW w:w="373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AA7C88" w14:textId="77777777" w:rsidR="00FD7C19" w:rsidRPr="00FD7C19" w:rsidRDefault="00FD7C19" w:rsidP="00FD7C19"/>
        </w:tc>
      </w:tr>
      <w:tr w:rsidR="00FD7C19" w:rsidRPr="00FD7C19" w14:paraId="31C817D8" w14:textId="77777777" w:rsidTr="005C0925">
        <w:trPr>
          <w:trHeight w:val="200"/>
        </w:trPr>
        <w:tc>
          <w:tcPr>
            <w:tcW w:w="126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14D6CC" w14:textId="77777777" w:rsidR="00FD7C19" w:rsidRPr="00FD7C19" w:rsidRDefault="00FD7C19" w:rsidP="00FD7C19">
            <w:pPr>
              <w:rPr>
                <w:rFonts w:asciiTheme="majorHAnsi" w:hAnsiTheme="majorHAnsi" w:cstheme="majorHAnsi"/>
                <w:b/>
                <w:szCs w:val="22"/>
              </w:rPr>
            </w:pPr>
            <w:r w:rsidRPr="00FD7C19">
              <w:rPr>
                <w:rFonts w:asciiTheme="majorHAnsi" w:hAnsiTheme="majorHAnsi" w:cstheme="majorHAnsi"/>
                <w:b/>
                <w:szCs w:val="22"/>
              </w:rPr>
              <w:t>Group/Class/Form</w:t>
            </w:r>
          </w:p>
        </w:tc>
        <w:tc>
          <w:tcPr>
            <w:tcW w:w="373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8141DA" w14:textId="77777777" w:rsidR="00FD7C19" w:rsidRPr="00FD7C19" w:rsidRDefault="00FD7C19" w:rsidP="00FD7C19"/>
        </w:tc>
      </w:tr>
    </w:tbl>
    <w:p w14:paraId="64479687" w14:textId="77777777" w:rsidR="00FD7C19" w:rsidRPr="00FD7C19" w:rsidRDefault="00FD7C19" w:rsidP="00FD7C19">
      <w:pPr>
        <w:rPr>
          <w:b/>
        </w:rPr>
      </w:pPr>
    </w:p>
    <w:tbl>
      <w:tblPr>
        <w:tblW w:w="5000" w:type="pct"/>
        <w:tblCellMar>
          <w:top w:w="28" w:type="dxa"/>
          <w:bottom w:w="28" w:type="dxa"/>
        </w:tblCellMar>
        <w:tblLook w:val="04A0" w:firstRow="1" w:lastRow="0" w:firstColumn="1" w:lastColumn="0" w:noHBand="0" w:noVBand="1"/>
      </w:tblPr>
      <w:tblGrid>
        <w:gridCol w:w="1036"/>
        <w:gridCol w:w="1340"/>
        <w:gridCol w:w="1340"/>
        <w:gridCol w:w="2736"/>
        <w:gridCol w:w="2736"/>
        <w:gridCol w:w="2736"/>
        <w:gridCol w:w="2736"/>
      </w:tblGrid>
      <w:tr w:rsidR="00FD7C19" w:rsidRPr="00FD7C19" w14:paraId="745AA680" w14:textId="77777777" w:rsidTr="005C0925">
        <w:trPr>
          <w:trHeight w:val="336"/>
        </w:trPr>
        <w:tc>
          <w:tcPr>
            <w:tcW w:w="353" w:type="pct"/>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00" w:type="dxa"/>
              <w:left w:w="100" w:type="dxa"/>
              <w:bottom w:w="100" w:type="dxa"/>
              <w:right w:w="100" w:type="dxa"/>
            </w:tcMar>
            <w:hideMark/>
          </w:tcPr>
          <w:p w14:paraId="2966A9D0" w14:textId="77777777" w:rsidR="00FD7C19" w:rsidRPr="00FD7C19" w:rsidRDefault="00FD7C19" w:rsidP="00FD7C19">
            <w:pPr>
              <w:pStyle w:val="NoSpacing"/>
              <w:rPr>
                <w:rFonts w:asciiTheme="majorHAnsi" w:hAnsiTheme="majorHAnsi" w:cstheme="majorHAnsi"/>
                <w:b/>
                <w:bCs/>
                <w:sz w:val="22"/>
                <w:szCs w:val="20"/>
              </w:rPr>
            </w:pPr>
            <w:r w:rsidRPr="00FD7C19">
              <w:rPr>
                <w:rFonts w:asciiTheme="majorHAnsi" w:hAnsiTheme="majorHAnsi" w:cstheme="majorHAnsi"/>
                <w:b/>
                <w:bCs/>
                <w:sz w:val="22"/>
                <w:szCs w:val="20"/>
              </w:rPr>
              <w:t>Date</w:t>
            </w:r>
          </w:p>
        </w:tc>
        <w:tc>
          <w:tcPr>
            <w:tcW w:w="457" w:type="pct"/>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00" w:type="dxa"/>
              <w:left w:w="100" w:type="dxa"/>
              <w:bottom w:w="100" w:type="dxa"/>
              <w:right w:w="100" w:type="dxa"/>
            </w:tcMar>
            <w:hideMark/>
          </w:tcPr>
          <w:p w14:paraId="628D5233" w14:textId="77777777" w:rsidR="00FD7C19" w:rsidRPr="00FD7C19" w:rsidRDefault="00FD7C19" w:rsidP="00FD7C19">
            <w:pPr>
              <w:pStyle w:val="NoSpacing"/>
              <w:rPr>
                <w:rFonts w:asciiTheme="majorHAnsi" w:hAnsiTheme="majorHAnsi" w:cstheme="majorHAnsi"/>
                <w:b/>
                <w:bCs/>
                <w:sz w:val="22"/>
                <w:szCs w:val="20"/>
              </w:rPr>
            </w:pPr>
            <w:r w:rsidRPr="00FD7C19">
              <w:rPr>
                <w:rFonts w:asciiTheme="majorHAnsi" w:hAnsiTheme="majorHAnsi" w:cstheme="majorHAnsi"/>
                <w:b/>
                <w:bCs/>
                <w:sz w:val="22"/>
                <w:szCs w:val="20"/>
              </w:rPr>
              <w:t>Time given</w:t>
            </w:r>
          </w:p>
        </w:tc>
        <w:tc>
          <w:tcPr>
            <w:tcW w:w="457" w:type="pct"/>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00" w:type="dxa"/>
              <w:left w:w="100" w:type="dxa"/>
              <w:bottom w:w="100" w:type="dxa"/>
              <w:right w:w="100" w:type="dxa"/>
            </w:tcMar>
            <w:hideMark/>
          </w:tcPr>
          <w:p w14:paraId="62974CDC" w14:textId="77777777" w:rsidR="00FD7C19" w:rsidRPr="00FD7C19" w:rsidRDefault="00FD7C19" w:rsidP="00FD7C19">
            <w:pPr>
              <w:pStyle w:val="NoSpacing"/>
              <w:rPr>
                <w:rFonts w:asciiTheme="majorHAnsi" w:hAnsiTheme="majorHAnsi" w:cstheme="majorHAnsi"/>
                <w:b/>
                <w:bCs/>
                <w:sz w:val="22"/>
                <w:szCs w:val="20"/>
              </w:rPr>
            </w:pPr>
            <w:r w:rsidRPr="00FD7C19">
              <w:rPr>
                <w:rFonts w:asciiTheme="majorHAnsi" w:hAnsiTheme="majorHAnsi" w:cstheme="majorHAnsi"/>
                <w:b/>
                <w:bCs/>
                <w:sz w:val="22"/>
                <w:szCs w:val="20"/>
              </w:rPr>
              <w:t>Dose given</w:t>
            </w:r>
          </w:p>
        </w:tc>
        <w:tc>
          <w:tcPr>
            <w:tcW w:w="933" w:type="pct"/>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00" w:type="dxa"/>
              <w:left w:w="100" w:type="dxa"/>
              <w:bottom w:w="100" w:type="dxa"/>
              <w:right w:w="100" w:type="dxa"/>
            </w:tcMar>
            <w:hideMark/>
          </w:tcPr>
          <w:p w14:paraId="616C880F" w14:textId="77777777" w:rsidR="00FD7C19" w:rsidRPr="00FD7C19" w:rsidRDefault="00FD7C19" w:rsidP="00FD7C19">
            <w:pPr>
              <w:pStyle w:val="NoSpacing"/>
              <w:rPr>
                <w:rFonts w:asciiTheme="majorHAnsi" w:hAnsiTheme="majorHAnsi" w:cstheme="majorHAnsi"/>
                <w:b/>
                <w:bCs/>
                <w:sz w:val="22"/>
                <w:szCs w:val="20"/>
              </w:rPr>
            </w:pPr>
            <w:r w:rsidRPr="00FD7C19">
              <w:rPr>
                <w:rFonts w:asciiTheme="majorHAnsi" w:hAnsiTheme="majorHAnsi" w:cstheme="majorHAnsi"/>
                <w:b/>
                <w:bCs/>
                <w:sz w:val="22"/>
                <w:szCs w:val="20"/>
              </w:rPr>
              <w:t>Staff member</w:t>
            </w:r>
          </w:p>
          <w:p w14:paraId="1BAC961F" w14:textId="77777777" w:rsidR="00FD7C19" w:rsidRPr="00FD7C19" w:rsidRDefault="00FD7C19" w:rsidP="00FD7C19">
            <w:pPr>
              <w:pStyle w:val="NoSpacing"/>
              <w:rPr>
                <w:i/>
                <w:iCs/>
              </w:rPr>
            </w:pPr>
            <w:r w:rsidRPr="00FD7C19">
              <w:rPr>
                <w:i/>
                <w:iCs/>
              </w:rPr>
              <w:t>Print name</w:t>
            </w:r>
          </w:p>
        </w:tc>
        <w:tc>
          <w:tcPr>
            <w:tcW w:w="933" w:type="pct"/>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00" w:type="dxa"/>
              <w:left w:w="100" w:type="dxa"/>
              <w:bottom w:w="100" w:type="dxa"/>
              <w:right w:w="100" w:type="dxa"/>
            </w:tcMar>
            <w:hideMark/>
          </w:tcPr>
          <w:p w14:paraId="4707E19A" w14:textId="77777777" w:rsidR="00FD7C19" w:rsidRPr="00FD7C19" w:rsidRDefault="00FD7C19" w:rsidP="00FD7C19">
            <w:pPr>
              <w:pStyle w:val="NoSpacing"/>
              <w:rPr>
                <w:rFonts w:asciiTheme="majorHAnsi" w:hAnsiTheme="majorHAnsi" w:cstheme="majorHAnsi"/>
                <w:b/>
                <w:bCs/>
                <w:sz w:val="22"/>
                <w:szCs w:val="20"/>
              </w:rPr>
            </w:pPr>
            <w:r w:rsidRPr="00FD7C19">
              <w:rPr>
                <w:rFonts w:asciiTheme="majorHAnsi" w:hAnsiTheme="majorHAnsi" w:cstheme="majorHAnsi"/>
                <w:b/>
                <w:bCs/>
                <w:sz w:val="22"/>
                <w:szCs w:val="20"/>
              </w:rPr>
              <w:t>Signature</w:t>
            </w:r>
          </w:p>
        </w:tc>
        <w:tc>
          <w:tcPr>
            <w:tcW w:w="933" w:type="pct"/>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00" w:type="dxa"/>
              <w:left w:w="100" w:type="dxa"/>
              <w:bottom w:w="100" w:type="dxa"/>
              <w:right w:w="100" w:type="dxa"/>
            </w:tcMar>
            <w:hideMark/>
          </w:tcPr>
          <w:p w14:paraId="1466AF95" w14:textId="77777777" w:rsidR="00FD7C19" w:rsidRPr="00FD7C19" w:rsidRDefault="00FD7C19" w:rsidP="00FD7C19">
            <w:pPr>
              <w:pStyle w:val="NoSpacing"/>
              <w:rPr>
                <w:rFonts w:asciiTheme="majorHAnsi" w:hAnsiTheme="majorHAnsi" w:cstheme="majorHAnsi"/>
                <w:b/>
                <w:bCs/>
                <w:sz w:val="22"/>
                <w:szCs w:val="20"/>
              </w:rPr>
            </w:pPr>
            <w:r w:rsidRPr="00FD7C19">
              <w:rPr>
                <w:rFonts w:asciiTheme="majorHAnsi" w:hAnsiTheme="majorHAnsi" w:cstheme="majorHAnsi"/>
                <w:b/>
                <w:bCs/>
                <w:sz w:val="22"/>
                <w:szCs w:val="20"/>
              </w:rPr>
              <w:t>Counter signatory</w:t>
            </w:r>
          </w:p>
          <w:p w14:paraId="426AAA6A" w14:textId="77777777" w:rsidR="00FD7C19" w:rsidRPr="00FD7C19" w:rsidRDefault="00FD7C19" w:rsidP="00FD7C19">
            <w:pPr>
              <w:pStyle w:val="NoSpacing"/>
              <w:rPr>
                <w:i/>
                <w:iCs/>
              </w:rPr>
            </w:pPr>
            <w:r w:rsidRPr="00FD7C19">
              <w:rPr>
                <w:i/>
                <w:iCs/>
              </w:rPr>
              <w:t>Print name</w:t>
            </w:r>
          </w:p>
        </w:tc>
        <w:tc>
          <w:tcPr>
            <w:tcW w:w="933" w:type="pct"/>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00" w:type="dxa"/>
              <w:left w:w="100" w:type="dxa"/>
              <w:bottom w:w="100" w:type="dxa"/>
              <w:right w:w="100" w:type="dxa"/>
            </w:tcMar>
            <w:hideMark/>
          </w:tcPr>
          <w:p w14:paraId="111882B2" w14:textId="77777777" w:rsidR="00FD7C19" w:rsidRPr="00FD7C19" w:rsidRDefault="00FD7C19" w:rsidP="00FD7C19">
            <w:pPr>
              <w:pStyle w:val="NoSpacing"/>
              <w:rPr>
                <w:rFonts w:asciiTheme="majorHAnsi" w:hAnsiTheme="majorHAnsi" w:cstheme="majorHAnsi"/>
                <w:b/>
                <w:bCs/>
                <w:sz w:val="22"/>
                <w:szCs w:val="20"/>
              </w:rPr>
            </w:pPr>
            <w:r w:rsidRPr="00FD7C19">
              <w:rPr>
                <w:rFonts w:asciiTheme="majorHAnsi" w:hAnsiTheme="majorHAnsi" w:cstheme="majorHAnsi"/>
                <w:b/>
                <w:bCs/>
                <w:sz w:val="22"/>
                <w:szCs w:val="20"/>
              </w:rPr>
              <w:t>Signature</w:t>
            </w:r>
          </w:p>
        </w:tc>
      </w:tr>
      <w:tr w:rsidR="00FD7C19" w:rsidRPr="00FD7C19" w14:paraId="2E8CF1DD" w14:textId="77777777" w:rsidTr="005C0925">
        <w:trPr>
          <w:trHeight w:val="336"/>
        </w:trPr>
        <w:tc>
          <w:tcPr>
            <w:tcW w:w="35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B27369" w14:textId="77777777" w:rsidR="00FD7C19" w:rsidRPr="00FD7C19" w:rsidRDefault="00FD7C19" w:rsidP="00FD7C19">
            <w:pPr>
              <w:pStyle w:val="NoSpacing"/>
            </w:pPr>
          </w:p>
        </w:tc>
        <w:tc>
          <w:tcPr>
            <w:tcW w:w="45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02672C" w14:textId="77777777" w:rsidR="00FD7C19" w:rsidRPr="00FD7C19" w:rsidRDefault="00FD7C19" w:rsidP="00FD7C19">
            <w:pPr>
              <w:pStyle w:val="NoSpacing"/>
            </w:pPr>
          </w:p>
        </w:tc>
        <w:tc>
          <w:tcPr>
            <w:tcW w:w="45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3CEFA1" w14:textId="77777777" w:rsidR="00FD7C19" w:rsidRPr="00FD7C19" w:rsidRDefault="00FD7C19" w:rsidP="00FD7C19">
            <w:pPr>
              <w:pStyle w:val="NoSpacing"/>
            </w:pPr>
          </w:p>
        </w:tc>
        <w:tc>
          <w:tcPr>
            <w:tcW w:w="9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C1DBDC" w14:textId="77777777" w:rsidR="00FD7C19" w:rsidRPr="00FD7C19" w:rsidRDefault="00FD7C19" w:rsidP="00FD7C19">
            <w:pPr>
              <w:pStyle w:val="NoSpacing"/>
            </w:pPr>
          </w:p>
        </w:tc>
        <w:tc>
          <w:tcPr>
            <w:tcW w:w="9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1C8819" w14:textId="77777777" w:rsidR="00FD7C19" w:rsidRPr="00FD7C19" w:rsidRDefault="00FD7C19" w:rsidP="00FD7C19">
            <w:pPr>
              <w:pStyle w:val="NoSpacing"/>
            </w:pPr>
          </w:p>
        </w:tc>
        <w:tc>
          <w:tcPr>
            <w:tcW w:w="9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9E069E" w14:textId="77777777" w:rsidR="00FD7C19" w:rsidRPr="00FD7C19" w:rsidRDefault="00FD7C19" w:rsidP="00FD7C19">
            <w:pPr>
              <w:pStyle w:val="NoSpacing"/>
            </w:pPr>
          </w:p>
        </w:tc>
        <w:tc>
          <w:tcPr>
            <w:tcW w:w="9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70A593" w14:textId="77777777" w:rsidR="00FD7C19" w:rsidRPr="00FD7C19" w:rsidRDefault="00FD7C19" w:rsidP="00FD7C19">
            <w:pPr>
              <w:pStyle w:val="NoSpacing"/>
            </w:pPr>
          </w:p>
        </w:tc>
      </w:tr>
      <w:tr w:rsidR="00FD7C19" w:rsidRPr="00FD7C19" w14:paraId="7F5CC8E5" w14:textId="77777777" w:rsidTr="005C0925">
        <w:trPr>
          <w:trHeight w:val="336"/>
        </w:trPr>
        <w:tc>
          <w:tcPr>
            <w:tcW w:w="35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276F9E" w14:textId="77777777" w:rsidR="00FD7C19" w:rsidRPr="00FD7C19" w:rsidRDefault="00FD7C19" w:rsidP="00FD7C19">
            <w:pPr>
              <w:pStyle w:val="NoSpacing"/>
            </w:pPr>
          </w:p>
        </w:tc>
        <w:tc>
          <w:tcPr>
            <w:tcW w:w="45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F1F36A" w14:textId="77777777" w:rsidR="00FD7C19" w:rsidRPr="00FD7C19" w:rsidRDefault="00FD7C19" w:rsidP="00FD7C19">
            <w:pPr>
              <w:pStyle w:val="NoSpacing"/>
            </w:pPr>
          </w:p>
        </w:tc>
        <w:tc>
          <w:tcPr>
            <w:tcW w:w="45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13FC74" w14:textId="77777777" w:rsidR="00FD7C19" w:rsidRPr="00FD7C19" w:rsidRDefault="00FD7C19" w:rsidP="00FD7C19">
            <w:pPr>
              <w:pStyle w:val="NoSpacing"/>
            </w:pPr>
          </w:p>
        </w:tc>
        <w:tc>
          <w:tcPr>
            <w:tcW w:w="9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C8CAE6" w14:textId="77777777" w:rsidR="00FD7C19" w:rsidRPr="00FD7C19" w:rsidRDefault="00FD7C19" w:rsidP="00FD7C19">
            <w:pPr>
              <w:pStyle w:val="NoSpacing"/>
            </w:pPr>
          </w:p>
        </w:tc>
        <w:tc>
          <w:tcPr>
            <w:tcW w:w="9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1CD4D0" w14:textId="77777777" w:rsidR="00FD7C19" w:rsidRPr="00FD7C19" w:rsidRDefault="00FD7C19" w:rsidP="00FD7C19">
            <w:pPr>
              <w:pStyle w:val="NoSpacing"/>
            </w:pPr>
          </w:p>
        </w:tc>
        <w:tc>
          <w:tcPr>
            <w:tcW w:w="9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1D01C3" w14:textId="77777777" w:rsidR="00FD7C19" w:rsidRPr="00FD7C19" w:rsidRDefault="00FD7C19" w:rsidP="00FD7C19">
            <w:pPr>
              <w:pStyle w:val="NoSpacing"/>
            </w:pPr>
          </w:p>
        </w:tc>
        <w:tc>
          <w:tcPr>
            <w:tcW w:w="9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D95347" w14:textId="77777777" w:rsidR="00FD7C19" w:rsidRPr="00FD7C19" w:rsidRDefault="00FD7C19" w:rsidP="00FD7C19">
            <w:pPr>
              <w:pStyle w:val="NoSpacing"/>
            </w:pPr>
          </w:p>
        </w:tc>
      </w:tr>
      <w:tr w:rsidR="00FD7C19" w:rsidRPr="00FD7C19" w14:paraId="624FE188" w14:textId="77777777" w:rsidTr="005C0925">
        <w:trPr>
          <w:trHeight w:val="336"/>
        </w:trPr>
        <w:tc>
          <w:tcPr>
            <w:tcW w:w="35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93EE02" w14:textId="77777777" w:rsidR="00FD7C19" w:rsidRPr="00FD7C19" w:rsidRDefault="00FD7C19" w:rsidP="00FD7C19">
            <w:pPr>
              <w:pStyle w:val="NoSpacing"/>
            </w:pPr>
          </w:p>
        </w:tc>
        <w:tc>
          <w:tcPr>
            <w:tcW w:w="45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1E7D19" w14:textId="77777777" w:rsidR="00FD7C19" w:rsidRPr="00FD7C19" w:rsidRDefault="00FD7C19" w:rsidP="00FD7C19">
            <w:pPr>
              <w:pStyle w:val="NoSpacing"/>
            </w:pPr>
          </w:p>
        </w:tc>
        <w:tc>
          <w:tcPr>
            <w:tcW w:w="45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B1EEAB" w14:textId="77777777" w:rsidR="00FD7C19" w:rsidRPr="00FD7C19" w:rsidRDefault="00FD7C19" w:rsidP="00FD7C19">
            <w:pPr>
              <w:pStyle w:val="NoSpacing"/>
            </w:pPr>
          </w:p>
        </w:tc>
        <w:tc>
          <w:tcPr>
            <w:tcW w:w="9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1DCDA4" w14:textId="77777777" w:rsidR="00FD7C19" w:rsidRPr="00FD7C19" w:rsidRDefault="00FD7C19" w:rsidP="00FD7C19">
            <w:pPr>
              <w:pStyle w:val="NoSpacing"/>
            </w:pPr>
          </w:p>
        </w:tc>
        <w:tc>
          <w:tcPr>
            <w:tcW w:w="9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66FD45" w14:textId="77777777" w:rsidR="00FD7C19" w:rsidRPr="00FD7C19" w:rsidRDefault="00FD7C19" w:rsidP="00FD7C19">
            <w:pPr>
              <w:pStyle w:val="NoSpacing"/>
            </w:pPr>
          </w:p>
        </w:tc>
        <w:tc>
          <w:tcPr>
            <w:tcW w:w="9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0F211A" w14:textId="77777777" w:rsidR="00FD7C19" w:rsidRPr="00FD7C19" w:rsidRDefault="00FD7C19" w:rsidP="00FD7C19">
            <w:pPr>
              <w:pStyle w:val="NoSpacing"/>
            </w:pPr>
          </w:p>
        </w:tc>
        <w:tc>
          <w:tcPr>
            <w:tcW w:w="9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759E89" w14:textId="77777777" w:rsidR="00FD7C19" w:rsidRPr="00FD7C19" w:rsidRDefault="00FD7C19" w:rsidP="00FD7C19">
            <w:pPr>
              <w:pStyle w:val="NoSpacing"/>
            </w:pPr>
          </w:p>
        </w:tc>
      </w:tr>
      <w:tr w:rsidR="00FD7C19" w:rsidRPr="00FD7C19" w14:paraId="56AF3252" w14:textId="77777777" w:rsidTr="005C0925">
        <w:trPr>
          <w:trHeight w:val="336"/>
        </w:trPr>
        <w:tc>
          <w:tcPr>
            <w:tcW w:w="35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8C1099" w14:textId="77777777" w:rsidR="00FD7C19" w:rsidRPr="00FD7C19" w:rsidRDefault="00FD7C19" w:rsidP="00FD7C19">
            <w:pPr>
              <w:pStyle w:val="NoSpacing"/>
            </w:pPr>
          </w:p>
        </w:tc>
        <w:tc>
          <w:tcPr>
            <w:tcW w:w="45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659086" w14:textId="77777777" w:rsidR="00FD7C19" w:rsidRPr="00FD7C19" w:rsidRDefault="00FD7C19" w:rsidP="00FD7C19">
            <w:pPr>
              <w:pStyle w:val="NoSpacing"/>
            </w:pPr>
          </w:p>
        </w:tc>
        <w:tc>
          <w:tcPr>
            <w:tcW w:w="45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6667CD" w14:textId="77777777" w:rsidR="00FD7C19" w:rsidRPr="00FD7C19" w:rsidRDefault="00FD7C19" w:rsidP="00FD7C19">
            <w:pPr>
              <w:pStyle w:val="NoSpacing"/>
            </w:pPr>
          </w:p>
        </w:tc>
        <w:tc>
          <w:tcPr>
            <w:tcW w:w="9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A91EE1" w14:textId="77777777" w:rsidR="00FD7C19" w:rsidRPr="00FD7C19" w:rsidRDefault="00FD7C19" w:rsidP="00FD7C19">
            <w:pPr>
              <w:pStyle w:val="NoSpacing"/>
            </w:pPr>
          </w:p>
        </w:tc>
        <w:tc>
          <w:tcPr>
            <w:tcW w:w="9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127DCD" w14:textId="77777777" w:rsidR="00FD7C19" w:rsidRPr="00FD7C19" w:rsidRDefault="00FD7C19" w:rsidP="00FD7C19">
            <w:pPr>
              <w:pStyle w:val="NoSpacing"/>
            </w:pPr>
          </w:p>
        </w:tc>
        <w:tc>
          <w:tcPr>
            <w:tcW w:w="9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70CFB4" w14:textId="77777777" w:rsidR="00FD7C19" w:rsidRPr="00FD7C19" w:rsidRDefault="00FD7C19" w:rsidP="00FD7C19">
            <w:pPr>
              <w:pStyle w:val="NoSpacing"/>
            </w:pPr>
          </w:p>
        </w:tc>
        <w:tc>
          <w:tcPr>
            <w:tcW w:w="9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DD0900" w14:textId="77777777" w:rsidR="00FD7C19" w:rsidRPr="00FD7C19" w:rsidRDefault="00FD7C19" w:rsidP="00FD7C19">
            <w:pPr>
              <w:pStyle w:val="NoSpacing"/>
            </w:pPr>
          </w:p>
        </w:tc>
      </w:tr>
      <w:tr w:rsidR="00FD7C19" w:rsidRPr="00FD7C19" w14:paraId="344AF513" w14:textId="77777777" w:rsidTr="005C0925">
        <w:trPr>
          <w:trHeight w:val="336"/>
        </w:trPr>
        <w:tc>
          <w:tcPr>
            <w:tcW w:w="35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2A4E28" w14:textId="77777777" w:rsidR="00FD7C19" w:rsidRPr="00FD7C19" w:rsidRDefault="00FD7C19" w:rsidP="00FD7C19">
            <w:pPr>
              <w:pStyle w:val="NoSpacing"/>
            </w:pPr>
          </w:p>
        </w:tc>
        <w:tc>
          <w:tcPr>
            <w:tcW w:w="45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050A41" w14:textId="77777777" w:rsidR="00FD7C19" w:rsidRPr="00FD7C19" w:rsidRDefault="00FD7C19" w:rsidP="00FD7C19">
            <w:pPr>
              <w:pStyle w:val="NoSpacing"/>
            </w:pPr>
          </w:p>
        </w:tc>
        <w:tc>
          <w:tcPr>
            <w:tcW w:w="45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674285" w14:textId="77777777" w:rsidR="00FD7C19" w:rsidRPr="00FD7C19" w:rsidRDefault="00FD7C19" w:rsidP="00FD7C19">
            <w:pPr>
              <w:pStyle w:val="NoSpacing"/>
            </w:pPr>
          </w:p>
        </w:tc>
        <w:tc>
          <w:tcPr>
            <w:tcW w:w="9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6FB92B" w14:textId="77777777" w:rsidR="00FD7C19" w:rsidRPr="00FD7C19" w:rsidRDefault="00FD7C19" w:rsidP="00FD7C19">
            <w:pPr>
              <w:pStyle w:val="NoSpacing"/>
            </w:pPr>
          </w:p>
        </w:tc>
        <w:tc>
          <w:tcPr>
            <w:tcW w:w="9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1F59B9" w14:textId="77777777" w:rsidR="00FD7C19" w:rsidRPr="00FD7C19" w:rsidRDefault="00FD7C19" w:rsidP="00FD7C19">
            <w:pPr>
              <w:pStyle w:val="NoSpacing"/>
            </w:pPr>
          </w:p>
        </w:tc>
        <w:tc>
          <w:tcPr>
            <w:tcW w:w="9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C1E367" w14:textId="77777777" w:rsidR="00FD7C19" w:rsidRPr="00FD7C19" w:rsidRDefault="00FD7C19" w:rsidP="00FD7C19">
            <w:pPr>
              <w:pStyle w:val="NoSpacing"/>
            </w:pPr>
          </w:p>
        </w:tc>
        <w:tc>
          <w:tcPr>
            <w:tcW w:w="9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3DAE0D" w14:textId="77777777" w:rsidR="00FD7C19" w:rsidRPr="00FD7C19" w:rsidRDefault="00FD7C19" w:rsidP="00FD7C19">
            <w:pPr>
              <w:pStyle w:val="NoSpacing"/>
            </w:pPr>
          </w:p>
        </w:tc>
      </w:tr>
      <w:tr w:rsidR="00FD7C19" w:rsidRPr="00FD7C19" w14:paraId="247B008B" w14:textId="77777777" w:rsidTr="005C0925">
        <w:trPr>
          <w:trHeight w:val="336"/>
        </w:trPr>
        <w:tc>
          <w:tcPr>
            <w:tcW w:w="35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A8B743" w14:textId="77777777" w:rsidR="00FD7C19" w:rsidRPr="00FD7C19" w:rsidRDefault="00FD7C19" w:rsidP="00FD7C19">
            <w:pPr>
              <w:pStyle w:val="NoSpacing"/>
            </w:pPr>
          </w:p>
        </w:tc>
        <w:tc>
          <w:tcPr>
            <w:tcW w:w="45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8B6B9D" w14:textId="77777777" w:rsidR="00FD7C19" w:rsidRPr="00FD7C19" w:rsidRDefault="00FD7C19" w:rsidP="00FD7C19">
            <w:pPr>
              <w:pStyle w:val="NoSpacing"/>
            </w:pPr>
          </w:p>
        </w:tc>
        <w:tc>
          <w:tcPr>
            <w:tcW w:w="45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AC63EB" w14:textId="77777777" w:rsidR="00FD7C19" w:rsidRPr="00FD7C19" w:rsidRDefault="00FD7C19" w:rsidP="00FD7C19">
            <w:pPr>
              <w:pStyle w:val="NoSpacing"/>
            </w:pPr>
          </w:p>
        </w:tc>
        <w:tc>
          <w:tcPr>
            <w:tcW w:w="9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81E7D7" w14:textId="77777777" w:rsidR="00FD7C19" w:rsidRPr="00FD7C19" w:rsidRDefault="00FD7C19" w:rsidP="00FD7C19">
            <w:pPr>
              <w:pStyle w:val="NoSpacing"/>
            </w:pPr>
          </w:p>
        </w:tc>
        <w:tc>
          <w:tcPr>
            <w:tcW w:w="9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A80929" w14:textId="77777777" w:rsidR="00FD7C19" w:rsidRPr="00FD7C19" w:rsidRDefault="00FD7C19" w:rsidP="00FD7C19">
            <w:pPr>
              <w:pStyle w:val="NoSpacing"/>
            </w:pPr>
          </w:p>
        </w:tc>
        <w:tc>
          <w:tcPr>
            <w:tcW w:w="9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74380B" w14:textId="77777777" w:rsidR="00FD7C19" w:rsidRPr="00FD7C19" w:rsidRDefault="00FD7C19" w:rsidP="00FD7C19">
            <w:pPr>
              <w:pStyle w:val="NoSpacing"/>
            </w:pPr>
          </w:p>
        </w:tc>
        <w:tc>
          <w:tcPr>
            <w:tcW w:w="9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96E924" w14:textId="77777777" w:rsidR="00FD7C19" w:rsidRPr="00FD7C19" w:rsidRDefault="00FD7C19" w:rsidP="00FD7C19">
            <w:pPr>
              <w:pStyle w:val="NoSpacing"/>
            </w:pPr>
          </w:p>
        </w:tc>
      </w:tr>
      <w:tr w:rsidR="00FD7C19" w:rsidRPr="00FD7C19" w14:paraId="1BF729F0" w14:textId="77777777" w:rsidTr="005C0925">
        <w:trPr>
          <w:trHeight w:val="336"/>
        </w:trPr>
        <w:tc>
          <w:tcPr>
            <w:tcW w:w="35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D08EA5" w14:textId="77777777" w:rsidR="00FD7C19" w:rsidRPr="00FD7C19" w:rsidRDefault="00FD7C19" w:rsidP="00FD7C19">
            <w:pPr>
              <w:pStyle w:val="NoSpacing"/>
            </w:pPr>
          </w:p>
        </w:tc>
        <w:tc>
          <w:tcPr>
            <w:tcW w:w="45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FD019E" w14:textId="77777777" w:rsidR="00FD7C19" w:rsidRPr="00FD7C19" w:rsidRDefault="00FD7C19" w:rsidP="00FD7C19">
            <w:pPr>
              <w:pStyle w:val="NoSpacing"/>
            </w:pPr>
          </w:p>
        </w:tc>
        <w:tc>
          <w:tcPr>
            <w:tcW w:w="45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33F4A5" w14:textId="77777777" w:rsidR="00FD7C19" w:rsidRPr="00FD7C19" w:rsidRDefault="00FD7C19" w:rsidP="00FD7C19">
            <w:pPr>
              <w:pStyle w:val="NoSpacing"/>
            </w:pPr>
          </w:p>
        </w:tc>
        <w:tc>
          <w:tcPr>
            <w:tcW w:w="9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D4D83" w14:textId="77777777" w:rsidR="00FD7C19" w:rsidRPr="00FD7C19" w:rsidRDefault="00FD7C19" w:rsidP="00FD7C19">
            <w:pPr>
              <w:pStyle w:val="NoSpacing"/>
            </w:pPr>
          </w:p>
        </w:tc>
        <w:tc>
          <w:tcPr>
            <w:tcW w:w="9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D35FD2" w14:textId="77777777" w:rsidR="00FD7C19" w:rsidRPr="00FD7C19" w:rsidRDefault="00FD7C19" w:rsidP="00FD7C19">
            <w:pPr>
              <w:pStyle w:val="NoSpacing"/>
            </w:pPr>
          </w:p>
        </w:tc>
        <w:tc>
          <w:tcPr>
            <w:tcW w:w="9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0FF532" w14:textId="77777777" w:rsidR="00FD7C19" w:rsidRPr="00FD7C19" w:rsidRDefault="00FD7C19" w:rsidP="00FD7C19">
            <w:pPr>
              <w:pStyle w:val="NoSpacing"/>
            </w:pPr>
          </w:p>
        </w:tc>
        <w:tc>
          <w:tcPr>
            <w:tcW w:w="9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3E6D62" w14:textId="77777777" w:rsidR="00FD7C19" w:rsidRPr="00FD7C19" w:rsidRDefault="00FD7C19" w:rsidP="00FD7C19">
            <w:pPr>
              <w:pStyle w:val="NoSpacing"/>
            </w:pPr>
          </w:p>
        </w:tc>
      </w:tr>
      <w:tr w:rsidR="00FD7C19" w:rsidRPr="00FD7C19" w14:paraId="7E7FCC2D" w14:textId="77777777" w:rsidTr="005C0925">
        <w:trPr>
          <w:trHeight w:val="336"/>
        </w:trPr>
        <w:tc>
          <w:tcPr>
            <w:tcW w:w="35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108DCA" w14:textId="77777777" w:rsidR="00FD7C19" w:rsidRPr="00FD7C19" w:rsidRDefault="00FD7C19" w:rsidP="00FD7C19">
            <w:pPr>
              <w:pStyle w:val="NoSpacing"/>
            </w:pPr>
          </w:p>
        </w:tc>
        <w:tc>
          <w:tcPr>
            <w:tcW w:w="45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1C61AA" w14:textId="77777777" w:rsidR="00FD7C19" w:rsidRPr="00FD7C19" w:rsidRDefault="00FD7C19" w:rsidP="00FD7C19">
            <w:pPr>
              <w:pStyle w:val="NoSpacing"/>
            </w:pPr>
          </w:p>
        </w:tc>
        <w:tc>
          <w:tcPr>
            <w:tcW w:w="45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DB8428" w14:textId="77777777" w:rsidR="00FD7C19" w:rsidRPr="00FD7C19" w:rsidRDefault="00FD7C19" w:rsidP="00FD7C19">
            <w:pPr>
              <w:pStyle w:val="NoSpacing"/>
            </w:pPr>
          </w:p>
        </w:tc>
        <w:tc>
          <w:tcPr>
            <w:tcW w:w="9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69E4BA" w14:textId="77777777" w:rsidR="00FD7C19" w:rsidRPr="00FD7C19" w:rsidRDefault="00FD7C19" w:rsidP="00FD7C19">
            <w:pPr>
              <w:pStyle w:val="NoSpacing"/>
            </w:pPr>
          </w:p>
        </w:tc>
        <w:tc>
          <w:tcPr>
            <w:tcW w:w="9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786028" w14:textId="77777777" w:rsidR="00FD7C19" w:rsidRPr="00FD7C19" w:rsidRDefault="00FD7C19" w:rsidP="00FD7C19">
            <w:pPr>
              <w:pStyle w:val="NoSpacing"/>
            </w:pPr>
          </w:p>
        </w:tc>
        <w:tc>
          <w:tcPr>
            <w:tcW w:w="9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0D94EE" w14:textId="77777777" w:rsidR="00FD7C19" w:rsidRPr="00FD7C19" w:rsidRDefault="00FD7C19" w:rsidP="00FD7C19">
            <w:pPr>
              <w:pStyle w:val="NoSpacing"/>
            </w:pPr>
          </w:p>
        </w:tc>
        <w:tc>
          <w:tcPr>
            <w:tcW w:w="9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17435C" w14:textId="77777777" w:rsidR="00FD7C19" w:rsidRPr="00FD7C19" w:rsidRDefault="00FD7C19" w:rsidP="00FD7C19">
            <w:pPr>
              <w:pStyle w:val="NoSpacing"/>
            </w:pPr>
          </w:p>
        </w:tc>
      </w:tr>
    </w:tbl>
    <w:p w14:paraId="5814EDD8" w14:textId="77777777" w:rsidR="00FD7C19" w:rsidRDefault="00FD7C19" w:rsidP="00403443">
      <w:pPr>
        <w:sectPr w:rsidR="00FD7C19" w:rsidSect="00FD7C19">
          <w:pgSz w:w="16840" w:h="11900" w:orient="landscape" w:code="9"/>
          <w:pgMar w:top="1440" w:right="1080" w:bottom="1440" w:left="1080" w:header="510" w:footer="510" w:gutter="0"/>
          <w:cols w:space="720"/>
          <w:docGrid w:linePitch="360"/>
        </w:sectPr>
      </w:pPr>
    </w:p>
    <w:p w14:paraId="29637238" w14:textId="77777777" w:rsidR="00FD7C19" w:rsidRPr="00FD7C19" w:rsidRDefault="00FD7C19" w:rsidP="00FD7C19">
      <w:pPr>
        <w:pStyle w:val="Heading2"/>
      </w:pPr>
      <w:r w:rsidRPr="00FD7C19">
        <w:lastRenderedPageBreak/>
        <w:t>Appendix 6: Staff training record: administration of medicines</w:t>
      </w:r>
    </w:p>
    <w:p w14:paraId="67219F90" w14:textId="77777777" w:rsidR="00FD7C19" w:rsidRPr="00FD7C19" w:rsidRDefault="00FD7C19" w:rsidP="00FD7C19"/>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1E0" w:firstRow="1" w:lastRow="1" w:firstColumn="1" w:lastColumn="1" w:noHBand="0" w:noVBand="0"/>
      </w:tblPr>
      <w:tblGrid>
        <w:gridCol w:w="4194"/>
        <w:gridCol w:w="5542"/>
      </w:tblGrid>
      <w:tr w:rsidR="00FD7C19" w:rsidRPr="00FD7C19" w14:paraId="7CAF3532" w14:textId="77777777" w:rsidTr="005C0925">
        <w:trPr>
          <w:trHeight w:val="397"/>
        </w:trPr>
        <w:tc>
          <w:tcPr>
            <w:tcW w:w="2154" w:type="pct"/>
            <w:shd w:val="clear" w:color="auto" w:fill="auto"/>
            <w:vAlign w:val="center"/>
          </w:tcPr>
          <w:p w14:paraId="0FF3539F" w14:textId="77777777" w:rsidR="00FD7C19" w:rsidRPr="00FD7C19" w:rsidRDefault="00FD7C19" w:rsidP="00FD7C19">
            <w:pPr>
              <w:rPr>
                <w:rStyle w:val="Strong"/>
              </w:rPr>
            </w:pPr>
            <w:r w:rsidRPr="00FD7C19">
              <w:rPr>
                <w:rStyle w:val="Strong"/>
              </w:rPr>
              <w:t xml:space="preserve">Name of School </w:t>
            </w:r>
          </w:p>
        </w:tc>
        <w:tc>
          <w:tcPr>
            <w:tcW w:w="2846" w:type="pct"/>
            <w:shd w:val="clear" w:color="auto" w:fill="auto"/>
            <w:vAlign w:val="center"/>
          </w:tcPr>
          <w:p w14:paraId="04DBBB5B" w14:textId="77777777" w:rsidR="00FD7C19" w:rsidRPr="00FD7C19" w:rsidRDefault="00FD7C19" w:rsidP="00FD7C19"/>
        </w:tc>
      </w:tr>
      <w:tr w:rsidR="00FD7C19" w:rsidRPr="00FD7C19" w14:paraId="20DB5313" w14:textId="77777777" w:rsidTr="005C0925">
        <w:trPr>
          <w:trHeight w:val="397"/>
        </w:trPr>
        <w:tc>
          <w:tcPr>
            <w:tcW w:w="2154" w:type="pct"/>
            <w:shd w:val="clear" w:color="auto" w:fill="auto"/>
            <w:vAlign w:val="center"/>
          </w:tcPr>
          <w:p w14:paraId="6898C6A2" w14:textId="77777777" w:rsidR="00FD7C19" w:rsidRPr="00FD7C19" w:rsidRDefault="00FD7C19" w:rsidP="00FD7C19">
            <w:pPr>
              <w:rPr>
                <w:rStyle w:val="Strong"/>
              </w:rPr>
            </w:pPr>
            <w:r w:rsidRPr="00FD7C19">
              <w:rPr>
                <w:rStyle w:val="Strong"/>
              </w:rPr>
              <w:t>Name of staff member</w:t>
            </w:r>
          </w:p>
        </w:tc>
        <w:tc>
          <w:tcPr>
            <w:tcW w:w="2846" w:type="pct"/>
            <w:shd w:val="clear" w:color="auto" w:fill="auto"/>
            <w:vAlign w:val="center"/>
          </w:tcPr>
          <w:p w14:paraId="48091E47" w14:textId="77777777" w:rsidR="00FD7C19" w:rsidRPr="00FD7C19" w:rsidRDefault="00FD7C19" w:rsidP="00FD7C19"/>
        </w:tc>
      </w:tr>
      <w:tr w:rsidR="00FD7C19" w:rsidRPr="00FD7C19" w14:paraId="3DF180F4" w14:textId="77777777" w:rsidTr="005C0925">
        <w:trPr>
          <w:trHeight w:val="397"/>
        </w:trPr>
        <w:tc>
          <w:tcPr>
            <w:tcW w:w="2154" w:type="pct"/>
            <w:shd w:val="clear" w:color="auto" w:fill="auto"/>
            <w:vAlign w:val="center"/>
          </w:tcPr>
          <w:p w14:paraId="190ECC1B" w14:textId="77777777" w:rsidR="00FD7C19" w:rsidRPr="00FD7C19" w:rsidRDefault="00FD7C19" w:rsidP="00FD7C19">
            <w:pPr>
              <w:rPr>
                <w:rStyle w:val="Strong"/>
              </w:rPr>
            </w:pPr>
            <w:r w:rsidRPr="00FD7C19">
              <w:rPr>
                <w:rStyle w:val="Strong"/>
              </w:rPr>
              <w:t>Type of training received</w:t>
            </w:r>
          </w:p>
        </w:tc>
        <w:tc>
          <w:tcPr>
            <w:tcW w:w="2846" w:type="pct"/>
            <w:shd w:val="clear" w:color="auto" w:fill="auto"/>
            <w:vAlign w:val="center"/>
          </w:tcPr>
          <w:p w14:paraId="67B8F73B" w14:textId="77777777" w:rsidR="00FD7C19" w:rsidRPr="00FD7C19" w:rsidRDefault="00FD7C19" w:rsidP="00FD7C19"/>
        </w:tc>
      </w:tr>
      <w:tr w:rsidR="00FD7C19" w:rsidRPr="00FD7C19" w14:paraId="3C738102" w14:textId="77777777" w:rsidTr="005C0925">
        <w:trPr>
          <w:trHeight w:val="397"/>
        </w:trPr>
        <w:tc>
          <w:tcPr>
            <w:tcW w:w="2154" w:type="pct"/>
            <w:shd w:val="clear" w:color="auto" w:fill="auto"/>
            <w:vAlign w:val="center"/>
          </w:tcPr>
          <w:p w14:paraId="74ECE768" w14:textId="77777777" w:rsidR="00FD7C19" w:rsidRPr="00FD7C19" w:rsidRDefault="00FD7C19" w:rsidP="00FD7C19">
            <w:pPr>
              <w:rPr>
                <w:rStyle w:val="Strong"/>
              </w:rPr>
            </w:pPr>
            <w:r w:rsidRPr="00FD7C19">
              <w:rPr>
                <w:rStyle w:val="Strong"/>
              </w:rPr>
              <w:t>Date of training completed</w:t>
            </w:r>
          </w:p>
        </w:tc>
        <w:tc>
          <w:tcPr>
            <w:tcW w:w="2846" w:type="pct"/>
            <w:shd w:val="clear" w:color="auto" w:fill="auto"/>
            <w:vAlign w:val="center"/>
          </w:tcPr>
          <w:p w14:paraId="3F7667A8" w14:textId="77777777" w:rsidR="00FD7C19" w:rsidRPr="00FD7C19" w:rsidRDefault="00FD7C19" w:rsidP="00FD7C19"/>
        </w:tc>
      </w:tr>
      <w:tr w:rsidR="00FD7C19" w:rsidRPr="00FD7C19" w14:paraId="1E68F5EB" w14:textId="77777777" w:rsidTr="005C0925">
        <w:trPr>
          <w:trHeight w:val="397"/>
        </w:trPr>
        <w:tc>
          <w:tcPr>
            <w:tcW w:w="2154" w:type="pct"/>
            <w:shd w:val="clear" w:color="auto" w:fill="auto"/>
            <w:vAlign w:val="center"/>
          </w:tcPr>
          <w:p w14:paraId="3628EF90" w14:textId="77777777" w:rsidR="00FD7C19" w:rsidRPr="00FD7C19" w:rsidRDefault="00FD7C19" w:rsidP="00FD7C19">
            <w:pPr>
              <w:rPr>
                <w:rStyle w:val="Strong"/>
              </w:rPr>
            </w:pPr>
            <w:r w:rsidRPr="00FD7C19">
              <w:rPr>
                <w:rStyle w:val="Strong"/>
              </w:rPr>
              <w:t>Training provided by</w:t>
            </w:r>
          </w:p>
        </w:tc>
        <w:tc>
          <w:tcPr>
            <w:tcW w:w="2846" w:type="pct"/>
            <w:shd w:val="clear" w:color="auto" w:fill="auto"/>
            <w:vAlign w:val="center"/>
          </w:tcPr>
          <w:p w14:paraId="5B7B25E0" w14:textId="77777777" w:rsidR="00FD7C19" w:rsidRPr="00FD7C19" w:rsidRDefault="00FD7C19" w:rsidP="00FD7C19"/>
        </w:tc>
      </w:tr>
      <w:tr w:rsidR="00FD7C19" w:rsidRPr="00FD7C19" w14:paraId="5AD8F639" w14:textId="77777777" w:rsidTr="005C0925">
        <w:trPr>
          <w:trHeight w:val="397"/>
        </w:trPr>
        <w:tc>
          <w:tcPr>
            <w:tcW w:w="2154" w:type="pct"/>
            <w:shd w:val="clear" w:color="auto" w:fill="auto"/>
            <w:vAlign w:val="center"/>
          </w:tcPr>
          <w:p w14:paraId="3BAEEF4B" w14:textId="77777777" w:rsidR="00FD7C19" w:rsidRPr="00FD7C19" w:rsidRDefault="00FD7C19" w:rsidP="00FD7C19">
            <w:pPr>
              <w:rPr>
                <w:rStyle w:val="Strong"/>
              </w:rPr>
            </w:pPr>
            <w:r w:rsidRPr="00FD7C19">
              <w:rPr>
                <w:rStyle w:val="Strong"/>
              </w:rPr>
              <w:t>Profession and title</w:t>
            </w:r>
          </w:p>
        </w:tc>
        <w:tc>
          <w:tcPr>
            <w:tcW w:w="2846" w:type="pct"/>
            <w:shd w:val="clear" w:color="auto" w:fill="auto"/>
            <w:vAlign w:val="center"/>
          </w:tcPr>
          <w:p w14:paraId="411EEF8E" w14:textId="77777777" w:rsidR="00FD7C19" w:rsidRPr="00FD7C19" w:rsidRDefault="00FD7C19" w:rsidP="00FD7C19"/>
        </w:tc>
      </w:tr>
    </w:tbl>
    <w:p w14:paraId="506AC82A" w14:textId="77777777" w:rsidR="00FD7C19" w:rsidRPr="00FD7C19" w:rsidRDefault="00FD7C19" w:rsidP="00FD7C19"/>
    <w:p w14:paraId="2B8DDCD5" w14:textId="35B7F87F" w:rsidR="00FD7C19" w:rsidRPr="00560F78" w:rsidRDefault="00FD7C19" w:rsidP="00FD7C19">
      <w:r w:rsidRPr="00560F78">
        <w:t xml:space="preserve">I confirm that </w:t>
      </w:r>
      <w:r w:rsidR="00560F78" w:rsidRPr="00560F78">
        <w:t>[Staff name]</w:t>
      </w:r>
      <w:r w:rsidR="001B1891" w:rsidRPr="00560F78">
        <w:t xml:space="preserve"> </w:t>
      </w:r>
      <w:r w:rsidRPr="00560F78">
        <w:t>has received the training detailed above and is competent to carry out any necessary treatment. I recommend that the training has been updated for [name of member of staff].</w:t>
      </w:r>
    </w:p>
    <w:p w14:paraId="7C5DAE98" w14:textId="77777777" w:rsidR="00FD7C19" w:rsidRPr="00FD7C19" w:rsidRDefault="00FD7C19" w:rsidP="00FD7C19"/>
    <w:tbl>
      <w:tblPr>
        <w:tblW w:w="5000" w:type="pct"/>
        <w:tblCellMar>
          <w:top w:w="28" w:type="dxa"/>
          <w:left w:w="72" w:type="dxa"/>
          <w:bottom w:w="28" w:type="dxa"/>
          <w:right w:w="72" w:type="dxa"/>
        </w:tblCellMar>
        <w:tblLook w:val="01E0" w:firstRow="1" w:lastRow="1" w:firstColumn="1" w:lastColumn="1" w:noHBand="0" w:noVBand="0"/>
      </w:tblPr>
      <w:tblGrid>
        <w:gridCol w:w="4199"/>
        <w:gridCol w:w="5547"/>
      </w:tblGrid>
      <w:tr w:rsidR="00FD7C19" w:rsidRPr="00FD7C19" w14:paraId="34315A78" w14:textId="77777777" w:rsidTr="005C0925">
        <w:trPr>
          <w:trHeight w:val="510"/>
        </w:trPr>
        <w:tc>
          <w:tcPr>
            <w:tcW w:w="2154" w:type="pct"/>
            <w:shd w:val="clear" w:color="auto" w:fill="auto"/>
            <w:vAlign w:val="bottom"/>
          </w:tcPr>
          <w:p w14:paraId="30FFE78B" w14:textId="77777777" w:rsidR="00FD7C19" w:rsidRPr="00FD7C19" w:rsidRDefault="00FD7C19" w:rsidP="00FD7C19">
            <w:r w:rsidRPr="00FD7C19">
              <w:t>Trainer's signature</w:t>
            </w:r>
          </w:p>
        </w:tc>
        <w:tc>
          <w:tcPr>
            <w:tcW w:w="2846" w:type="pct"/>
            <w:shd w:val="clear" w:color="auto" w:fill="auto"/>
            <w:vAlign w:val="bottom"/>
          </w:tcPr>
          <w:p w14:paraId="64628FBE" w14:textId="77777777" w:rsidR="00FD7C19" w:rsidRPr="00FD7C19" w:rsidRDefault="00FD7C19" w:rsidP="00FD7C19">
            <w:r w:rsidRPr="00FD7C19">
              <w:t>......................................................</w:t>
            </w:r>
          </w:p>
        </w:tc>
      </w:tr>
      <w:tr w:rsidR="00FD7C19" w:rsidRPr="00FD7C19" w14:paraId="55D968AD" w14:textId="77777777" w:rsidTr="005C0925">
        <w:trPr>
          <w:trHeight w:val="510"/>
        </w:trPr>
        <w:tc>
          <w:tcPr>
            <w:tcW w:w="2154" w:type="pct"/>
            <w:shd w:val="clear" w:color="auto" w:fill="auto"/>
            <w:vAlign w:val="bottom"/>
          </w:tcPr>
          <w:p w14:paraId="64687D64" w14:textId="77777777" w:rsidR="00FD7C19" w:rsidRPr="00FD7C19" w:rsidRDefault="00FD7C19" w:rsidP="00FD7C19">
            <w:r w:rsidRPr="00FD7C19">
              <w:t>Date</w:t>
            </w:r>
          </w:p>
        </w:tc>
        <w:tc>
          <w:tcPr>
            <w:tcW w:w="2846" w:type="pct"/>
            <w:shd w:val="clear" w:color="auto" w:fill="auto"/>
            <w:vAlign w:val="bottom"/>
          </w:tcPr>
          <w:p w14:paraId="179F5054" w14:textId="77777777" w:rsidR="00FD7C19" w:rsidRPr="00FD7C19" w:rsidRDefault="00FD7C19" w:rsidP="00FD7C19">
            <w:r w:rsidRPr="00FD7C19">
              <w:t>......................................................</w:t>
            </w:r>
          </w:p>
        </w:tc>
      </w:tr>
    </w:tbl>
    <w:p w14:paraId="10919D9A" w14:textId="77777777" w:rsidR="00FD7C19" w:rsidRPr="00FD7C19" w:rsidRDefault="00FD7C19" w:rsidP="00FD7C19">
      <w:pPr>
        <w:rPr>
          <w:b/>
        </w:rPr>
      </w:pPr>
    </w:p>
    <w:p w14:paraId="3D57CDE0" w14:textId="77777777" w:rsidR="00FD7C19" w:rsidRPr="00FD7C19" w:rsidRDefault="00FD7C19" w:rsidP="00FD7C19">
      <w:pPr>
        <w:rPr>
          <w:b/>
        </w:rPr>
      </w:pPr>
    </w:p>
    <w:p w14:paraId="6C81D54D" w14:textId="77777777" w:rsidR="00FD7C19" w:rsidRPr="00FD7C19" w:rsidRDefault="00FD7C19" w:rsidP="00FD7C19">
      <w:r w:rsidRPr="00FD7C19">
        <w:t>I confirm that I have received the training detailed above.</w:t>
      </w:r>
    </w:p>
    <w:p w14:paraId="4BE0DD63" w14:textId="77777777" w:rsidR="00FD7C19" w:rsidRPr="00FD7C19" w:rsidRDefault="00FD7C19" w:rsidP="00FD7C19"/>
    <w:tbl>
      <w:tblPr>
        <w:tblW w:w="5000" w:type="pct"/>
        <w:tblCellMar>
          <w:top w:w="28" w:type="dxa"/>
          <w:left w:w="72" w:type="dxa"/>
          <w:bottom w:w="28" w:type="dxa"/>
          <w:right w:w="72" w:type="dxa"/>
        </w:tblCellMar>
        <w:tblLook w:val="01E0" w:firstRow="1" w:lastRow="1" w:firstColumn="1" w:lastColumn="1" w:noHBand="0" w:noVBand="0"/>
      </w:tblPr>
      <w:tblGrid>
        <w:gridCol w:w="4199"/>
        <w:gridCol w:w="5547"/>
      </w:tblGrid>
      <w:tr w:rsidR="00FD7C19" w:rsidRPr="00FD7C19" w14:paraId="0AD0C010" w14:textId="77777777" w:rsidTr="005C0925">
        <w:trPr>
          <w:trHeight w:val="510"/>
        </w:trPr>
        <w:tc>
          <w:tcPr>
            <w:tcW w:w="2154" w:type="pct"/>
            <w:shd w:val="clear" w:color="auto" w:fill="auto"/>
            <w:vAlign w:val="bottom"/>
          </w:tcPr>
          <w:p w14:paraId="0C9A06E5" w14:textId="77777777" w:rsidR="00FD7C19" w:rsidRPr="00FD7C19" w:rsidRDefault="00FD7C19" w:rsidP="00FD7C19">
            <w:r w:rsidRPr="00FD7C19">
              <w:t>Staff signature</w:t>
            </w:r>
          </w:p>
        </w:tc>
        <w:tc>
          <w:tcPr>
            <w:tcW w:w="2846" w:type="pct"/>
            <w:shd w:val="clear" w:color="auto" w:fill="auto"/>
            <w:vAlign w:val="bottom"/>
          </w:tcPr>
          <w:p w14:paraId="0C073033" w14:textId="77777777" w:rsidR="00FD7C19" w:rsidRPr="00FD7C19" w:rsidRDefault="00FD7C19" w:rsidP="00FD7C19">
            <w:r w:rsidRPr="00FD7C19">
              <w:t>......................................................</w:t>
            </w:r>
          </w:p>
        </w:tc>
      </w:tr>
      <w:tr w:rsidR="00FD7C19" w:rsidRPr="00FD7C19" w14:paraId="2FBBB621" w14:textId="77777777" w:rsidTr="005C0925">
        <w:trPr>
          <w:trHeight w:val="510"/>
        </w:trPr>
        <w:tc>
          <w:tcPr>
            <w:tcW w:w="2154" w:type="pct"/>
            <w:shd w:val="clear" w:color="auto" w:fill="auto"/>
            <w:vAlign w:val="bottom"/>
          </w:tcPr>
          <w:p w14:paraId="0564EDBF" w14:textId="77777777" w:rsidR="00FD7C19" w:rsidRPr="00FD7C19" w:rsidRDefault="00FD7C19" w:rsidP="00FD7C19">
            <w:r w:rsidRPr="00FD7C19">
              <w:t>Date</w:t>
            </w:r>
          </w:p>
        </w:tc>
        <w:tc>
          <w:tcPr>
            <w:tcW w:w="2846" w:type="pct"/>
            <w:shd w:val="clear" w:color="auto" w:fill="auto"/>
            <w:vAlign w:val="bottom"/>
          </w:tcPr>
          <w:p w14:paraId="0C017A41" w14:textId="77777777" w:rsidR="00FD7C19" w:rsidRPr="00FD7C19" w:rsidRDefault="00FD7C19" w:rsidP="00FD7C19">
            <w:r w:rsidRPr="00FD7C19">
              <w:t>......................................................</w:t>
            </w:r>
          </w:p>
        </w:tc>
      </w:tr>
    </w:tbl>
    <w:p w14:paraId="4F46D166" w14:textId="77777777" w:rsidR="00FD7C19" w:rsidRPr="00FD7C19" w:rsidRDefault="00FD7C19" w:rsidP="00FD7C19"/>
    <w:p w14:paraId="6ADC25D8" w14:textId="77777777" w:rsidR="00FD7C19" w:rsidRPr="00FD7C19" w:rsidRDefault="00FD7C19" w:rsidP="00FD7C19"/>
    <w:tbl>
      <w:tblPr>
        <w:tblW w:w="5000" w:type="pct"/>
        <w:tblCellMar>
          <w:top w:w="28" w:type="dxa"/>
          <w:left w:w="72" w:type="dxa"/>
          <w:bottom w:w="28" w:type="dxa"/>
          <w:right w:w="72" w:type="dxa"/>
        </w:tblCellMar>
        <w:tblLook w:val="01E0" w:firstRow="1" w:lastRow="1" w:firstColumn="1" w:lastColumn="1" w:noHBand="0" w:noVBand="0"/>
      </w:tblPr>
      <w:tblGrid>
        <w:gridCol w:w="4199"/>
        <w:gridCol w:w="5547"/>
      </w:tblGrid>
      <w:tr w:rsidR="00FD7C19" w:rsidRPr="00FD7C19" w14:paraId="74FE1E5A" w14:textId="77777777" w:rsidTr="005C0925">
        <w:trPr>
          <w:trHeight w:val="510"/>
        </w:trPr>
        <w:tc>
          <w:tcPr>
            <w:tcW w:w="2154" w:type="pct"/>
            <w:shd w:val="clear" w:color="auto" w:fill="auto"/>
            <w:vAlign w:val="bottom"/>
          </w:tcPr>
          <w:p w14:paraId="1AA4CFF9" w14:textId="77777777" w:rsidR="00FD7C19" w:rsidRPr="00FD7C19" w:rsidRDefault="00FD7C19" w:rsidP="00FD7C19">
            <w:r w:rsidRPr="00FD7C19">
              <w:t>Suggested review date</w:t>
            </w:r>
          </w:p>
        </w:tc>
        <w:tc>
          <w:tcPr>
            <w:tcW w:w="2846" w:type="pct"/>
            <w:shd w:val="clear" w:color="auto" w:fill="auto"/>
            <w:vAlign w:val="bottom"/>
          </w:tcPr>
          <w:p w14:paraId="3FCB4AB7" w14:textId="77777777" w:rsidR="00FD7C19" w:rsidRPr="00FD7C19" w:rsidRDefault="00FD7C19" w:rsidP="00FD7C19">
            <w:r w:rsidRPr="00FD7C19">
              <w:t>......................................................</w:t>
            </w:r>
          </w:p>
        </w:tc>
      </w:tr>
    </w:tbl>
    <w:p w14:paraId="53DF54A9" w14:textId="77777777" w:rsidR="00FD7C19" w:rsidRPr="00FD7C19" w:rsidRDefault="00FD7C19" w:rsidP="00FD7C19"/>
    <w:p w14:paraId="683892B6" w14:textId="602B1606" w:rsidR="00FD7C19" w:rsidRDefault="00FD7C19">
      <w:pPr>
        <w:spacing w:after="0" w:line="240" w:lineRule="auto"/>
      </w:pPr>
      <w:r>
        <w:br w:type="page"/>
      </w:r>
    </w:p>
    <w:p w14:paraId="36D5E50D" w14:textId="77777777" w:rsidR="00FD7C19" w:rsidRPr="00FD7C19" w:rsidRDefault="00FD7C19" w:rsidP="005C0925">
      <w:pPr>
        <w:pStyle w:val="Heading2"/>
        <w:spacing w:before="0"/>
      </w:pPr>
      <w:r w:rsidRPr="00FD7C19">
        <w:lastRenderedPageBreak/>
        <w:t xml:space="preserve">Appendix 7: Administering Medicines training record for </w:t>
      </w:r>
      <w:proofErr w:type="gramStart"/>
      <w:r w:rsidRPr="00FD7C19">
        <w:t>staff</w:t>
      </w:r>
      <w:proofErr w:type="gramEnd"/>
    </w:p>
    <w:p w14:paraId="74D4EE98" w14:textId="77777777" w:rsidR="00FD7C19" w:rsidRPr="00FD7C19" w:rsidRDefault="00FD7C19" w:rsidP="00FD7C19">
      <w:r w:rsidRPr="00FD7C19">
        <w:rPr>
          <w:b/>
        </w:rPr>
        <w:t>Date:</w:t>
      </w:r>
      <w:r w:rsidRPr="00FD7C19">
        <w:t xml:space="preserve"> </w:t>
      </w:r>
    </w:p>
    <w:p w14:paraId="27D2309C" w14:textId="77777777" w:rsidR="00FD7C19" w:rsidRPr="00FD7C19" w:rsidRDefault="00FD7C19" w:rsidP="00FD7C19">
      <w:r w:rsidRPr="00FD7C19">
        <w:rPr>
          <w:b/>
        </w:rPr>
        <w:t>Outline of course content:</w:t>
      </w:r>
      <w:r w:rsidRPr="00FD7C19">
        <w:t xml:space="preserve"> </w:t>
      </w:r>
    </w:p>
    <w:p w14:paraId="459FA005" w14:textId="77777777" w:rsidR="00FD7C19" w:rsidRPr="00FD7C19" w:rsidRDefault="00FD7C19" w:rsidP="00FD7C19">
      <w:pPr>
        <w:rPr>
          <w:b/>
        </w:rPr>
      </w:pPr>
    </w:p>
    <w:tbl>
      <w:tblPr>
        <w:tblStyle w:val="TableGrid"/>
        <w:tblW w:w="5000" w:type="pct"/>
        <w:tblCellMar>
          <w:top w:w="28" w:type="dxa"/>
          <w:bottom w:w="28" w:type="dxa"/>
        </w:tblCellMar>
        <w:tblLook w:val="04A0" w:firstRow="1" w:lastRow="0" w:firstColumn="1" w:lastColumn="0" w:noHBand="0" w:noVBand="1"/>
      </w:tblPr>
      <w:tblGrid>
        <w:gridCol w:w="4868"/>
        <w:gridCol w:w="4868"/>
      </w:tblGrid>
      <w:tr w:rsidR="00FD7C19" w:rsidRPr="00FD7C19" w14:paraId="4FBF0BC5" w14:textId="77777777" w:rsidTr="00FD7C19">
        <w:trPr>
          <w:trHeight w:val="397"/>
        </w:trPr>
        <w:tc>
          <w:tcPr>
            <w:tcW w:w="2500" w:type="pct"/>
            <w:shd w:val="clear" w:color="auto" w:fill="F2F2F2" w:themeFill="background1" w:themeFillShade="F2"/>
          </w:tcPr>
          <w:p w14:paraId="17CAC75F" w14:textId="77777777" w:rsidR="00FD7C19" w:rsidRPr="00FD7C19" w:rsidRDefault="00FD7C19" w:rsidP="00FD7C19">
            <w:pPr>
              <w:rPr>
                <w:rFonts w:asciiTheme="majorHAnsi" w:hAnsiTheme="majorHAnsi" w:cstheme="majorHAnsi"/>
                <w:b/>
                <w:szCs w:val="22"/>
              </w:rPr>
            </w:pPr>
            <w:r w:rsidRPr="00FD7C19">
              <w:rPr>
                <w:rFonts w:asciiTheme="majorHAnsi" w:hAnsiTheme="majorHAnsi" w:cstheme="majorHAnsi"/>
                <w:b/>
                <w:szCs w:val="22"/>
              </w:rPr>
              <w:t>Name</w:t>
            </w:r>
          </w:p>
        </w:tc>
        <w:tc>
          <w:tcPr>
            <w:tcW w:w="2500" w:type="pct"/>
            <w:shd w:val="clear" w:color="auto" w:fill="F2F2F2" w:themeFill="background1" w:themeFillShade="F2"/>
          </w:tcPr>
          <w:p w14:paraId="594F3C09" w14:textId="77777777" w:rsidR="00FD7C19" w:rsidRPr="00FD7C19" w:rsidRDefault="00FD7C19" w:rsidP="00FD7C19">
            <w:pPr>
              <w:rPr>
                <w:rFonts w:asciiTheme="majorHAnsi" w:hAnsiTheme="majorHAnsi" w:cstheme="majorHAnsi"/>
                <w:b/>
                <w:szCs w:val="22"/>
              </w:rPr>
            </w:pPr>
            <w:r w:rsidRPr="00FD7C19">
              <w:rPr>
                <w:rFonts w:asciiTheme="majorHAnsi" w:hAnsiTheme="majorHAnsi" w:cstheme="majorHAnsi"/>
                <w:b/>
                <w:szCs w:val="22"/>
              </w:rPr>
              <w:t>Signature</w:t>
            </w:r>
          </w:p>
        </w:tc>
      </w:tr>
      <w:tr w:rsidR="00FD7C19" w:rsidRPr="00FD7C19" w14:paraId="5DAB0990" w14:textId="77777777" w:rsidTr="005C0925">
        <w:trPr>
          <w:trHeight w:val="397"/>
        </w:trPr>
        <w:tc>
          <w:tcPr>
            <w:tcW w:w="2500" w:type="pct"/>
          </w:tcPr>
          <w:p w14:paraId="6F3370FC" w14:textId="77777777" w:rsidR="00FD7C19" w:rsidRPr="00FD7C19" w:rsidRDefault="00FD7C19" w:rsidP="00FD7C19"/>
        </w:tc>
        <w:tc>
          <w:tcPr>
            <w:tcW w:w="2500" w:type="pct"/>
          </w:tcPr>
          <w:p w14:paraId="23826D62" w14:textId="77777777" w:rsidR="00FD7C19" w:rsidRPr="00FD7C19" w:rsidRDefault="00FD7C19" w:rsidP="00FD7C19"/>
        </w:tc>
      </w:tr>
      <w:tr w:rsidR="00FD7C19" w:rsidRPr="00FD7C19" w14:paraId="45982C7D" w14:textId="77777777" w:rsidTr="005C0925">
        <w:trPr>
          <w:trHeight w:val="397"/>
        </w:trPr>
        <w:tc>
          <w:tcPr>
            <w:tcW w:w="2500" w:type="pct"/>
          </w:tcPr>
          <w:p w14:paraId="059AC5AA" w14:textId="77777777" w:rsidR="00FD7C19" w:rsidRPr="00FD7C19" w:rsidRDefault="00FD7C19" w:rsidP="00FD7C19"/>
        </w:tc>
        <w:tc>
          <w:tcPr>
            <w:tcW w:w="2500" w:type="pct"/>
          </w:tcPr>
          <w:p w14:paraId="1D9DB0E6" w14:textId="77777777" w:rsidR="00FD7C19" w:rsidRPr="00FD7C19" w:rsidRDefault="00FD7C19" w:rsidP="00FD7C19"/>
        </w:tc>
      </w:tr>
      <w:tr w:rsidR="00FD7C19" w:rsidRPr="00FD7C19" w14:paraId="2F510227" w14:textId="77777777" w:rsidTr="005C0925">
        <w:trPr>
          <w:trHeight w:val="397"/>
        </w:trPr>
        <w:tc>
          <w:tcPr>
            <w:tcW w:w="2500" w:type="pct"/>
          </w:tcPr>
          <w:p w14:paraId="79EF9571" w14:textId="77777777" w:rsidR="00FD7C19" w:rsidRPr="00FD7C19" w:rsidRDefault="00FD7C19" w:rsidP="00FD7C19"/>
        </w:tc>
        <w:tc>
          <w:tcPr>
            <w:tcW w:w="2500" w:type="pct"/>
          </w:tcPr>
          <w:p w14:paraId="77450EAD" w14:textId="77777777" w:rsidR="00FD7C19" w:rsidRPr="00FD7C19" w:rsidRDefault="00FD7C19" w:rsidP="00FD7C19"/>
        </w:tc>
      </w:tr>
      <w:tr w:rsidR="00FD7C19" w:rsidRPr="00FD7C19" w14:paraId="738E1A4F" w14:textId="77777777" w:rsidTr="005C0925">
        <w:trPr>
          <w:trHeight w:val="397"/>
        </w:trPr>
        <w:tc>
          <w:tcPr>
            <w:tcW w:w="2500" w:type="pct"/>
          </w:tcPr>
          <w:p w14:paraId="51CC5D05" w14:textId="77777777" w:rsidR="00FD7C19" w:rsidRPr="00FD7C19" w:rsidRDefault="00FD7C19" w:rsidP="00FD7C19"/>
        </w:tc>
        <w:tc>
          <w:tcPr>
            <w:tcW w:w="2500" w:type="pct"/>
          </w:tcPr>
          <w:p w14:paraId="28197444" w14:textId="77777777" w:rsidR="00FD7C19" w:rsidRPr="00FD7C19" w:rsidRDefault="00FD7C19" w:rsidP="00FD7C19"/>
        </w:tc>
      </w:tr>
      <w:tr w:rsidR="00FD7C19" w:rsidRPr="00FD7C19" w14:paraId="12652592" w14:textId="77777777" w:rsidTr="005C0925">
        <w:trPr>
          <w:trHeight w:val="397"/>
        </w:trPr>
        <w:tc>
          <w:tcPr>
            <w:tcW w:w="2500" w:type="pct"/>
          </w:tcPr>
          <w:p w14:paraId="2D943F16" w14:textId="77777777" w:rsidR="00FD7C19" w:rsidRPr="00FD7C19" w:rsidRDefault="00FD7C19" w:rsidP="00FD7C19"/>
        </w:tc>
        <w:tc>
          <w:tcPr>
            <w:tcW w:w="2500" w:type="pct"/>
          </w:tcPr>
          <w:p w14:paraId="2B450888" w14:textId="77777777" w:rsidR="00FD7C19" w:rsidRPr="00FD7C19" w:rsidRDefault="00FD7C19" w:rsidP="00FD7C19"/>
        </w:tc>
      </w:tr>
      <w:tr w:rsidR="00FD7C19" w:rsidRPr="00FD7C19" w14:paraId="1CDADA1E" w14:textId="77777777" w:rsidTr="005C0925">
        <w:trPr>
          <w:trHeight w:val="397"/>
        </w:trPr>
        <w:tc>
          <w:tcPr>
            <w:tcW w:w="2500" w:type="pct"/>
          </w:tcPr>
          <w:p w14:paraId="4D5F158D" w14:textId="77777777" w:rsidR="00FD7C19" w:rsidRPr="00FD7C19" w:rsidRDefault="00FD7C19" w:rsidP="00FD7C19"/>
        </w:tc>
        <w:tc>
          <w:tcPr>
            <w:tcW w:w="2500" w:type="pct"/>
          </w:tcPr>
          <w:p w14:paraId="53CA8EF3" w14:textId="77777777" w:rsidR="00FD7C19" w:rsidRPr="00FD7C19" w:rsidRDefault="00FD7C19" w:rsidP="00FD7C19"/>
        </w:tc>
      </w:tr>
      <w:tr w:rsidR="00FD7C19" w:rsidRPr="00FD7C19" w14:paraId="0F94EE30" w14:textId="77777777" w:rsidTr="005C0925">
        <w:trPr>
          <w:trHeight w:val="397"/>
        </w:trPr>
        <w:tc>
          <w:tcPr>
            <w:tcW w:w="2500" w:type="pct"/>
          </w:tcPr>
          <w:p w14:paraId="12EE8293" w14:textId="77777777" w:rsidR="00FD7C19" w:rsidRPr="00FD7C19" w:rsidRDefault="00FD7C19" w:rsidP="00FD7C19"/>
        </w:tc>
        <w:tc>
          <w:tcPr>
            <w:tcW w:w="2500" w:type="pct"/>
          </w:tcPr>
          <w:p w14:paraId="6313F46D" w14:textId="77777777" w:rsidR="00FD7C19" w:rsidRPr="00FD7C19" w:rsidRDefault="00FD7C19" w:rsidP="00FD7C19"/>
        </w:tc>
      </w:tr>
      <w:tr w:rsidR="00FD7C19" w:rsidRPr="00FD7C19" w14:paraId="0800B52E" w14:textId="77777777" w:rsidTr="005C0925">
        <w:trPr>
          <w:trHeight w:val="397"/>
        </w:trPr>
        <w:tc>
          <w:tcPr>
            <w:tcW w:w="2500" w:type="pct"/>
          </w:tcPr>
          <w:p w14:paraId="5F827330" w14:textId="77777777" w:rsidR="00FD7C19" w:rsidRPr="00FD7C19" w:rsidRDefault="00FD7C19" w:rsidP="00FD7C19"/>
        </w:tc>
        <w:tc>
          <w:tcPr>
            <w:tcW w:w="2500" w:type="pct"/>
          </w:tcPr>
          <w:p w14:paraId="2A89EAC8" w14:textId="77777777" w:rsidR="00FD7C19" w:rsidRPr="00FD7C19" w:rsidRDefault="00FD7C19" w:rsidP="00FD7C19"/>
        </w:tc>
      </w:tr>
      <w:tr w:rsidR="00FD7C19" w:rsidRPr="00FD7C19" w14:paraId="5A46A553" w14:textId="77777777" w:rsidTr="005C0925">
        <w:trPr>
          <w:trHeight w:val="397"/>
        </w:trPr>
        <w:tc>
          <w:tcPr>
            <w:tcW w:w="2500" w:type="pct"/>
          </w:tcPr>
          <w:p w14:paraId="1E3353DF" w14:textId="77777777" w:rsidR="00FD7C19" w:rsidRPr="00FD7C19" w:rsidRDefault="00FD7C19" w:rsidP="00FD7C19"/>
        </w:tc>
        <w:tc>
          <w:tcPr>
            <w:tcW w:w="2500" w:type="pct"/>
          </w:tcPr>
          <w:p w14:paraId="3225414B" w14:textId="77777777" w:rsidR="00FD7C19" w:rsidRPr="00FD7C19" w:rsidRDefault="00FD7C19" w:rsidP="00FD7C19"/>
        </w:tc>
      </w:tr>
      <w:tr w:rsidR="00FD7C19" w:rsidRPr="00FD7C19" w14:paraId="42A83816" w14:textId="77777777" w:rsidTr="005C0925">
        <w:trPr>
          <w:trHeight w:val="397"/>
        </w:trPr>
        <w:tc>
          <w:tcPr>
            <w:tcW w:w="2500" w:type="pct"/>
          </w:tcPr>
          <w:p w14:paraId="63413B24" w14:textId="77777777" w:rsidR="00FD7C19" w:rsidRPr="00FD7C19" w:rsidRDefault="00FD7C19" w:rsidP="00FD7C19"/>
        </w:tc>
        <w:tc>
          <w:tcPr>
            <w:tcW w:w="2500" w:type="pct"/>
          </w:tcPr>
          <w:p w14:paraId="5886B3AF" w14:textId="77777777" w:rsidR="00FD7C19" w:rsidRPr="00FD7C19" w:rsidRDefault="00FD7C19" w:rsidP="00FD7C19"/>
        </w:tc>
      </w:tr>
      <w:tr w:rsidR="00FD7C19" w:rsidRPr="00FD7C19" w14:paraId="4F829FF7" w14:textId="77777777" w:rsidTr="005C0925">
        <w:trPr>
          <w:trHeight w:val="397"/>
        </w:trPr>
        <w:tc>
          <w:tcPr>
            <w:tcW w:w="2500" w:type="pct"/>
          </w:tcPr>
          <w:p w14:paraId="4A7C72F7" w14:textId="77777777" w:rsidR="00FD7C19" w:rsidRPr="00FD7C19" w:rsidRDefault="00FD7C19" w:rsidP="00FD7C19"/>
        </w:tc>
        <w:tc>
          <w:tcPr>
            <w:tcW w:w="2500" w:type="pct"/>
          </w:tcPr>
          <w:p w14:paraId="235358CE" w14:textId="77777777" w:rsidR="00FD7C19" w:rsidRPr="00FD7C19" w:rsidRDefault="00FD7C19" w:rsidP="00FD7C19"/>
        </w:tc>
      </w:tr>
      <w:tr w:rsidR="00FD7C19" w:rsidRPr="00FD7C19" w14:paraId="58DEF9C3" w14:textId="77777777" w:rsidTr="005C0925">
        <w:trPr>
          <w:trHeight w:val="397"/>
        </w:trPr>
        <w:tc>
          <w:tcPr>
            <w:tcW w:w="2500" w:type="pct"/>
          </w:tcPr>
          <w:p w14:paraId="613FAB5C" w14:textId="77777777" w:rsidR="00FD7C19" w:rsidRPr="00FD7C19" w:rsidRDefault="00FD7C19" w:rsidP="00FD7C19"/>
        </w:tc>
        <w:tc>
          <w:tcPr>
            <w:tcW w:w="2500" w:type="pct"/>
          </w:tcPr>
          <w:p w14:paraId="629DC016" w14:textId="77777777" w:rsidR="00FD7C19" w:rsidRPr="00FD7C19" w:rsidRDefault="00FD7C19" w:rsidP="00FD7C19"/>
        </w:tc>
      </w:tr>
      <w:tr w:rsidR="00FD7C19" w:rsidRPr="00FD7C19" w14:paraId="0DF076C6" w14:textId="77777777" w:rsidTr="005C0925">
        <w:trPr>
          <w:trHeight w:val="397"/>
        </w:trPr>
        <w:tc>
          <w:tcPr>
            <w:tcW w:w="2500" w:type="pct"/>
          </w:tcPr>
          <w:p w14:paraId="7D208BA6" w14:textId="77777777" w:rsidR="00FD7C19" w:rsidRPr="00FD7C19" w:rsidRDefault="00FD7C19" w:rsidP="00FD7C19"/>
        </w:tc>
        <w:tc>
          <w:tcPr>
            <w:tcW w:w="2500" w:type="pct"/>
          </w:tcPr>
          <w:p w14:paraId="649A4907" w14:textId="77777777" w:rsidR="00FD7C19" w:rsidRPr="00FD7C19" w:rsidRDefault="00FD7C19" w:rsidP="00FD7C19"/>
        </w:tc>
      </w:tr>
      <w:tr w:rsidR="00FD7C19" w:rsidRPr="00FD7C19" w14:paraId="7ED98355" w14:textId="77777777" w:rsidTr="005C0925">
        <w:trPr>
          <w:trHeight w:val="397"/>
        </w:trPr>
        <w:tc>
          <w:tcPr>
            <w:tcW w:w="2500" w:type="pct"/>
          </w:tcPr>
          <w:p w14:paraId="5D094C9D" w14:textId="77777777" w:rsidR="00FD7C19" w:rsidRPr="00FD7C19" w:rsidRDefault="00FD7C19" w:rsidP="00FD7C19"/>
        </w:tc>
        <w:tc>
          <w:tcPr>
            <w:tcW w:w="2500" w:type="pct"/>
          </w:tcPr>
          <w:p w14:paraId="48CD1633" w14:textId="77777777" w:rsidR="00FD7C19" w:rsidRPr="00FD7C19" w:rsidRDefault="00FD7C19" w:rsidP="00FD7C19"/>
        </w:tc>
      </w:tr>
      <w:tr w:rsidR="00FD7C19" w:rsidRPr="00FD7C19" w14:paraId="55CC1C3D" w14:textId="77777777" w:rsidTr="005C0925">
        <w:trPr>
          <w:trHeight w:val="397"/>
        </w:trPr>
        <w:tc>
          <w:tcPr>
            <w:tcW w:w="2500" w:type="pct"/>
          </w:tcPr>
          <w:p w14:paraId="799047CA" w14:textId="77777777" w:rsidR="00FD7C19" w:rsidRPr="00FD7C19" w:rsidRDefault="00FD7C19" w:rsidP="00FD7C19"/>
        </w:tc>
        <w:tc>
          <w:tcPr>
            <w:tcW w:w="2500" w:type="pct"/>
          </w:tcPr>
          <w:p w14:paraId="2F1F1096" w14:textId="77777777" w:rsidR="00FD7C19" w:rsidRPr="00FD7C19" w:rsidRDefault="00FD7C19" w:rsidP="00FD7C19"/>
        </w:tc>
      </w:tr>
      <w:tr w:rsidR="00FD7C19" w:rsidRPr="00FD7C19" w14:paraId="0969835D" w14:textId="77777777" w:rsidTr="005C0925">
        <w:trPr>
          <w:trHeight w:val="397"/>
        </w:trPr>
        <w:tc>
          <w:tcPr>
            <w:tcW w:w="2500" w:type="pct"/>
          </w:tcPr>
          <w:p w14:paraId="12643085" w14:textId="77777777" w:rsidR="00FD7C19" w:rsidRPr="00FD7C19" w:rsidRDefault="00FD7C19" w:rsidP="00FD7C19"/>
        </w:tc>
        <w:tc>
          <w:tcPr>
            <w:tcW w:w="2500" w:type="pct"/>
          </w:tcPr>
          <w:p w14:paraId="28A6286C" w14:textId="77777777" w:rsidR="00FD7C19" w:rsidRPr="00FD7C19" w:rsidRDefault="00FD7C19" w:rsidP="00FD7C19"/>
        </w:tc>
      </w:tr>
      <w:tr w:rsidR="00FD7C19" w:rsidRPr="00FD7C19" w14:paraId="19AF93DE" w14:textId="77777777" w:rsidTr="005C0925">
        <w:trPr>
          <w:trHeight w:val="397"/>
        </w:trPr>
        <w:tc>
          <w:tcPr>
            <w:tcW w:w="2500" w:type="pct"/>
          </w:tcPr>
          <w:p w14:paraId="2FE14F3E" w14:textId="77777777" w:rsidR="00FD7C19" w:rsidRPr="00FD7C19" w:rsidRDefault="00FD7C19" w:rsidP="00FD7C19"/>
        </w:tc>
        <w:tc>
          <w:tcPr>
            <w:tcW w:w="2500" w:type="pct"/>
          </w:tcPr>
          <w:p w14:paraId="71A9C9CC" w14:textId="77777777" w:rsidR="00FD7C19" w:rsidRPr="00FD7C19" w:rsidRDefault="00FD7C19" w:rsidP="00FD7C19"/>
        </w:tc>
      </w:tr>
      <w:tr w:rsidR="00FD7C19" w:rsidRPr="00FD7C19" w14:paraId="5251B0BA" w14:textId="77777777" w:rsidTr="005C0925">
        <w:trPr>
          <w:trHeight w:val="397"/>
        </w:trPr>
        <w:tc>
          <w:tcPr>
            <w:tcW w:w="2500" w:type="pct"/>
          </w:tcPr>
          <w:p w14:paraId="7FC86FC1" w14:textId="77777777" w:rsidR="00FD7C19" w:rsidRPr="00FD7C19" w:rsidRDefault="00FD7C19" w:rsidP="00FD7C19"/>
        </w:tc>
        <w:tc>
          <w:tcPr>
            <w:tcW w:w="2500" w:type="pct"/>
          </w:tcPr>
          <w:p w14:paraId="47744396" w14:textId="77777777" w:rsidR="00FD7C19" w:rsidRPr="00FD7C19" w:rsidRDefault="00FD7C19" w:rsidP="00FD7C19"/>
        </w:tc>
      </w:tr>
      <w:tr w:rsidR="00FD7C19" w:rsidRPr="00FD7C19" w14:paraId="60258ADC" w14:textId="77777777" w:rsidTr="005C0925">
        <w:trPr>
          <w:trHeight w:val="397"/>
        </w:trPr>
        <w:tc>
          <w:tcPr>
            <w:tcW w:w="2500" w:type="pct"/>
          </w:tcPr>
          <w:p w14:paraId="22F5A43E" w14:textId="77777777" w:rsidR="00FD7C19" w:rsidRPr="00FD7C19" w:rsidRDefault="00FD7C19" w:rsidP="00FD7C19"/>
        </w:tc>
        <w:tc>
          <w:tcPr>
            <w:tcW w:w="2500" w:type="pct"/>
          </w:tcPr>
          <w:p w14:paraId="44AA9BBD" w14:textId="77777777" w:rsidR="00FD7C19" w:rsidRPr="00FD7C19" w:rsidRDefault="00FD7C19" w:rsidP="00FD7C19"/>
        </w:tc>
      </w:tr>
      <w:tr w:rsidR="00FD7C19" w:rsidRPr="00FD7C19" w14:paraId="6E00DEAA" w14:textId="77777777" w:rsidTr="005C0925">
        <w:trPr>
          <w:trHeight w:val="397"/>
        </w:trPr>
        <w:tc>
          <w:tcPr>
            <w:tcW w:w="2500" w:type="pct"/>
          </w:tcPr>
          <w:p w14:paraId="1B4CF4AA" w14:textId="77777777" w:rsidR="00FD7C19" w:rsidRPr="00FD7C19" w:rsidRDefault="00FD7C19" w:rsidP="00FD7C19"/>
        </w:tc>
        <w:tc>
          <w:tcPr>
            <w:tcW w:w="2500" w:type="pct"/>
          </w:tcPr>
          <w:p w14:paraId="7252CFF5" w14:textId="77777777" w:rsidR="00FD7C19" w:rsidRPr="00FD7C19" w:rsidRDefault="00FD7C19" w:rsidP="00FD7C19"/>
        </w:tc>
      </w:tr>
      <w:tr w:rsidR="00FD7C19" w:rsidRPr="00FD7C19" w14:paraId="2B3B412C" w14:textId="77777777" w:rsidTr="005C0925">
        <w:trPr>
          <w:trHeight w:val="397"/>
        </w:trPr>
        <w:tc>
          <w:tcPr>
            <w:tcW w:w="2500" w:type="pct"/>
          </w:tcPr>
          <w:p w14:paraId="326B18EB" w14:textId="77777777" w:rsidR="00FD7C19" w:rsidRPr="00FD7C19" w:rsidRDefault="00FD7C19" w:rsidP="00FD7C19"/>
        </w:tc>
        <w:tc>
          <w:tcPr>
            <w:tcW w:w="2500" w:type="pct"/>
          </w:tcPr>
          <w:p w14:paraId="51A7BE45" w14:textId="77777777" w:rsidR="00FD7C19" w:rsidRPr="00FD7C19" w:rsidRDefault="00FD7C19" w:rsidP="00FD7C19"/>
        </w:tc>
      </w:tr>
      <w:tr w:rsidR="00FD7C19" w:rsidRPr="00FD7C19" w14:paraId="564979E9" w14:textId="77777777" w:rsidTr="005C0925">
        <w:trPr>
          <w:trHeight w:val="397"/>
        </w:trPr>
        <w:tc>
          <w:tcPr>
            <w:tcW w:w="2500" w:type="pct"/>
          </w:tcPr>
          <w:p w14:paraId="1B40023D" w14:textId="77777777" w:rsidR="00FD7C19" w:rsidRPr="00FD7C19" w:rsidRDefault="00FD7C19" w:rsidP="00FD7C19"/>
        </w:tc>
        <w:tc>
          <w:tcPr>
            <w:tcW w:w="2500" w:type="pct"/>
          </w:tcPr>
          <w:p w14:paraId="01A29C0E" w14:textId="77777777" w:rsidR="00FD7C19" w:rsidRPr="00FD7C19" w:rsidRDefault="00FD7C19" w:rsidP="00FD7C19"/>
        </w:tc>
      </w:tr>
    </w:tbl>
    <w:p w14:paraId="14463303" w14:textId="77777777" w:rsidR="00FD7C19" w:rsidRDefault="00FD7C19" w:rsidP="00403443">
      <w:pPr>
        <w:sectPr w:rsidR="00FD7C19" w:rsidSect="00FD7C19">
          <w:pgSz w:w="11900" w:h="16840" w:code="9"/>
          <w:pgMar w:top="1701" w:right="1077" w:bottom="1701" w:left="1077" w:header="510" w:footer="510" w:gutter="0"/>
          <w:cols w:space="720"/>
          <w:docGrid w:linePitch="360"/>
        </w:sectPr>
      </w:pPr>
    </w:p>
    <w:p w14:paraId="00E26233" w14:textId="77777777" w:rsidR="005C0925" w:rsidRPr="005C0925" w:rsidRDefault="005C0925" w:rsidP="005C0925">
      <w:pPr>
        <w:pStyle w:val="Heading2"/>
        <w:spacing w:before="0"/>
      </w:pPr>
      <w:r w:rsidRPr="005C0925">
        <w:lastRenderedPageBreak/>
        <w:t>Appendix 8: Model asthma/severe allergic reaction register</w:t>
      </w:r>
    </w:p>
    <w:p w14:paraId="07DDFF58" w14:textId="59D932E4" w:rsidR="005C0925" w:rsidRPr="005C0925" w:rsidRDefault="005C0925" w:rsidP="005C0925">
      <w:pPr>
        <w:rPr>
          <w:i/>
        </w:rPr>
      </w:pPr>
      <w:r w:rsidRPr="005C0925">
        <w:rPr>
          <w:i/>
        </w:rPr>
        <w:t xml:space="preserve">(Keep separate registers for the above medical needs for ease of identification of </w:t>
      </w:r>
      <w:r w:rsidR="00261FA0">
        <w:rPr>
          <w:i/>
        </w:rPr>
        <w:t>student</w:t>
      </w:r>
      <w:r w:rsidRPr="005C0925">
        <w:rPr>
          <w:i/>
        </w:rPr>
        <w:t>/student)</w:t>
      </w:r>
    </w:p>
    <w:p w14:paraId="6A998B04" w14:textId="7CDC63A0" w:rsidR="005C0925" w:rsidRPr="005C0925" w:rsidRDefault="005C0925" w:rsidP="005C0925">
      <w:pPr>
        <w:pStyle w:val="Subheading"/>
        <w:rPr>
          <w:color w:val="009155" w:themeColor="accent5"/>
        </w:rPr>
      </w:pPr>
      <w:r w:rsidRPr="005C0925">
        <w:t xml:space="preserve">Asthma </w:t>
      </w:r>
      <w:proofErr w:type="gramStart"/>
      <w:r w:rsidRPr="005C0925">
        <w:t>register</w:t>
      </w:r>
      <w:proofErr w:type="gramEnd"/>
      <w:r w:rsidRPr="005C0925">
        <w:t xml:space="preserve"> for </w:t>
      </w:r>
      <w:r w:rsidR="001B1891" w:rsidRPr="001B1891">
        <w:rPr>
          <w:color w:val="auto"/>
        </w:rPr>
        <w:t>2023-24</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76"/>
        <w:gridCol w:w="5811"/>
        <w:gridCol w:w="6873"/>
      </w:tblGrid>
      <w:tr w:rsidR="005C0925" w:rsidRPr="005C0925" w14:paraId="1B2A6115" w14:textId="77777777" w:rsidTr="005C0925">
        <w:trPr>
          <w:trHeight w:val="796"/>
        </w:trPr>
        <w:tc>
          <w:tcPr>
            <w:tcW w:w="674" w:type="pct"/>
            <w:vMerge w:val="restart"/>
            <w:tcBorders>
              <w:top w:val="single" w:sz="8" w:space="0" w:color="000000"/>
              <w:left w:val="single" w:sz="8" w:space="0" w:color="000000"/>
              <w:right w:val="single" w:sz="8" w:space="0" w:color="000000"/>
            </w:tcBorders>
            <w:tcMar>
              <w:top w:w="100" w:type="dxa"/>
              <w:left w:w="100" w:type="dxa"/>
              <w:bottom w:w="100" w:type="dxa"/>
              <w:right w:w="100" w:type="dxa"/>
            </w:tcMar>
            <w:vAlign w:val="center"/>
            <w:hideMark/>
          </w:tcPr>
          <w:p w14:paraId="1F76F8B3" w14:textId="77777777" w:rsidR="005C0925" w:rsidRPr="005C0925" w:rsidRDefault="005C0925" w:rsidP="005C0925">
            <w:r w:rsidRPr="005C0925">
              <w:t xml:space="preserve">Photo </w:t>
            </w:r>
            <w:r w:rsidRPr="005C0925">
              <w:br/>
              <w:t>(where possible)</w:t>
            </w:r>
          </w:p>
        </w:tc>
        <w:tc>
          <w:tcPr>
            <w:tcW w:w="1982" w:type="pct"/>
            <w:tcBorders>
              <w:top w:val="single" w:sz="8" w:space="0" w:color="000000"/>
              <w:left w:val="single" w:sz="8" w:space="0" w:color="000000"/>
              <w:right w:val="single" w:sz="8" w:space="0" w:color="000000"/>
            </w:tcBorders>
            <w:vAlign w:val="center"/>
          </w:tcPr>
          <w:p w14:paraId="322FBDE6" w14:textId="77777777" w:rsidR="005C0925" w:rsidRPr="005C0925" w:rsidRDefault="005C0925" w:rsidP="005C0925">
            <w:pPr>
              <w:rPr>
                <w:b/>
              </w:rPr>
            </w:pPr>
            <w:r w:rsidRPr="005C0925">
              <w:rPr>
                <w:b/>
              </w:rPr>
              <w:t>Name:</w:t>
            </w:r>
          </w:p>
        </w:tc>
        <w:tc>
          <w:tcPr>
            <w:tcW w:w="23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C94F658" w14:textId="77777777" w:rsidR="005C0925" w:rsidRPr="005C0925" w:rsidRDefault="005C0925" w:rsidP="005C0925">
            <w:pPr>
              <w:rPr>
                <w:b/>
              </w:rPr>
            </w:pPr>
            <w:r w:rsidRPr="005C0925">
              <w:rPr>
                <w:b/>
              </w:rPr>
              <w:t>Asthma plan in place (include date for renewal)</w:t>
            </w:r>
          </w:p>
          <w:p w14:paraId="29BB8D59" w14:textId="77777777" w:rsidR="005C0925" w:rsidRPr="005C0925" w:rsidRDefault="005C0925" w:rsidP="005C0925">
            <w:r w:rsidRPr="005C0925">
              <w:t xml:space="preserve">Yes </w:t>
            </w:r>
            <w:sdt>
              <w:sdtPr>
                <w:id w:val="1899468423"/>
                <w14:checkbox>
                  <w14:checked w14:val="0"/>
                  <w14:checkedState w14:val="2612" w14:font="MS Gothic"/>
                  <w14:uncheckedState w14:val="2610" w14:font="MS Gothic"/>
                </w14:checkbox>
              </w:sdtPr>
              <w:sdtEndPr/>
              <w:sdtContent>
                <w:r w:rsidRPr="005C0925">
                  <w:rPr>
                    <w:rFonts w:ascii="Segoe UI Symbol" w:hAnsi="Segoe UI Symbol" w:cs="Segoe UI Symbol"/>
                  </w:rPr>
                  <w:t>☐</w:t>
                </w:r>
              </w:sdtContent>
            </w:sdt>
            <w:r w:rsidRPr="005C0925">
              <w:t xml:space="preserve">  No </w:t>
            </w:r>
            <w:sdt>
              <w:sdtPr>
                <w:id w:val="387765515"/>
                <w14:checkbox>
                  <w14:checked w14:val="0"/>
                  <w14:checkedState w14:val="2612" w14:font="MS Gothic"/>
                  <w14:uncheckedState w14:val="2610" w14:font="MS Gothic"/>
                </w14:checkbox>
              </w:sdtPr>
              <w:sdtEndPr/>
              <w:sdtContent>
                <w:r w:rsidRPr="005C0925">
                  <w:rPr>
                    <w:rFonts w:ascii="Segoe UI Symbol" w:hAnsi="Segoe UI Symbol" w:cs="Segoe UI Symbol"/>
                  </w:rPr>
                  <w:t>☐</w:t>
                </w:r>
              </w:sdtContent>
            </w:sdt>
          </w:p>
        </w:tc>
      </w:tr>
      <w:tr w:rsidR="005C0925" w:rsidRPr="005C0925" w14:paraId="459F68D8" w14:textId="77777777" w:rsidTr="005C0925">
        <w:trPr>
          <w:trHeight w:val="794"/>
        </w:trPr>
        <w:tc>
          <w:tcPr>
            <w:tcW w:w="674" w:type="pct"/>
            <w:vMerge/>
            <w:tcBorders>
              <w:left w:val="single" w:sz="8" w:space="0" w:color="000000"/>
              <w:bottom w:val="single" w:sz="8" w:space="0" w:color="000000"/>
              <w:right w:val="single" w:sz="8" w:space="0" w:color="000000"/>
            </w:tcBorders>
            <w:tcMar>
              <w:top w:w="100" w:type="dxa"/>
              <w:left w:w="100" w:type="dxa"/>
              <w:bottom w:w="100" w:type="dxa"/>
              <w:right w:w="100" w:type="dxa"/>
            </w:tcMar>
          </w:tcPr>
          <w:p w14:paraId="43DB1CA0" w14:textId="77777777" w:rsidR="005C0925" w:rsidRPr="005C0925" w:rsidRDefault="005C0925" w:rsidP="005C0925">
            <w:pPr>
              <w:rPr>
                <w:b/>
              </w:rPr>
            </w:pPr>
          </w:p>
        </w:tc>
        <w:tc>
          <w:tcPr>
            <w:tcW w:w="1982" w:type="pct"/>
            <w:tcBorders>
              <w:left w:val="single" w:sz="8" w:space="0" w:color="000000"/>
              <w:bottom w:val="single" w:sz="8" w:space="0" w:color="000000"/>
              <w:right w:val="single" w:sz="8" w:space="0" w:color="000000"/>
            </w:tcBorders>
            <w:vAlign w:val="center"/>
          </w:tcPr>
          <w:p w14:paraId="47E5F03B" w14:textId="77777777" w:rsidR="005C0925" w:rsidRPr="005C0925" w:rsidRDefault="005C0925" w:rsidP="005C0925">
            <w:pPr>
              <w:rPr>
                <w:b/>
              </w:rPr>
            </w:pPr>
            <w:r w:rsidRPr="005C0925">
              <w:rPr>
                <w:b/>
              </w:rPr>
              <w:t>Class:</w:t>
            </w:r>
          </w:p>
        </w:tc>
        <w:tc>
          <w:tcPr>
            <w:tcW w:w="23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B3DD38F" w14:textId="77777777" w:rsidR="005C0925" w:rsidRPr="005C0925" w:rsidRDefault="005C0925" w:rsidP="005C0925">
            <w:pPr>
              <w:rPr>
                <w:b/>
              </w:rPr>
            </w:pPr>
            <w:r w:rsidRPr="005C0925">
              <w:rPr>
                <w:b/>
              </w:rPr>
              <w:t xml:space="preserve">Parental consent for the use of the emergency inhaler </w:t>
            </w:r>
            <w:proofErr w:type="gramStart"/>
            <w:r w:rsidRPr="005C0925">
              <w:rPr>
                <w:b/>
              </w:rPr>
              <w:t>received</w:t>
            </w:r>
            <w:proofErr w:type="gramEnd"/>
          </w:p>
          <w:p w14:paraId="6DEA03C4" w14:textId="77777777" w:rsidR="005C0925" w:rsidRPr="005C0925" w:rsidRDefault="005C0925" w:rsidP="005C0925">
            <w:pPr>
              <w:rPr>
                <w:b/>
              </w:rPr>
            </w:pPr>
            <w:r w:rsidRPr="005C0925">
              <w:t xml:space="preserve">Yes </w:t>
            </w:r>
            <w:sdt>
              <w:sdtPr>
                <w:id w:val="-1863503242"/>
                <w14:checkbox>
                  <w14:checked w14:val="0"/>
                  <w14:checkedState w14:val="2612" w14:font="MS Gothic"/>
                  <w14:uncheckedState w14:val="2610" w14:font="MS Gothic"/>
                </w14:checkbox>
              </w:sdtPr>
              <w:sdtEndPr/>
              <w:sdtContent>
                <w:r w:rsidRPr="005C0925">
                  <w:rPr>
                    <w:rFonts w:ascii="Segoe UI Symbol" w:hAnsi="Segoe UI Symbol" w:cs="Segoe UI Symbol"/>
                  </w:rPr>
                  <w:t>☐</w:t>
                </w:r>
              </w:sdtContent>
            </w:sdt>
            <w:r w:rsidRPr="005C0925">
              <w:t xml:space="preserve">  No </w:t>
            </w:r>
            <w:sdt>
              <w:sdtPr>
                <w:id w:val="513654151"/>
                <w14:checkbox>
                  <w14:checked w14:val="0"/>
                  <w14:checkedState w14:val="2612" w14:font="MS Gothic"/>
                  <w14:uncheckedState w14:val="2610" w14:font="MS Gothic"/>
                </w14:checkbox>
              </w:sdtPr>
              <w:sdtEndPr/>
              <w:sdtContent>
                <w:r w:rsidRPr="005C0925">
                  <w:rPr>
                    <w:rFonts w:ascii="Segoe UI Symbol" w:hAnsi="Segoe UI Symbol" w:cs="Segoe UI Symbol"/>
                  </w:rPr>
                  <w:t>☐</w:t>
                </w:r>
              </w:sdtContent>
            </w:sdt>
          </w:p>
        </w:tc>
      </w:tr>
    </w:tbl>
    <w:p w14:paraId="0F85FD04" w14:textId="77777777" w:rsidR="005C0925" w:rsidRPr="005C0925" w:rsidRDefault="005C0925" w:rsidP="005C0925"/>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76"/>
        <w:gridCol w:w="5811"/>
        <w:gridCol w:w="6873"/>
      </w:tblGrid>
      <w:tr w:rsidR="005C0925" w:rsidRPr="005C0925" w14:paraId="77C2C241" w14:textId="77777777" w:rsidTr="005C0925">
        <w:trPr>
          <w:trHeight w:val="796"/>
        </w:trPr>
        <w:tc>
          <w:tcPr>
            <w:tcW w:w="674" w:type="pct"/>
            <w:vMerge w:val="restart"/>
            <w:tcBorders>
              <w:top w:val="single" w:sz="8" w:space="0" w:color="000000"/>
              <w:left w:val="single" w:sz="8" w:space="0" w:color="000000"/>
              <w:right w:val="single" w:sz="8" w:space="0" w:color="000000"/>
            </w:tcBorders>
            <w:tcMar>
              <w:top w:w="100" w:type="dxa"/>
              <w:left w:w="100" w:type="dxa"/>
              <w:bottom w:w="100" w:type="dxa"/>
              <w:right w:w="100" w:type="dxa"/>
            </w:tcMar>
            <w:vAlign w:val="center"/>
            <w:hideMark/>
          </w:tcPr>
          <w:p w14:paraId="22482E10" w14:textId="77777777" w:rsidR="005C0925" w:rsidRPr="005C0925" w:rsidRDefault="005C0925" w:rsidP="005C0925">
            <w:r w:rsidRPr="005C0925">
              <w:t xml:space="preserve">Photo </w:t>
            </w:r>
            <w:r w:rsidRPr="005C0925">
              <w:br/>
              <w:t>(where possible)</w:t>
            </w:r>
          </w:p>
        </w:tc>
        <w:tc>
          <w:tcPr>
            <w:tcW w:w="1982" w:type="pct"/>
            <w:tcBorders>
              <w:top w:val="single" w:sz="8" w:space="0" w:color="000000"/>
              <w:left w:val="single" w:sz="8" w:space="0" w:color="000000"/>
              <w:right w:val="single" w:sz="8" w:space="0" w:color="000000"/>
            </w:tcBorders>
            <w:vAlign w:val="center"/>
          </w:tcPr>
          <w:p w14:paraId="461BEAB6" w14:textId="77777777" w:rsidR="005C0925" w:rsidRPr="005C0925" w:rsidRDefault="005C0925" w:rsidP="005C0925">
            <w:pPr>
              <w:rPr>
                <w:b/>
              </w:rPr>
            </w:pPr>
            <w:r w:rsidRPr="005C0925">
              <w:rPr>
                <w:b/>
              </w:rPr>
              <w:t>Name:</w:t>
            </w:r>
          </w:p>
        </w:tc>
        <w:tc>
          <w:tcPr>
            <w:tcW w:w="23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8082C39" w14:textId="77777777" w:rsidR="005C0925" w:rsidRPr="005C0925" w:rsidRDefault="005C0925" w:rsidP="005C0925">
            <w:pPr>
              <w:rPr>
                <w:b/>
              </w:rPr>
            </w:pPr>
            <w:r w:rsidRPr="005C0925">
              <w:rPr>
                <w:b/>
              </w:rPr>
              <w:t>Asthma plan in place (include date for renewal)</w:t>
            </w:r>
          </w:p>
          <w:p w14:paraId="2C9553F6" w14:textId="77777777" w:rsidR="005C0925" w:rsidRPr="005C0925" w:rsidRDefault="005C0925" w:rsidP="005C0925">
            <w:r w:rsidRPr="005C0925">
              <w:t xml:space="preserve">Yes </w:t>
            </w:r>
            <w:sdt>
              <w:sdtPr>
                <w:id w:val="-1278406316"/>
                <w14:checkbox>
                  <w14:checked w14:val="0"/>
                  <w14:checkedState w14:val="2612" w14:font="MS Gothic"/>
                  <w14:uncheckedState w14:val="2610" w14:font="MS Gothic"/>
                </w14:checkbox>
              </w:sdtPr>
              <w:sdtEndPr/>
              <w:sdtContent>
                <w:r w:rsidRPr="005C0925">
                  <w:rPr>
                    <w:rFonts w:ascii="Segoe UI Symbol" w:hAnsi="Segoe UI Symbol" w:cs="Segoe UI Symbol"/>
                  </w:rPr>
                  <w:t>☐</w:t>
                </w:r>
              </w:sdtContent>
            </w:sdt>
            <w:r w:rsidRPr="005C0925">
              <w:t xml:space="preserve">  No </w:t>
            </w:r>
            <w:sdt>
              <w:sdtPr>
                <w:id w:val="-52228416"/>
                <w14:checkbox>
                  <w14:checked w14:val="0"/>
                  <w14:checkedState w14:val="2612" w14:font="MS Gothic"/>
                  <w14:uncheckedState w14:val="2610" w14:font="MS Gothic"/>
                </w14:checkbox>
              </w:sdtPr>
              <w:sdtEndPr/>
              <w:sdtContent>
                <w:r w:rsidRPr="005C0925">
                  <w:rPr>
                    <w:rFonts w:ascii="Segoe UI Symbol" w:hAnsi="Segoe UI Symbol" w:cs="Segoe UI Symbol"/>
                  </w:rPr>
                  <w:t>☐</w:t>
                </w:r>
              </w:sdtContent>
            </w:sdt>
          </w:p>
        </w:tc>
      </w:tr>
      <w:tr w:rsidR="005C0925" w:rsidRPr="005C0925" w14:paraId="5B456C2C" w14:textId="77777777" w:rsidTr="005C0925">
        <w:trPr>
          <w:trHeight w:val="794"/>
        </w:trPr>
        <w:tc>
          <w:tcPr>
            <w:tcW w:w="674" w:type="pct"/>
            <w:vMerge/>
            <w:tcBorders>
              <w:left w:val="single" w:sz="8" w:space="0" w:color="000000"/>
              <w:bottom w:val="single" w:sz="8" w:space="0" w:color="000000"/>
              <w:right w:val="single" w:sz="8" w:space="0" w:color="000000"/>
            </w:tcBorders>
            <w:tcMar>
              <w:top w:w="100" w:type="dxa"/>
              <w:left w:w="100" w:type="dxa"/>
              <w:bottom w:w="100" w:type="dxa"/>
              <w:right w:w="100" w:type="dxa"/>
            </w:tcMar>
          </w:tcPr>
          <w:p w14:paraId="05A3392B" w14:textId="77777777" w:rsidR="005C0925" w:rsidRPr="005C0925" w:rsidRDefault="005C0925" w:rsidP="005C0925">
            <w:pPr>
              <w:rPr>
                <w:b/>
              </w:rPr>
            </w:pPr>
          </w:p>
        </w:tc>
        <w:tc>
          <w:tcPr>
            <w:tcW w:w="1982" w:type="pct"/>
            <w:tcBorders>
              <w:left w:val="single" w:sz="8" w:space="0" w:color="000000"/>
              <w:bottom w:val="single" w:sz="8" w:space="0" w:color="000000"/>
              <w:right w:val="single" w:sz="8" w:space="0" w:color="000000"/>
            </w:tcBorders>
            <w:vAlign w:val="center"/>
          </w:tcPr>
          <w:p w14:paraId="61D4DC58" w14:textId="77777777" w:rsidR="005C0925" w:rsidRPr="005C0925" w:rsidRDefault="005C0925" w:rsidP="005C0925">
            <w:pPr>
              <w:rPr>
                <w:b/>
              </w:rPr>
            </w:pPr>
            <w:r w:rsidRPr="005C0925">
              <w:rPr>
                <w:b/>
              </w:rPr>
              <w:t>Class:</w:t>
            </w:r>
          </w:p>
        </w:tc>
        <w:tc>
          <w:tcPr>
            <w:tcW w:w="23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E15FEE0" w14:textId="77777777" w:rsidR="005C0925" w:rsidRPr="005C0925" w:rsidRDefault="005C0925" w:rsidP="005C0925">
            <w:pPr>
              <w:rPr>
                <w:b/>
              </w:rPr>
            </w:pPr>
            <w:r w:rsidRPr="005C0925">
              <w:rPr>
                <w:b/>
              </w:rPr>
              <w:t xml:space="preserve">Parental consent for the use of the emergency inhaler </w:t>
            </w:r>
            <w:proofErr w:type="gramStart"/>
            <w:r w:rsidRPr="005C0925">
              <w:rPr>
                <w:b/>
              </w:rPr>
              <w:t>received</w:t>
            </w:r>
            <w:proofErr w:type="gramEnd"/>
          </w:p>
          <w:p w14:paraId="6CDFA838" w14:textId="77777777" w:rsidR="005C0925" w:rsidRPr="005C0925" w:rsidRDefault="005C0925" w:rsidP="005C0925">
            <w:pPr>
              <w:rPr>
                <w:b/>
              </w:rPr>
            </w:pPr>
            <w:r w:rsidRPr="005C0925">
              <w:t xml:space="preserve">Yes </w:t>
            </w:r>
            <w:sdt>
              <w:sdtPr>
                <w:id w:val="666367698"/>
                <w14:checkbox>
                  <w14:checked w14:val="0"/>
                  <w14:checkedState w14:val="2612" w14:font="MS Gothic"/>
                  <w14:uncheckedState w14:val="2610" w14:font="MS Gothic"/>
                </w14:checkbox>
              </w:sdtPr>
              <w:sdtEndPr/>
              <w:sdtContent>
                <w:r w:rsidRPr="005C0925">
                  <w:rPr>
                    <w:rFonts w:ascii="Segoe UI Symbol" w:hAnsi="Segoe UI Symbol" w:cs="Segoe UI Symbol"/>
                  </w:rPr>
                  <w:t>☐</w:t>
                </w:r>
              </w:sdtContent>
            </w:sdt>
            <w:r w:rsidRPr="005C0925">
              <w:t xml:space="preserve">  No </w:t>
            </w:r>
            <w:sdt>
              <w:sdtPr>
                <w:id w:val="1156808324"/>
                <w14:checkbox>
                  <w14:checked w14:val="0"/>
                  <w14:checkedState w14:val="2612" w14:font="MS Gothic"/>
                  <w14:uncheckedState w14:val="2610" w14:font="MS Gothic"/>
                </w14:checkbox>
              </w:sdtPr>
              <w:sdtEndPr/>
              <w:sdtContent>
                <w:r w:rsidRPr="005C0925">
                  <w:rPr>
                    <w:rFonts w:ascii="Segoe UI Symbol" w:hAnsi="Segoe UI Symbol" w:cs="Segoe UI Symbol"/>
                  </w:rPr>
                  <w:t>☐</w:t>
                </w:r>
              </w:sdtContent>
            </w:sdt>
          </w:p>
        </w:tc>
      </w:tr>
    </w:tbl>
    <w:p w14:paraId="1153A955" w14:textId="77777777" w:rsidR="005C0925" w:rsidRPr="005C0925" w:rsidRDefault="005C0925" w:rsidP="005C0925"/>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76"/>
        <w:gridCol w:w="5811"/>
        <w:gridCol w:w="6873"/>
      </w:tblGrid>
      <w:tr w:rsidR="005C0925" w:rsidRPr="005C0925" w14:paraId="1BED2709" w14:textId="77777777" w:rsidTr="005C0925">
        <w:trPr>
          <w:trHeight w:val="796"/>
        </w:trPr>
        <w:tc>
          <w:tcPr>
            <w:tcW w:w="674" w:type="pct"/>
            <w:vMerge w:val="restart"/>
            <w:tcBorders>
              <w:top w:val="single" w:sz="8" w:space="0" w:color="000000"/>
              <w:left w:val="single" w:sz="8" w:space="0" w:color="000000"/>
              <w:right w:val="single" w:sz="8" w:space="0" w:color="000000"/>
            </w:tcBorders>
            <w:tcMar>
              <w:top w:w="100" w:type="dxa"/>
              <w:left w:w="100" w:type="dxa"/>
              <w:bottom w:w="100" w:type="dxa"/>
              <w:right w:w="100" w:type="dxa"/>
            </w:tcMar>
            <w:vAlign w:val="center"/>
            <w:hideMark/>
          </w:tcPr>
          <w:p w14:paraId="5193D115" w14:textId="77777777" w:rsidR="005C0925" w:rsidRPr="005C0925" w:rsidRDefault="005C0925" w:rsidP="005C0925">
            <w:r w:rsidRPr="005C0925">
              <w:t xml:space="preserve">Photo </w:t>
            </w:r>
            <w:r w:rsidRPr="005C0925">
              <w:br/>
              <w:t>(where possible)</w:t>
            </w:r>
          </w:p>
        </w:tc>
        <w:tc>
          <w:tcPr>
            <w:tcW w:w="1982" w:type="pct"/>
            <w:tcBorders>
              <w:top w:val="single" w:sz="8" w:space="0" w:color="000000"/>
              <w:left w:val="single" w:sz="8" w:space="0" w:color="000000"/>
              <w:right w:val="single" w:sz="8" w:space="0" w:color="000000"/>
            </w:tcBorders>
            <w:vAlign w:val="center"/>
          </w:tcPr>
          <w:p w14:paraId="2EC8FD1A" w14:textId="77777777" w:rsidR="005C0925" w:rsidRPr="005C0925" w:rsidRDefault="005C0925" w:rsidP="005C0925">
            <w:pPr>
              <w:rPr>
                <w:b/>
              </w:rPr>
            </w:pPr>
            <w:r w:rsidRPr="005C0925">
              <w:rPr>
                <w:b/>
              </w:rPr>
              <w:t>Name:</w:t>
            </w:r>
          </w:p>
        </w:tc>
        <w:tc>
          <w:tcPr>
            <w:tcW w:w="23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FA2AC8D" w14:textId="77777777" w:rsidR="005C0925" w:rsidRPr="005C0925" w:rsidRDefault="005C0925" w:rsidP="005C0925">
            <w:pPr>
              <w:rPr>
                <w:b/>
              </w:rPr>
            </w:pPr>
            <w:r w:rsidRPr="005C0925">
              <w:rPr>
                <w:b/>
              </w:rPr>
              <w:t>Asthma plan in place (include date for renewal)</w:t>
            </w:r>
          </w:p>
          <w:p w14:paraId="4EC2A2D2" w14:textId="77777777" w:rsidR="005C0925" w:rsidRPr="005C0925" w:rsidRDefault="005C0925" w:rsidP="005C0925">
            <w:r w:rsidRPr="005C0925">
              <w:t xml:space="preserve">Yes </w:t>
            </w:r>
            <w:sdt>
              <w:sdtPr>
                <w:id w:val="-591083920"/>
                <w14:checkbox>
                  <w14:checked w14:val="0"/>
                  <w14:checkedState w14:val="2612" w14:font="MS Gothic"/>
                  <w14:uncheckedState w14:val="2610" w14:font="MS Gothic"/>
                </w14:checkbox>
              </w:sdtPr>
              <w:sdtEndPr/>
              <w:sdtContent>
                <w:r w:rsidRPr="005C0925">
                  <w:rPr>
                    <w:rFonts w:ascii="Segoe UI Symbol" w:hAnsi="Segoe UI Symbol" w:cs="Segoe UI Symbol"/>
                  </w:rPr>
                  <w:t>☐</w:t>
                </w:r>
              </w:sdtContent>
            </w:sdt>
            <w:r w:rsidRPr="005C0925">
              <w:t xml:space="preserve">  No </w:t>
            </w:r>
            <w:sdt>
              <w:sdtPr>
                <w:id w:val="783929164"/>
                <w14:checkbox>
                  <w14:checked w14:val="0"/>
                  <w14:checkedState w14:val="2612" w14:font="MS Gothic"/>
                  <w14:uncheckedState w14:val="2610" w14:font="MS Gothic"/>
                </w14:checkbox>
              </w:sdtPr>
              <w:sdtEndPr/>
              <w:sdtContent>
                <w:r w:rsidRPr="005C0925">
                  <w:rPr>
                    <w:rFonts w:ascii="Segoe UI Symbol" w:hAnsi="Segoe UI Symbol" w:cs="Segoe UI Symbol"/>
                  </w:rPr>
                  <w:t>☐</w:t>
                </w:r>
              </w:sdtContent>
            </w:sdt>
          </w:p>
        </w:tc>
      </w:tr>
      <w:tr w:rsidR="005C0925" w:rsidRPr="005C0925" w14:paraId="76E0AFCE" w14:textId="77777777" w:rsidTr="005C0925">
        <w:trPr>
          <w:trHeight w:val="794"/>
        </w:trPr>
        <w:tc>
          <w:tcPr>
            <w:tcW w:w="674" w:type="pct"/>
            <w:vMerge/>
            <w:tcBorders>
              <w:left w:val="single" w:sz="8" w:space="0" w:color="000000"/>
              <w:bottom w:val="single" w:sz="8" w:space="0" w:color="000000"/>
              <w:right w:val="single" w:sz="8" w:space="0" w:color="000000"/>
            </w:tcBorders>
            <w:tcMar>
              <w:top w:w="100" w:type="dxa"/>
              <w:left w:w="100" w:type="dxa"/>
              <w:bottom w:w="100" w:type="dxa"/>
              <w:right w:w="100" w:type="dxa"/>
            </w:tcMar>
          </w:tcPr>
          <w:p w14:paraId="73FF4874" w14:textId="77777777" w:rsidR="005C0925" w:rsidRPr="005C0925" w:rsidRDefault="005C0925" w:rsidP="005C0925">
            <w:pPr>
              <w:rPr>
                <w:b/>
              </w:rPr>
            </w:pPr>
          </w:p>
        </w:tc>
        <w:tc>
          <w:tcPr>
            <w:tcW w:w="1982" w:type="pct"/>
            <w:tcBorders>
              <w:left w:val="single" w:sz="8" w:space="0" w:color="000000"/>
              <w:bottom w:val="single" w:sz="8" w:space="0" w:color="000000"/>
              <w:right w:val="single" w:sz="8" w:space="0" w:color="000000"/>
            </w:tcBorders>
            <w:vAlign w:val="center"/>
          </w:tcPr>
          <w:p w14:paraId="238B6F39" w14:textId="77777777" w:rsidR="005C0925" w:rsidRPr="005C0925" w:rsidRDefault="005C0925" w:rsidP="005C0925">
            <w:pPr>
              <w:rPr>
                <w:b/>
              </w:rPr>
            </w:pPr>
            <w:r w:rsidRPr="005C0925">
              <w:rPr>
                <w:b/>
              </w:rPr>
              <w:t>Class:</w:t>
            </w:r>
          </w:p>
        </w:tc>
        <w:tc>
          <w:tcPr>
            <w:tcW w:w="23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7369288" w14:textId="77777777" w:rsidR="005C0925" w:rsidRPr="005C0925" w:rsidRDefault="005C0925" w:rsidP="005C0925">
            <w:pPr>
              <w:rPr>
                <w:b/>
              </w:rPr>
            </w:pPr>
            <w:r w:rsidRPr="005C0925">
              <w:rPr>
                <w:b/>
              </w:rPr>
              <w:t xml:space="preserve">Parental consent for the use of the emergency inhaler </w:t>
            </w:r>
            <w:proofErr w:type="gramStart"/>
            <w:r w:rsidRPr="005C0925">
              <w:rPr>
                <w:b/>
              </w:rPr>
              <w:t>received</w:t>
            </w:r>
            <w:proofErr w:type="gramEnd"/>
          </w:p>
          <w:p w14:paraId="43A0476B" w14:textId="77777777" w:rsidR="005C0925" w:rsidRPr="005C0925" w:rsidRDefault="005C0925" w:rsidP="005C0925">
            <w:pPr>
              <w:rPr>
                <w:b/>
              </w:rPr>
            </w:pPr>
            <w:r w:rsidRPr="005C0925">
              <w:t xml:space="preserve">Yes </w:t>
            </w:r>
            <w:sdt>
              <w:sdtPr>
                <w:id w:val="273284798"/>
                <w14:checkbox>
                  <w14:checked w14:val="0"/>
                  <w14:checkedState w14:val="2612" w14:font="MS Gothic"/>
                  <w14:uncheckedState w14:val="2610" w14:font="MS Gothic"/>
                </w14:checkbox>
              </w:sdtPr>
              <w:sdtEndPr/>
              <w:sdtContent>
                <w:r w:rsidRPr="005C0925">
                  <w:rPr>
                    <w:rFonts w:ascii="Segoe UI Symbol" w:hAnsi="Segoe UI Symbol" w:cs="Segoe UI Symbol"/>
                  </w:rPr>
                  <w:t>☐</w:t>
                </w:r>
              </w:sdtContent>
            </w:sdt>
            <w:r w:rsidRPr="005C0925">
              <w:t xml:space="preserve">  No </w:t>
            </w:r>
            <w:sdt>
              <w:sdtPr>
                <w:id w:val="1019275959"/>
                <w14:checkbox>
                  <w14:checked w14:val="0"/>
                  <w14:checkedState w14:val="2612" w14:font="MS Gothic"/>
                  <w14:uncheckedState w14:val="2610" w14:font="MS Gothic"/>
                </w14:checkbox>
              </w:sdtPr>
              <w:sdtEndPr/>
              <w:sdtContent>
                <w:r w:rsidRPr="005C0925">
                  <w:rPr>
                    <w:rFonts w:ascii="Segoe UI Symbol" w:hAnsi="Segoe UI Symbol" w:cs="Segoe UI Symbol"/>
                  </w:rPr>
                  <w:t>☐</w:t>
                </w:r>
              </w:sdtContent>
            </w:sdt>
          </w:p>
        </w:tc>
      </w:tr>
    </w:tbl>
    <w:p w14:paraId="6E995BE2" w14:textId="77777777" w:rsidR="005C0925" w:rsidRDefault="005C0925" w:rsidP="00403443">
      <w:pPr>
        <w:sectPr w:rsidR="005C0925" w:rsidSect="005C0925">
          <w:pgSz w:w="16840" w:h="11900" w:orient="landscape" w:code="9"/>
          <w:pgMar w:top="1440" w:right="1080" w:bottom="1440" w:left="1080" w:header="510" w:footer="510" w:gutter="0"/>
          <w:cols w:space="720"/>
          <w:docGrid w:linePitch="360"/>
        </w:sectPr>
      </w:pPr>
    </w:p>
    <w:p w14:paraId="6FF8C4D6" w14:textId="623C3222" w:rsidR="005C499E" w:rsidRDefault="005C0925" w:rsidP="005C0925">
      <w:pPr>
        <w:pStyle w:val="Heading2"/>
        <w:spacing w:before="0"/>
      </w:pPr>
      <w:r>
        <w:rPr>
          <w:noProof/>
          <w:lang w:val="en-US"/>
        </w:rPr>
        <w:lastRenderedPageBreak/>
        <mc:AlternateContent>
          <mc:Choice Requires="wpg">
            <w:drawing>
              <wp:anchor distT="0" distB="0" distL="114300" distR="114300" simplePos="0" relativeHeight="251661312" behindDoc="1" locked="0" layoutInCell="1" allowOverlap="1" wp14:anchorId="26AF7F3D" wp14:editId="4F69FDB9">
                <wp:simplePos x="0" y="0"/>
                <wp:positionH relativeFrom="margin">
                  <wp:posOffset>-32833</wp:posOffset>
                </wp:positionH>
                <wp:positionV relativeFrom="paragraph">
                  <wp:posOffset>350856</wp:posOffset>
                </wp:positionV>
                <wp:extent cx="6213475" cy="8439225"/>
                <wp:effectExtent l="19050" t="19050" r="15875" b="19050"/>
                <wp:wrapTight wrapText="bothSides">
                  <wp:wrapPolygon edited="0">
                    <wp:start x="397" y="-49"/>
                    <wp:lineTo x="-66" y="-49"/>
                    <wp:lineTo x="-66" y="2926"/>
                    <wp:lineTo x="0" y="3218"/>
                    <wp:lineTo x="5828" y="3852"/>
                    <wp:lineTo x="6954" y="3852"/>
                    <wp:lineTo x="6954" y="5120"/>
                    <wp:lineTo x="8278" y="5412"/>
                    <wp:lineTo x="10265" y="5412"/>
                    <wp:lineTo x="7152" y="6046"/>
                    <wp:lineTo x="6954" y="6534"/>
                    <wp:lineTo x="6954" y="8533"/>
                    <wp:lineTo x="6026" y="8728"/>
                    <wp:lineTo x="5828" y="9313"/>
                    <wp:lineTo x="-66" y="9313"/>
                    <wp:lineTo x="-66" y="10434"/>
                    <wp:lineTo x="66" y="11263"/>
                    <wp:lineTo x="464" y="11605"/>
                    <wp:lineTo x="927" y="11653"/>
                    <wp:lineTo x="662" y="12141"/>
                    <wp:lineTo x="662" y="17114"/>
                    <wp:lineTo x="927" y="17894"/>
                    <wp:lineTo x="464" y="17894"/>
                    <wp:lineTo x="397" y="18138"/>
                    <wp:lineTo x="662" y="18674"/>
                    <wp:lineTo x="-66" y="18674"/>
                    <wp:lineTo x="-66" y="21405"/>
                    <wp:lineTo x="199" y="21600"/>
                    <wp:lineTo x="11324" y="21600"/>
                    <wp:lineTo x="20331" y="21600"/>
                    <wp:lineTo x="21589" y="21551"/>
                    <wp:lineTo x="21589" y="20137"/>
                    <wp:lineTo x="19205" y="19455"/>
                    <wp:lineTo x="21589" y="18723"/>
                    <wp:lineTo x="21589" y="15847"/>
                    <wp:lineTo x="20993" y="15651"/>
                    <wp:lineTo x="19006" y="15554"/>
                    <wp:lineTo x="19404" y="14920"/>
                    <wp:lineTo x="19337" y="14774"/>
                    <wp:lineTo x="21589" y="14628"/>
                    <wp:lineTo x="21589" y="11702"/>
                    <wp:lineTo x="19404" y="11507"/>
                    <wp:lineTo x="19072" y="10873"/>
                    <wp:lineTo x="20264" y="10873"/>
                    <wp:lineTo x="21589" y="10483"/>
                    <wp:lineTo x="21589" y="9362"/>
                    <wp:lineTo x="15695" y="9313"/>
                    <wp:lineTo x="15761" y="9069"/>
                    <wp:lineTo x="15430" y="8825"/>
                    <wp:lineTo x="14569" y="8533"/>
                    <wp:lineTo x="14569" y="6972"/>
                    <wp:lineTo x="14437" y="6144"/>
                    <wp:lineTo x="13642" y="5900"/>
                    <wp:lineTo x="11258" y="5412"/>
                    <wp:lineTo x="13112" y="5412"/>
                    <wp:lineTo x="14635" y="5071"/>
                    <wp:lineTo x="14569" y="3852"/>
                    <wp:lineTo x="15695" y="3852"/>
                    <wp:lineTo x="21589" y="3218"/>
                    <wp:lineTo x="21589" y="293"/>
                    <wp:lineTo x="21457" y="49"/>
                    <wp:lineTo x="21192" y="-49"/>
                    <wp:lineTo x="397" y="-49"/>
                  </wp:wrapPolygon>
                </wp:wrapTight>
                <wp:docPr id="57" name="Group 57"/>
                <wp:cNvGraphicFramePr/>
                <a:graphic xmlns:a="http://schemas.openxmlformats.org/drawingml/2006/main">
                  <a:graphicData uri="http://schemas.microsoft.com/office/word/2010/wordprocessingGroup">
                    <wpg:wgp>
                      <wpg:cNvGrpSpPr/>
                      <wpg:grpSpPr>
                        <a:xfrm>
                          <a:off x="0" y="0"/>
                          <a:ext cx="6213475" cy="8439225"/>
                          <a:chOff x="0" y="67236"/>
                          <a:chExt cx="6213951" cy="8439476"/>
                        </a:xfrm>
                      </wpg:grpSpPr>
                      <wps:wsp>
                        <wps:cNvPr id="15" name="Down Arrow 15"/>
                        <wps:cNvSpPr/>
                        <wps:spPr>
                          <a:xfrm rot="18191119">
                            <a:off x="4192858" y="3590693"/>
                            <a:ext cx="349250" cy="311150"/>
                          </a:xfrm>
                          <a:prstGeom prst="downArrow">
                            <a:avLst>
                              <a:gd name="adj1" fmla="val 50000"/>
                              <a:gd name="adj2" fmla="val 50000"/>
                            </a:avLst>
                          </a:prstGeom>
                          <a:solidFill>
                            <a:srgbClr val="FF0000"/>
                          </a:solidFill>
                          <a:ln w="25400" cap="flat" cmpd="sng">
                            <a:solidFill>
                              <a:srgbClr val="FF8B8B"/>
                            </a:solidFill>
                            <a:prstDash val="solid"/>
                            <a:round/>
                            <a:headEnd type="none" w="sm" len="sm"/>
                            <a:tailEnd type="none" w="sm" len="sm"/>
                          </a:ln>
                        </wps:spPr>
                        <wps:txbx>
                          <w:txbxContent>
                            <w:p w14:paraId="1E3F5269" w14:textId="77777777" w:rsidR="000F7BFC" w:rsidRDefault="000F7BFC" w:rsidP="005C0925">
                              <w:pPr>
                                <w:spacing w:after="0" w:line="240" w:lineRule="auto"/>
                                <w:textDirection w:val="btLr"/>
                              </w:pPr>
                            </w:p>
                          </w:txbxContent>
                        </wps:txbx>
                        <wps:bodyPr spcFirstLastPara="1" wrap="square" lIns="91425" tIns="91425" rIns="91425" bIns="91425" anchor="ctr" anchorCtr="0"/>
                      </wps:wsp>
                      <wps:wsp>
                        <wps:cNvPr id="39" name="Down Arrow 39"/>
                        <wps:cNvSpPr/>
                        <wps:spPr>
                          <a:xfrm>
                            <a:off x="5174166" y="4282068"/>
                            <a:ext cx="349250" cy="311150"/>
                          </a:xfrm>
                          <a:prstGeom prst="downArrow">
                            <a:avLst>
                              <a:gd name="adj1" fmla="val 50000"/>
                              <a:gd name="adj2" fmla="val 50000"/>
                            </a:avLst>
                          </a:prstGeom>
                          <a:solidFill>
                            <a:srgbClr val="FF0000"/>
                          </a:solidFill>
                          <a:ln w="25400" cap="flat" cmpd="sng">
                            <a:solidFill>
                              <a:srgbClr val="FF8B8B"/>
                            </a:solidFill>
                            <a:prstDash val="solid"/>
                            <a:round/>
                            <a:headEnd type="none" w="sm" len="sm"/>
                            <a:tailEnd type="none" w="sm" len="sm"/>
                          </a:ln>
                        </wps:spPr>
                        <wps:txbx>
                          <w:txbxContent>
                            <w:p w14:paraId="5E05AE76" w14:textId="77777777" w:rsidR="000F7BFC" w:rsidRDefault="000F7BFC" w:rsidP="005C0925">
                              <w:pPr>
                                <w:spacing w:after="0" w:line="240" w:lineRule="auto"/>
                                <w:textDirection w:val="btLr"/>
                              </w:pPr>
                            </w:p>
                          </w:txbxContent>
                        </wps:txbx>
                        <wps:bodyPr spcFirstLastPara="1" wrap="square" lIns="91425" tIns="91425" rIns="91425" bIns="91425" anchor="ctr" anchorCtr="0"/>
                      </wps:wsp>
                      <wps:wsp>
                        <wps:cNvPr id="13" name="Rectangle: Rounded Corners 13"/>
                        <wps:cNvSpPr/>
                        <wps:spPr>
                          <a:xfrm>
                            <a:off x="22301" y="67236"/>
                            <a:ext cx="6183630" cy="1271868"/>
                          </a:xfrm>
                          <a:prstGeom prst="roundRect">
                            <a:avLst/>
                          </a:prstGeom>
                          <a:noFill/>
                          <a:ln w="28575" cap="flat" cmpd="sng">
                            <a:solidFill>
                              <a:srgbClr val="FF0000"/>
                            </a:solidFill>
                            <a:prstDash val="sysDash"/>
                            <a:round/>
                            <a:headEnd type="none" w="sm" len="sm"/>
                            <a:tailEnd type="none" w="sm" len="sm"/>
                          </a:ln>
                        </wps:spPr>
                        <wps:txbx>
                          <w:txbxContent>
                            <w:p w14:paraId="560CD863" w14:textId="77777777" w:rsidR="000F7BFC" w:rsidRPr="008A1FC0" w:rsidRDefault="000F7BFC" w:rsidP="005C0925">
                              <w:pPr>
                                <w:pStyle w:val="NoSpacing"/>
                                <w:rPr>
                                  <w:color w:val="FF0000"/>
                                </w:rPr>
                              </w:pPr>
                              <w:r w:rsidRPr="00F471EF">
                                <w:t xml:space="preserve">Inhalers are kept in the child’s classroom, in a named wallet with the child’s Asthma Plan. If the inhaler doesn’t work or is empty, then check the plan to see if the child has consent to use the school’s emergency inhaler. </w:t>
                              </w:r>
                              <w:r w:rsidRPr="008A1FC0">
                                <w:rPr>
                                  <w:color w:val="FF0000"/>
                                </w:rPr>
                                <w:t xml:space="preserve">(This is kept in the First Aid room in a box labelled EMERGENCY INHALERS.) </w:t>
                              </w:r>
                            </w:p>
                            <w:p w14:paraId="45D62FBF" w14:textId="77777777" w:rsidR="000F7BFC" w:rsidRDefault="000F7BFC" w:rsidP="005C0925">
                              <w:pPr>
                                <w:pStyle w:val="NoSpacing"/>
                              </w:pPr>
                              <w:r w:rsidRPr="00F471EF">
                                <w:t>Where consent has been withheld but there is a need to use the emergency inhaler, seek help f</w:t>
                              </w:r>
                              <w:r>
                                <w:t>rom the First Aid Lead and Head</w:t>
                              </w:r>
                              <w:r w:rsidRPr="00F471EF">
                                <w:t>teacher.</w:t>
                              </w:r>
                            </w:p>
                            <w:p w14:paraId="44F28DCD" w14:textId="77777777" w:rsidR="000F7BFC" w:rsidRDefault="000F7BFC" w:rsidP="005C0925"/>
                            <w:p w14:paraId="2836BC07" w14:textId="77777777" w:rsidR="000F7BFC" w:rsidRDefault="000F7BFC" w:rsidP="005C0925"/>
                            <w:p w14:paraId="56D8281E" w14:textId="77777777" w:rsidR="000F7BFC" w:rsidRPr="00F471EF" w:rsidRDefault="000F7BFC" w:rsidP="005C0925"/>
                          </w:txbxContent>
                        </wps:txbx>
                        <wps:bodyPr spcFirstLastPara="1" wrap="square" lIns="91425" tIns="45700" rIns="91425" bIns="45700" anchor="t" anchorCtr="0">
                          <a:noAutofit/>
                        </wps:bodyPr>
                      </wps:wsp>
                      <wps:wsp>
                        <wps:cNvPr id="33" name="Rectangle: Rounded Corners 33"/>
                        <wps:cNvSpPr/>
                        <wps:spPr>
                          <a:xfrm>
                            <a:off x="2051825" y="1471961"/>
                            <a:ext cx="2105025" cy="609600"/>
                          </a:xfrm>
                          <a:prstGeom prst="roundRect">
                            <a:avLst/>
                          </a:prstGeom>
                          <a:solidFill>
                            <a:srgbClr val="FF8B8B">
                              <a:alpha val="50000"/>
                            </a:srgbClr>
                          </a:solidFill>
                          <a:ln w="28575" cap="flat" cmpd="sng">
                            <a:solidFill>
                              <a:srgbClr val="FF8B8B"/>
                            </a:solidFill>
                            <a:prstDash val="solid"/>
                            <a:round/>
                            <a:headEnd type="none" w="sm" len="sm"/>
                            <a:tailEnd type="none" w="sm" len="sm"/>
                          </a:ln>
                        </wps:spPr>
                        <wps:txbx>
                          <w:txbxContent>
                            <w:p w14:paraId="2035CACD" w14:textId="77777777" w:rsidR="000F7BFC" w:rsidRPr="000D4095" w:rsidRDefault="000F7BFC" w:rsidP="005C0925">
                              <w:pPr>
                                <w:pStyle w:val="Tabletext"/>
                                <w:jc w:val="center"/>
                                <w:rPr>
                                  <w:szCs w:val="22"/>
                                </w:rPr>
                              </w:pPr>
                              <w:r>
                                <w:rPr>
                                  <w:rFonts w:eastAsia="Arial"/>
                                  <w:szCs w:val="22"/>
                                </w:rPr>
                                <w:t xml:space="preserve">1. </w:t>
                              </w:r>
                              <w:r w:rsidRPr="000D4095">
                                <w:rPr>
                                  <w:rFonts w:eastAsia="Arial"/>
                                  <w:szCs w:val="22"/>
                                </w:rPr>
                                <w:t>Help the child sit up straight and keep calm.</w:t>
                              </w:r>
                            </w:p>
                          </w:txbxContent>
                        </wps:txbx>
                        <wps:bodyPr spcFirstLastPara="1" wrap="square" lIns="91425" tIns="45700" rIns="91425" bIns="45700" anchor="ctr" anchorCtr="0"/>
                      </wps:wsp>
                      <wps:wsp>
                        <wps:cNvPr id="34" name="Down Arrow 34"/>
                        <wps:cNvSpPr/>
                        <wps:spPr>
                          <a:xfrm rot="3621237">
                            <a:off x="1683834" y="3557239"/>
                            <a:ext cx="349250" cy="311150"/>
                          </a:xfrm>
                          <a:prstGeom prst="downArrow">
                            <a:avLst>
                              <a:gd name="adj1" fmla="val 50000"/>
                              <a:gd name="adj2" fmla="val 50000"/>
                            </a:avLst>
                          </a:prstGeom>
                          <a:solidFill>
                            <a:srgbClr val="FF0000"/>
                          </a:solidFill>
                          <a:ln w="25400" cap="flat" cmpd="sng">
                            <a:solidFill>
                              <a:srgbClr val="FF8B8B"/>
                            </a:solidFill>
                            <a:prstDash val="solid"/>
                            <a:round/>
                            <a:headEnd type="none" w="sm" len="sm"/>
                            <a:tailEnd type="none" w="sm" len="sm"/>
                          </a:ln>
                        </wps:spPr>
                        <wps:txbx>
                          <w:txbxContent>
                            <w:p w14:paraId="24479D28" w14:textId="77777777" w:rsidR="000F7BFC" w:rsidRDefault="000F7BFC" w:rsidP="005C0925">
                              <w:pPr>
                                <w:spacing w:after="0" w:line="240" w:lineRule="auto"/>
                                <w:textDirection w:val="btLr"/>
                              </w:pPr>
                            </w:p>
                          </w:txbxContent>
                        </wps:txbx>
                        <wps:bodyPr spcFirstLastPara="1" wrap="square" lIns="91425" tIns="91425" rIns="91425" bIns="91425" anchor="ctr" anchorCtr="0"/>
                      </wps:wsp>
                      <wps:wsp>
                        <wps:cNvPr id="18" name="Rectangle: Rounded Corners 18"/>
                        <wps:cNvSpPr/>
                        <wps:spPr>
                          <a:xfrm>
                            <a:off x="2051825" y="2453268"/>
                            <a:ext cx="2105025" cy="1276350"/>
                          </a:xfrm>
                          <a:prstGeom prst="roundRect">
                            <a:avLst/>
                          </a:prstGeom>
                          <a:solidFill>
                            <a:srgbClr val="FF8B8B">
                              <a:alpha val="50000"/>
                            </a:srgbClr>
                          </a:solidFill>
                          <a:ln w="28575" cap="flat" cmpd="sng">
                            <a:solidFill>
                              <a:srgbClr val="FF8B8B"/>
                            </a:solidFill>
                            <a:prstDash val="solid"/>
                            <a:round/>
                            <a:headEnd type="none" w="sm" len="sm"/>
                            <a:tailEnd type="none" w="sm" len="sm"/>
                          </a:ln>
                        </wps:spPr>
                        <wps:txbx>
                          <w:txbxContent>
                            <w:p w14:paraId="36AEBEA8" w14:textId="75C81592" w:rsidR="000F7BFC" w:rsidRDefault="000F7BFC" w:rsidP="005C0925">
                              <w:pPr>
                                <w:pStyle w:val="Tabletext"/>
                                <w:jc w:val="center"/>
                                <w:textDirection w:val="btLr"/>
                              </w:pPr>
                              <w:r>
                                <w:rPr>
                                  <w:rFonts w:eastAsia="Arial"/>
                                  <w:szCs w:val="22"/>
                                </w:rPr>
                                <w:t xml:space="preserve">2. </w:t>
                              </w:r>
                              <w:r w:rsidRPr="000D4095">
                                <w:rPr>
                                  <w:rFonts w:eastAsia="Arial"/>
                                  <w:szCs w:val="22"/>
                                </w:rPr>
                                <w:t>Help them take one puff of their named reliever inhaler (usually blue) using their spacer where provide</w:t>
                              </w:r>
                              <w:r w:rsidR="0003416A">
                                <w:rPr>
                                  <w:rFonts w:eastAsia="Arial"/>
                                  <w:szCs w:val="22"/>
                                </w:rPr>
                                <w:t>d</w:t>
                              </w:r>
                              <w:r w:rsidRPr="000D4095">
                                <w:rPr>
                                  <w:rFonts w:eastAsia="Arial"/>
                                  <w:szCs w:val="22"/>
                                </w:rPr>
                                <w:t>, every 30-60 seconds, up to a maximum of 10 puffs</w:t>
                              </w:r>
                            </w:p>
                          </w:txbxContent>
                        </wps:txbx>
                        <wps:bodyPr spcFirstLastPara="1" wrap="square" lIns="91425" tIns="45700" rIns="91425" bIns="45700" anchor="ctr" anchorCtr="0"/>
                      </wps:wsp>
                      <wps:wsp>
                        <wps:cNvPr id="49" name="Down Arrow 35"/>
                        <wps:cNvSpPr/>
                        <wps:spPr>
                          <a:xfrm>
                            <a:off x="2921620" y="2141034"/>
                            <a:ext cx="349250" cy="254000"/>
                          </a:xfrm>
                          <a:prstGeom prst="downArrow">
                            <a:avLst>
                              <a:gd name="adj1" fmla="val 50000"/>
                              <a:gd name="adj2" fmla="val 50000"/>
                            </a:avLst>
                          </a:prstGeom>
                          <a:solidFill>
                            <a:srgbClr val="FF0000"/>
                          </a:solidFill>
                          <a:ln w="25400" cap="flat" cmpd="sng">
                            <a:solidFill>
                              <a:srgbClr val="FF8B8B"/>
                            </a:solidFill>
                            <a:prstDash val="solid"/>
                            <a:round/>
                            <a:headEnd type="none" w="sm" len="sm"/>
                            <a:tailEnd type="none" w="sm" len="sm"/>
                          </a:ln>
                        </wps:spPr>
                        <wps:txbx>
                          <w:txbxContent>
                            <w:p w14:paraId="4EE029C1" w14:textId="77777777" w:rsidR="000F7BFC" w:rsidRDefault="000F7BFC" w:rsidP="005C0925">
                              <w:pPr>
                                <w:spacing w:after="0" w:line="240" w:lineRule="auto"/>
                                <w:textDirection w:val="btLr"/>
                              </w:pPr>
                            </w:p>
                          </w:txbxContent>
                        </wps:txbx>
                        <wps:bodyPr spcFirstLastPara="1" wrap="square" lIns="91425" tIns="91425" rIns="91425" bIns="91425" anchor="ctr" anchorCtr="0">
                          <a:noAutofit/>
                        </wps:bodyPr>
                      </wps:wsp>
                      <wps:wsp>
                        <wps:cNvPr id="50" name="Rectangle: Rounded Corners 50"/>
                        <wps:cNvSpPr/>
                        <wps:spPr>
                          <a:xfrm>
                            <a:off x="22303" y="3769112"/>
                            <a:ext cx="1623060" cy="409575"/>
                          </a:xfrm>
                          <a:prstGeom prst="roundRect">
                            <a:avLst/>
                          </a:prstGeom>
                          <a:solidFill>
                            <a:srgbClr val="FF8B8B">
                              <a:alpha val="50000"/>
                            </a:srgbClr>
                          </a:solidFill>
                          <a:ln w="28575" cap="flat" cmpd="sng">
                            <a:solidFill>
                              <a:srgbClr val="FF8B8B"/>
                            </a:solidFill>
                            <a:prstDash val="solid"/>
                            <a:round/>
                            <a:headEnd type="none" w="sm" len="sm"/>
                            <a:tailEnd type="none" w="sm" len="sm"/>
                          </a:ln>
                        </wps:spPr>
                        <wps:txbx>
                          <w:txbxContent>
                            <w:p w14:paraId="30D85931" w14:textId="77777777" w:rsidR="000F7BFC" w:rsidRDefault="000F7BFC" w:rsidP="005C0925">
                              <w:pPr>
                                <w:pStyle w:val="Tabletext"/>
                                <w:jc w:val="center"/>
                                <w:textDirection w:val="btLr"/>
                              </w:pPr>
                              <w:r w:rsidRPr="000D4095">
                                <w:rPr>
                                  <w:rFonts w:eastAsia="Arial"/>
                                  <w:szCs w:val="22"/>
                                </w:rPr>
                                <w:t>If</w:t>
                              </w:r>
                              <w:r>
                                <w:rPr>
                                  <w:color w:val="000000"/>
                                </w:rPr>
                                <w:t xml:space="preserve"> symptoms persist…</w:t>
                              </w:r>
                            </w:p>
                          </w:txbxContent>
                        </wps:txbx>
                        <wps:bodyPr spcFirstLastPara="1" wrap="square" lIns="91425" tIns="45700" rIns="91425" bIns="45700" anchor="ctr" anchorCtr="0"/>
                      </wps:wsp>
                      <wps:wsp>
                        <wps:cNvPr id="19" name="Rectangle: Rounded Corners 19"/>
                        <wps:cNvSpPr/>
                        <wps:spPr>
                          <a:xfrm>
                            <a:off x="4572000" y="3769112"/>
                            <a:ext cx="1623060" cy="409575"/>
                          </a:xfrm>
                          <a:prstGeom prst="roundRect">
                            <a:avLst/>
                          </a:prstGeom>
                          <a:solidFill>
                            <a:srgbClr val="FF8B8B">
                              <a:alpha val="50000"/>
                            </a:srgbClr>
                          </a:solidFill>
                          <a:ln w="28575" cap="flat" cmpd="sng">
                            <a:solidFill>
                              <a:srgbClr val="FF8B8B"/>
                            </a:solidFill>
                            <a:prstDash val="solid"/>
                            <a:round/>
                            <a:headEnd type="none" w="sm" len="sm"/>
                            <a:tailEnd type="none" w="sm" len="sm"/>
                          </a:ln>
                        </wps:spPr>
                        <wps:txbx>
                          <w:txbxContent>
                            <w:p w14:paraId="69E423CD" w14:textId="77777777" w:rsidR="000F7BFC" w:rsidRDefault="000F7BFC" w:rsidP="005C0925">
                              <w:pPr>
                                <w:pStyle w:val="Tabletext"/>
                                <w:jc w:val="center"/>
                                <w:textDirection w:val="btLr"/>
                              </w:pPr>
                              <w:r>
                                <w:rPr>
                                  <w:color w:val="000000"/>
                                </w:rPr>
                                <w:t xml:space="preserve">If </w:t>
                              </w:r>
                              <w:r w:rsidRPr="000D4095">
                                <w:rPr>
                                  <w:rFonts w:eastAsia="Arial"/>
                                  <w:szCs w:val="22"/>
                                </w:rPr>
                                <w:t>symptoms</w:t>
                              </w:r>
                              <w:r>
                                <w:rPr>
                                  <w:color w:val="000000"/>
                                </w:rPr>
                                <w:t xml:space="preserve"> ease…</w:t>
                              </w:r>
                            </w:p>
                          </w:txbxContent>
                        </wps:txbx>
                        <wps:bodyPr spcFirstLastPara="1" wrap="square" lIns="91425" tIns="45700" rIns="91425" bIns="45700" anchor="ctr" anchorCtr="0"/>
                      </wps:wsp>
                      <wps:wsp>
                        <wps:cNvPr id="14" name="Rectangle: Rounded Corners 14"/>
                        <wps:cNvSpPr/>
                        <wps:spPr>
                          <a:xfrm>
                            <a:off x="240732" y="4460487"/>
                            <a:ext cx="2880221" cy="2627630"/>
                          </a:xfrm>
                          <a:prstGeom prst="roundRect">
                            <a:avLst/>
                          </a:prstGeom>
                          <a:solidFill>
                            <a:srgbClr val="FF8B8B">
                              <a:alpha val="50000"/>
                            </a:srgbClr>
                          </a:solidFill>
                          <a:ln w="28575" cap="flat" cmpd="sng">
                            <a:solidFill>
                              <a:srgbClr val="FF8B8B"/>
                            </a:solidFill>
                            <a:prstDash val="solid"/>
                            <a:round/>
                            <a:headEnd type="none" w="sm" len="sm"/>
                            <a:tailEnd type="none" w="sm" len="sm"/>
                          </a:ln>
                        </wps:spPr>
                        <wps:txbx>
                          <w:txbxContent>
                            <w:p w14:paraId="24D3A298" w14:textId="10441A82" w:rsidR="000F7BFC" w:rsidRPr="005C0925" w:rsidRDefault="000F7BFC" w:rsidP="005C0925">
                              <w:pPr>
                                <w:pStyle w:val="Tabletext"/>
                                <w:jc w:val="center"/>
                                <w:textDirection w:val="btLr"/>
                                <w:rPr>
                                  <w:rFonts w:eastAsia="Arial"/>
                                  <w:b/>
                                  <w:sz w:val="20"/>
                                  <w:szCs w:val="20"/>
                                </w:rPr>
                              </w:pPr>
                              <w:r w:rsidRPr="005C0925">
                                <w:rPr>
                                  <w:rFonts w:eastAsia="Arial"/>
                                  <w:b/>
                                  <w:sz w:val="20"/>
                                  <w:szCs w:val="20"/>
                                </w:rPr>
                                <w:t xml:space="preserve">3a. Alert the First Aid Lead and </w:t>
                              </w:r>
                              <w:r>
                                <w:rPr>
                                  <w:rFonts w:eastAsia="Arial"/>
                                  <w:b/>
                                  <w:sz w:val="20"/>
                                  <w:szCs w:val="20"/>
                                </w:rPr>
                                <w:br/>
                              </w:r>
                              <w:r w:rsidRPr="005C0925">
                                <w:rPr>
                                  <w:rFonts w:eastAsia="Arial"/>
                                  <w:b/>
                                  <w:sz w:val="20"/>
                                  <w:szCs w:val="20"/>
                                </w:rPr>
                                <w:t>Head teacher (without leaving the child), who will contact 999 if:</w:t>
                              </w:r>
                            </w:p>
                            <w:p w14:paraId="66115B49" w14:textId="77777777" w:rsidR="000F7BFC" w:rsidRPr="005C0925" w:rsidRDefault="000F7BFC" w:rsidP="005C0925">
                              <w:pPr>
                                <w:pStyle w:val="Bulletlist"/>
                                <w:numPr>
                                  <w:ilvl w:val="0"/>
                                  <w:numId w:val="17"/>
                                </w:numPr>
                                <w:spacing w:after="74"/>
                                <w:ind w:left="357" w:hanging="357"/>
                                <w:contextualSpacing w:val="0"/>
                                <w:rPr>
                                  <w:rFonts w:asciiTheme="majorHAnsi" w:eastAsia="Arial" w:hAnsiTheme="majorHAnsi" w:cstheme="majorHAnsi"/>
                                  <w:sz w:val="21"/>
                                  <w:szCs w:val="21"/>
                                </w:rPr>
                              </w:pPr>
                              <w:r w:rsidRPr="005C0925">
                                <w:rPr>
                                  <w:rFonts w:asciiTheme="majorHAnsi" w:eastAsia="Arial" w:hAnsiTheme="majorHAnsi" w:cstheme="majorHAnsi"/>
                                  <w:sz w:val="21"/>
                                  <w:szCs w:val="21"/>
                                </w:rPr>
                                <w:t xml:space="preserve">their symptoms get worse while they are using their inhaler - this could be a cough, breathlessness, wheeze, tight chest or sometimes a child will say they have 'tummy </w:t>
                              </w:r>
                              <w:proofErr w:type="gramStart"/>
                              <w:r w:rsidRPr="005C0925">
                                <w:rPr>
                                  <w:rFonts w:asciiTheme="majorHAnsi" w:eastAsia="Arial" w:hAnsiTheme="majorHAnsi" w:cstheme="majorHAnsi"/>
                                  <w:sz w:val="21"/>
                                  <w:szCs w:val="21"/>
                                </w:rPr>
                                <w:t>ache'</w:t>
                              </w:r>
                              <w:proofErr w:type="gramEnd"/>
                            </w:p>
                            <w:p w14:paraId="42E7F6F5" w14:textId="77777777" w:rsidR="000F7BFC" w:rsidRPr="005C0925" w:rsidRDefault="000F7BFC" w:rsidP="005C0925">
                              <w:pPr>
                                <w:pStyle w:val="Bulletlist"/>
                                <w:numPr>
                                  <w:ilvl w:val="0"/>
                                  <w:numId w:val="17"/>
                                </w:numPr>
                                <w:spacing w:after="74"/>
                                <w:ind w:left="357" w:hanging="357"/>
                                <w:contextualSpacing w:val="0"/>
                                <w:rPr>
                                  <w:rFonts w:asciiTheme="majorHAnsi" w:eastAsia="Arial" w:hAnsiTheme="majorHAnsi" w:cstheme="majorHAnsi"/>
                                  <w:sz w:val="21"/>
                                  <w:szCs w:val="21"/>
                                </w:rPr>
                              </w:pPr>
                              <w:r w:rsidRPr="005C0925">
                                <w:rPr>
                                  <w:rFonts w:asciiTheme="majorHAnsi" w:eastAsia="Arial" w:hAnsiTheme="majorHAnsi" w:cstheme="majorHAnsi"/>
                                  <w:sz w:val="21"/>
                                  <w:szCs w:val="21"/>
                                </w:rPr>
                                <w:t xml:space="preserve">they don’t feel better after 10 </w:t>
                              </w:r>
                              <w:proofErr w:type="gramStart"/>
                              <w:r w:rsidRPr="005C0925">
                                <w:rPr>
                                  <w:rFonts w:asciiTheme="majorHAnsi" w:eastAsia="Arial" w:hAnsiTheme="majorHAnsi" w:cstheme="majorHAnsi"/>
                                  <w:sz w:val="21"/>
                                  <w:szCs w:val="21"/>
                                </w:rPr>
                                <w:t>puffs</w:t>
                              </w:r>
                              <w:proofErr w:type="gramEnd"/>
                            </w:p>
                            <w:p w14:paraId="57F9DD02" w14:textId="77777777" w:rsidR="000F7BFC" w:rsidRPr="005C0925" w:rsidRDefault="000F7BFC" w:rsidP="005C0925">
                              <w:pPr>
                                <w:pStyle w:val="Bulletlist"/>
                                <w:numPr>
                                  <w:ilvl w:val="0"/>
                                  <w:numId w:val="17"/>
                                </w:numPr>
                                <w:spacing w:after="74"/>
                                <w:ind w:left="357" w:hanging="357"/>
                                <w:contextualSpacing w:val="0"/>
                                <w:rPr>
                                  <w:rFonts w:asciiTheme="majorHAnsi" w:eastAsia="Arial" w:hAnsiTheme="majorHAnsi" w:cstheme="majorHAnsi"/>
                                  <w:sz w:val="21"/>
                                  <w:szCs w:val="21"/>
                                </w:rPr>
                              </w:pPr>
                              <w:r w:rsidRPr="005C0925">
                                <w:rPr>
                                  <w:rFonts w:asciiTheme="majorHAnsi" w:eastAsia="Arial" w:hAnsiTheme="majorHAnsi" w:cstheme="majorHAnsi"/>
                                  <w:sz w:val="21"/>
                                  <w:szCs w:val="21"/>
                                </w:rPr>
                                <w:t xml:space="preserve">you are worried at any </w:t>
                              </w:r>
                              <w:proofErr w:type="gramStart"/>
                              <w:r w:rsidRPr="005C0925">
                                <w:rPr>
                                  <w:rFonts w:asciiTheme="majorHAnsi" w:eastAsia="Arial" w:hAnsiTheme="majorHAnsi" w:cstheme="majorHAnsi"/>
                                  <w:sz w:val="21"/>
                                  <w:szCs w:val="21"/>
                                </w:rPr>
                                <w:t>time</w:t>
                              </w:r>
                              <w:proofErr w:type="gramEnd"/>
                            </w:p>
                            <w:p w14:paraId="27A084EC" w14:textId="77777777" w:rsidR="000F7BFC" w:rsidRPr="006E31ED" w:rsidRDefault="000F7BFC" w:rsidP="005C0925">
                              <w:pPr>
                                <w:pStyle w:val="Tabletext"/>
                                <w:jc w:val="center"/>
                                <w:textDirection w:val="btLr"/>
                                <w:rPr>
                                  <w:rFonts w:eastAsia="Arial"/>
                                  <w:szCs w:val="22"/>
                                </w:rPr>
                              </w:pPr>
                              <w:r w:rsidRPr="006E31ED">
                                <w:rPr>
                                  <w:rFonts w:eastAsia="Arial"/>
                                  <w:szCs w:val="22"/>
                                </w:rPr>
                                <w:t>Do not leave the child alone or send them somewhere alone at any time.</w:t>
                              </w:r>
                            </w:p>
                          </w:txbxContent>
                        </wps:txbx>
                        <wps:bodyPr spcFirstLastPara="1" wrap="square" lIns="91425" tIns="45700" rIns="91425" bIns="45700" anchor="ctr" anchorCtr="0">
                          <a:noAutofit/>
                        </wps:bodyPr>
                      </wps:wsp>
                      <wps:wsp>
                        <wps:cNvPr id="9" name="Rectangle: Rounded Corners 38"/>
                        <wps:cNvSpPr/>
                        <wps:spPr>
                          <a:xfrm>
                            <a:off x="4304371" y="4683512"/>
                            <a:ext cx="1872000" cy="1116000"/>
                          </a:xfrm>
                          <a:prstGeom prst="roundRect">
                            <a:avLst/>
                          </a:prstGeom>
                          <a:solidFill>
                            <a:srgbClr val="FF8B8B">
                              <a:alpha val="50000"/>
                            </a:srgbClr>
                          </a:solidFill>
                          <a:ln w="28575" cap="flat" cmpd="sng">
                            <a:solidFill>
                              <a:srgbClr val="FF8B8B"/>
                            </a:solidFill>
                            <a:prstDash val="solid"/>
                            <a:round/>
                            <a:headEnd type="none" w="sm" len="sm"/>
                            <a:tailEnd type="none" w="sm" len="sm"/>
                          </a:ln>
                        </wps:spPr>
                        <wps:txbx>
                          <w:txbxContent>
                            <w:p w14:paraId="3BBD1590" w14:textId="77777777" w:rsidR="000F7BFC" w:rsidRPr="005C0925" w:rsidRDefault="000F7BFC" w:rsidP="005C0925">
                              <w:pPr>
                                <w:pStyle w:val="NoSpacing"/>
                                <w:rPr>
                                  <w:rFonts w:asciiTheme="majorHAnsi" w:hAnsiTheme="majorHAnsi" w:cstheme="majorHAnsi"/>
                                  <w:sz w:val="22"/>
                                  <w:szCs w:val="20"/>
                                </w:rPr>
                              </w:pPr>
                              <w:r w:rsidRPr="005C0925">
                                <w:rPr>
                                  <w:rFonts w:asciiTheme="majorHAnsi" w:hAnsiTheme="majorHAnsi" w:cstheme="majorHAnsi"/>
                                  <w:sz w:val="22"/>
                                  <w:szCs w:val="20"/>
                                </w:rPr>
                                <w:t>3b. Allow the child to go back to regular activities. Inform adults working with the child of the incident immediately.</w:t>
                              </w:r>
                            </w:p>
                          </w:txbxContent>
                        </wps:txbx>
                        <wps:bodyPr spcFirstLastPara="1" wrap="square" lIns="91425" tIns="45700" rIns="91425" bIns="45700" anchor="ctr" anchorCtr="0">
                          <a:noAutofit/>
                        </wps:bodyPr>
                      </wps:wsp>
                      <wps:wsp>
                        <wps:cNvPr id="16" name="Rectangle: Rounded Corners 16"/>
                        <wps:cNvSpPr/>
                        <wps:spPr>
                          <a:xfrm>
                            <a:off x="0" y="7426712"/>
                            <a:ext cx="1440000" cy="1080000"/>
                          </a:xfrm>
                          <a:prstGeom prst="roundRect">
                            <a:avLst/>
                          </a:prstGeom>
                          <a:solidFill>
                            <a:srgbClr val="FF8B8B">
                              <a:alpha val="50000"/>
                            </a:srgbClr>
                          </a:solidFill>
                          <a:ln w="28575" cap="flat" cmpd="sng">
                            <a:solidFill>
                              <a:srgbClr val="FF8B8B"/>
                            </a:solidFill>
                            <a:prstDash val="solid"/>
                            <a:round/>
                            <a:headEnd type="none" w="sm" len="sm"/>
                            <a:tailEnd type="none" w="sm" len="sm"/>
                          </a:ln>
                        </wps:spPr>
                        <wps:txbx>
                          <w:txbxContent>
                            <w:p w14:paraId="3AE27F3E" w14:textId="77777777" w:rsidR="000F7BFC" w:rsidRPr="00265718" w:rsidRDefault="000F7BFC" w:rsidP="005C0925">
                              <w:pPr>
                                <w:pStyle w:val="Tabletext"/>
                                <w:jc w:val="center"/>
                                <w:textDirection w:val="btLr"/>
                                <w:rPr>
                                  <w:rFonts w:eastAsia="Arial"/>
                                  <w:szCs w:val="22"/>
                                </w:rPr>
                              </w:pPr>
                              <w:r w:rsidRPr="00265718">
                                <w:rPr>
                                  <w:rFonts w:eastAsia="Arial"/>
                                  <w:szCs w:val="22"/>
                                </w:rPr>
                                <w:t>You can repeat step 2 if the ambulance is taking longer than 15 minutes.</w:t>
                              </w:r>
                            </w:p>
                          </w:txbxContent>
                        </wps:txbx>
                        <wps:bodyPr spcFirstLastPara="1" wrap="square" lIns="91425" tIns="45700" rIns="91425" bIns="45700" anchor="ctr" anchorCtr="0">
                          <a:noAutofit/>
                        </wps:bodyPr>
                      </wps:wsp>
                      <wps:wsp>
                        <wps:cNvPr id="40" name="Rectangle: Rounded Corners 40"/>
                        <wps:cNvSpPr/>
                        <wps:spPr>
                          <a:xfrm>
                            <a:off x="4125951" y="6244683"/>
                            <a:ext cx="2088000" cy="1200150"/>
                          </a:xfrm>
                          <a:prstGeom prst="roundRect">
                            <a:avLst/>
                          </a:prstGeom>
                          <a:solidFill>
                            <a:srgbClr val="FF8B8B">
                              <a:alpha val="50000"/>
                            </a:srgbClr>
                          </a:solidFill>
                          <a:ln w="28575" cap="flat" cmpd="sng">
                            <a:solidFill>
                              <a:srgbClr val="FF8B8B"/>
                            </a:solidFill>
                            <a:prstDash val="solid"/>
                            <a:round/>
                            <a:headEnd type="none" w="sm" len="sm"/>
                            <a:tailEnd type="none" w="sm" len="sm"/>
                          </a:ln>
                        </wps:spPr>
                        <wps:txbx>
                          <w:txbxContent>
                            <w:p w14:paraId="6D92A96C" w14:textId="56E94207" w:rsidR="000F7BFC" w:rsidRPr="005A3745" w:rsidRDefault="000F7BFC" w:rsidP="005A3745">
                              <w:pPr>
                                <w:pStyle w:val="NoSpacing"/>
                                <w:jc w:val="center"/>
                                <w:textDirection w:val="btLr"/>
                                <w:rPr>
                                  <w:rFonts w:asciiTheme="majorHAnsi" w:hAnsiTheme="majorHAnsi" w:cstheme="majorHAnsi"/>
                                  <w:sz w:val="22"/>
                                  <w:szCs w:val="20"/>
                                </w:rPr>
                              </w:pPr>
                              <w:r w:rsidRPr="005A3745">
                                <w:rPr>
                                  <w:rFonts w:asciiTheme="majorHAnsi" w:hAnsiTheme="majorHAnsi" w:cstheme="majorHAnsi"/>
                                  <w:sz w:val="22"/>
                                  <w:szCs w:val="20"/>
                                </w:rPr>
                                <w:t>4b.</w:t>
                              </w:r>
                              <w:r>
                                <w:rPr>
                                  <w:rFonts w:asciiTheme="majorHAnsi" w:hAnsiTheme="majorHAnsi" w:cstheme="majorHAnsi"/>
                                  <w:sz w:val="22"/>
                                  <w:szCs w:val="20"/>
                                </w:rPr>
                                <w:t xml:space="preserve"> </w:t>
                              </w:r>
                              <w:r w:rsidRPr="005A3745">
                                <w:rPr>
                                  <w:rFonts w:asciiTheme="majorHAnsi" w:hAnsiTheme="majorHAnsi" w:cstheme="majorHAnsi"/>
                                  <w:sz w:val="22"/>
                                  <w:szCs w:val="20"/>
                                </w:rPr>
                                <w:t>Monitor the child.</w:t>
                              </w:r>
                            </w:p>
                            <w:p w14:paraId="2E7A9663" w14:textId="77777777" w:rsidR="000F7BFC" w:rsidRPr="005A3745" w:rsidRDefault="000F7BFC" w:rsidP="005A3745">
                              <w:pPr>
                                <w:pStyle w:val="NoSpacing"/>
                                <w:jc w:val="center"/>
                                <w:textDirection w:val="btLr"/>
                                <w:rPr>
                                  <w:rFonts w:asciiTheme="majorHAnsi" w:hAnsiTheme="majorHAnsi" w:cstheme="majorHAnsi"/>
                                  <w:sz w:val="22"/>
                                  <w:szCs w:val="20"/>
                                </w:rPr>
                              </w:pPr>
                              <w:r w:rsidRPr="005A3745">
                                <w:rPr>
                                  <w:rFonts w:asciiTheme="majorHAnsi" w:hAnsiTheme="majorHAnsi" w:cstheme="majorHAnsi"/>
                                  <w:sz w:val="22"/>
                                  <w:szCs w:val="20"/>
                                </w:rPr>
                                <w:t>Complete the medicines recording sheet (with the Asthma Plan) where you have administered the dose.</w:t>
                              </w:r>
                            </w:p>
                          </w:txbxContent>
                        </wps:txbx>
                        <wps:bodyPr spcFirstLastPara="1" wrap="square" lIns="91425" tIns="45700" rIns="91425" bIns="45700" anchor="ctr" anchorCtr="0">
                          <a:noAutofit/>
                        </wps:bodyPr>
                      </wps:wsp>
                      <wps:wsp>
                        <wps:cNvPr id="41" name="Rectangle: Rounded Corners 41"/>
                        <wps:cNvSpPr/>
                        <wps:spPr>
                          <a:xfrm>
                            <a:off x="4125951" y="7939668"/>
                            <a:ext cx="2056130" cy="547370"/>
                          </a:xfrm>
                          <a:prstGeom prst="roundRect">
                            <a:avLst/>
                          </a:prstGeom>
                          <a:solidFill>
                            <a:srgbClr val="FF8B8B">
                              <a:alpha val="50000"/>
                            </a:srgbClr>
                          </a:solidFill>
                          <a:ln w="28575" cap="flat" cmpd="sng">
                            <a:solidFill>
                              <a:srgbClr val="FF8B8B"/>
                            </a:solidFill>
                            <a:prstDash val="solid"/>
                            <a:round/>
                            <a:headEnd type="none" w="sm" len="sm"/>
                            <a:tailEnd type="none" w="sm" len="sm"/>
                          </a:ln>
                        </wps:spPr>
                        <wps:txbx>
                          <w:txbxContent>
                            <w:p w14:paraId="766369D6" w14:textId="77777777" w:rsidR="000F7BFC" w:rsidRPr="005A3745" w:rsidRDefault="000F7BFC" w:rsidP="005A3745">
                              <w:pPr>
                                <w:pStyle w:val="NoSpacing"/>
                                <w:jc w:val="center"/>
                                <w:textDirection w:val="btLr"/>
                                <w:rPr>
                                  <w:rFonts w:asciiTheme="majorHAnsi" w:hAnsiTheme="majorHAnsi" w:cstheme="majorHAnsi"/>
                                  <w:sz w:val="22"/>
                                  <w:szCs w:val="20"/>
                                </w:rPr>
                              </w:pPr>
                              <w:r w:rsidRPr="005A3745">
                                <w:rPr>
                                  <w:rFonts w:asciiTheme="majorHAnsi" w:hAnsiTheme="majorHAnsi" w:cstheme="majorHAnsi"/>
                                  <w:sz w:val="22"/>
                                  <w:szCs w:val="20"/>
                                </w:rPr>
                                <w:t>5b. Inform the parents at the end of the school day.</w:t>
                              </w:r>
                            </w:p>
                          </w:txbxContent>
                        </wps:txbx>
                        <wps:bodyPr spcFirstLastPara="1" wrap="square" lIns="91425" tIns="45700" rIns="91425" bIns="45700" anchor="ctr" anchorCtr="0"/>
                      </wps:wsp>
                      <wps:wsp>
                        <wps:cNvPr id="51" name="Down Arrow 42"/>
                        <wps:cNvSpPr/>
                        <wps:spPr>
                          <a:xfrm>
                            <a:off x="5174166" y="5887843"/>
                            <a:ext cx="349250" cy="311150"/>
                          </a:xfrm>
                          <a:prstGeom prst="downArrow">
                            <a:avLst>
                              <a:gd name="adj1" fmla="val 50000"/>
                              <a:gd name="adj2" fmla="val 50000"/>
                            </a:avLst>
                          </a:prstGeom>
                          <a:solidFill>
                            <a:srgbClr val="FF0000"/>
                          </a:solidFill>
                          <a:ln w="25400" cap="flat" cmpd="sng">
                            <a:solidFill>
                              <a:srgbClr val="FF8B8B"/>
                            </a:solidFill>
                            <a:prstDash val="solid"/>
                            <a:round/>
                            <a:headEnd type="none" w="sm" len="sm"/>
                            <a:tailEnd type="none" w="sm" len="sm"/>
                          </a:ln>
                        </wps:spPr>
                        <wps:txbx>
                          <w:txbxContent>
                            <w:p w14:paraId="59C2BE01" w14:textId="77777777" w:rsidR="000F7BFC" w:rsidRDefault="000F7BFC" w:rsidP="005C0925">
                              <w:pPr>
                                <w:spacing w:after="0" w:line="240" w:lineRule="auto"/>
                                <w:textDirection w:val="btLr"/>
                              </w:pPr>
                            </w:p>
                          </w:txbxContent>
                        </wps:txbx>
                        <wps:bodyPr spcFirstLastPara="1" wrap="square" lIns="91425" tIns="91425" rIns="91425" bIns="91425" anchor="ctr" anchorCtr="0"/>
                      </wps:wsp>
                      <wps:wsp>
                        <wps:cNvPr id="52" name="Down Arrow 43"/>
                        <wps:cNvSpPr/>
                        <wps:spPr>
                          <a:xfrm>
                            <a:off x="5174166" y="7538224"/>
                            <a:ext cx="349250" cy="311150"/>
                          </a:xfrm>
                          <a:prstGeom prst="downArrow">
                            <a:avLst>
                              <a:gd name="adj1" fmla="val 50000"/>
                              <a:gd name="adj2" fmla="val 50000"/>
                            </a:avLst>
                          </a:prstGeom>
                          <a:solidFill>
                            <a:srgbClr val="FF0000"/>
                          </a:solidFill>
                          <a:ln w="25400" cap="flat" cmpd="sng">
                            <a:solidFill>
                              <a:srgbClr val="FF8B8B"/>
                            </a:solidFill>
                            <a:prstDash val="solid"/>
                            <a:round/>
                            <a:headEnd type="none" w="sm" len="sm"/>
                            <a:tailEnd type="none" w="sm" len="sm"/>
                          </a:ln>
                        </wps:spPr>
                        <wps:txbx>
                          <w:txbxContent>
                            <w:p w14:paraId="635EB7FF" w14:textId="77777777" w:rsidR="000F7BFC" w:rsidRDefault="000F7BFC" w:rsidP="005C0925">
                              <w:pPr>
                                <w:spacing w:after="0" w:line="240" w:lineRule="auto"/>
                                <w:textDirection w:val="btLr"/>
                              </w:pPr>
                            </w:p>
                          </w:txbxContent>
                        </wps:txbx>
                        <wps:bodyPr spcFirstLastPara="1" wrap="square" lIns="91425" tIns="91425" rIns="91425" bIns="91425" anchor="ctr" anchorCtr="0"/>
                      </wps:wsp>
                      <wps:wsp>
                        <wps:cNvPr id="20" name="Down Arrow 20"/>
                        <wps:cNvSpPr/>
                        <wps:spPr>
                          <a:xfrm rot="19951575">
                            <a:off x="66907" y="4259765"/>
                            <a:ext cx="349250" cy="311150"/>
                          </a:xfrm>
                          <a:prstGeom prst="downArrow">
                            <a:avLst>
                              <a:gd name="adj1" fmla="val 50000"/>
                              <a:gd name="adj2" fmla="val 50000"/>
                            </a:avLst>
                          </a:prstGeom>
                          <a:solidFill>
                            <a:srgbClr val="FF0000"/>
                          </a:solidFill>
                          <a:ln w="25400" cap="flat" cmpd="sng">
                            <a:solidFill>
                              <a:srgbClr val="FF8B8B"/>
                            </a:solidFill>
                            <a:prstDash val="solid"/>
                            <a:round/>
                            <a:headEnd type="none" w="sm" len="sm"/>
                            <a:tailEnd type="none" w="sm" len="sm"/>
                          </a:ln>
                        </wps:spPr>
                        <wps:txbx>
                          <w:txbxContent>
                            <w:p w14:paraId="0C7079E7" w14:textId="77777777" w:rsidR="000F7BFC" w:rsidRDefault="000F7BFC" w:rsidP="005C0925">
                              <w:pPr>
                                <w:spacing w:after="0" w:line="240" w:lineRule="auto"/>
                                <w:textDirection w:val="btLr"/>
                              </w:pPr>
                            </w:p>
                          </w:txbxContent>
                        </wps:txbx>
                        <wps:bodyPr spcFirstLastPara="1" wrap="square" lIns="91425" tIns="91425" rIns="91425" bIns="91425" anchor="ctr" anchorCtr="0"/>
                      </wps:wsp>
                      <wps:wsp>
                        <wps:cNvPr id="44" name="Rectangle: Rounded Corners 44"/>
                        <wps:cNvSpPr/>
                        <wps:spPr>
                          <a:xfrm>
                            <a:off x="1895707" y="7426712"/>
                            <a:ext cx="1439545" cy="1079500"/>
                          </a:xfrm>
                          <a:prstGeom prst="roundRect">
                            <a:avLst/>
                          </a:prstGeom>
                          <a:solidFill>
                            <a:srgbClr val="FF8B8B">
                              <a:alpha val="50000"/>
                            </a:srgbClr>
                          </a:solidFill>
                          <a:ln w="28575" cap="flat" cmpd="sng">
                            <a:solidFill>
                              <a:srgbClr val="FF8B8B"/>
                            </a:solidFill>
                            <a:prstDash val="solid"/>
                            <a:round/>
                            <a:headEnd type="none" w="sm" len="sm"/>
                            <a:tailEnd type="none" w="sm" len="sm"/>
                          </a:ln>
                        </wps:spPr>
                        <wps:txbx>
                          <w:txbxContent>
                            <w:p w14:paraId="14781391" w14:textId="77777777" w:rsidR="000F7BFC" w:rsidRDefault="000F7BFC" w:rsidP="005C0925">
                              <w:pPr>
                                <w:pStyle w:val="Tabletext"/>
                                <w:jc w:val="center"/>
                                <w:textDirection w:val="btLr"/>
                              </w:pPr>
                              <w:r>
                                <w:rPr>
                                  <w:color w:val="000000"/>
                                </w:rPr>
                                <w:t xml:space="preserve">5a. Office staff to keep </w:t>
                              </w:r>
                              <w:r w:rsidRPr="00265718">
                                <w:rPr>
                                  <w:rFonts w:eastAsia="Arial"/>
                                  <w:szCs w:val="22"/>
                                </w:rPr>
                                <w:t>phoning</w:t>
                              </w:r>
                              <w:r>
                                <w:rPr>
                                  <w:color w:val="000000"/>
                                </w:rPr>
                                <w:t xml:space="preserve"> parents until they get a response.</w:t>
                              </w:r>
                            </w:p>
                          </w:txbxContent>
                        </wps:txbx>
                        <wps:bodyPr spcFirstLastPara="1" wrap="square" lIns="91425" tIns="45700" rIns="91425" bIns="45700" anchor="ctr" anchorCtr="0">
                          <a:noAutofit/>
                        </wps:bodyPr>
                      </wps:wsp>
                      <wps:wsp>
                        <wps:cNvPr id="53" name="Down Arrow 43"/>
                        <wps:cNvSpPr/>
                        <wps:spPr>
                          <a:xfrm rot="20012037">
                            <a:off x="2832410" y="7092175"/>
                            <a:ext cx="349250" cy="311150"/>
                          </a:xfrm>
                          <a:prstGeom prst="downArrow">
                            <a:avLst>
                              <a:gd name="adj1" fmla="val 50000"/>
                              <a:gd name="adj2" fmla="val 50000"/>
                            </a:avLst>
                          </a:prstGeom>
                          <a:solidFill>
                            <a:srgbClr val="FF0000"/>
                          </a:solidFill>
                          <a:ln w="25400" cap="flat" cmpd="sng">
                            <a:solidFill>
                              <a:srgbClr val="FF8B8B"/>
                            </a:solidFill>
                            <a:prstDash val="solid"/>
                            <a:round/>
                            <a:headEnd type="none" w="sm" len="sm"/>
                            <a:tailEnd type="none" w="sm" len="sm"/>
                          </a:ln>
                        </wps:spPr>
                        <wps:txbx>
                          <w:txbxContent>
                            <w:p w14:paraId="79CBD89A" w14:textId="77777777" w:rsidR="000F7BFC" w:rsidRDefault="000F7BFC" w:rsidP="005C0925">
                              <w:pPr>
                                <w:spacing w:after="0" w:line="240" w:lineRule="auto"/>
                                <w:textDirection w:val="btLr"/>
                              </w:pPr>
                            </w:p>
                          </w:txbxContent>
                        </wps:txbx>
                        <wps:bodyPr spcFirstLastPara="1" wrap="square" lIns="91425" tIns="91425" rIns="91425" bIns="91425" anchor="ctr" anchorCtr="0"/>
                      </wps:wsp>
                      <wps:wsp>
                        <wps:cNvPr id="54" name="Down Arrow 43"/>
                        <wps:cNvSpPr/>
                        <wps:spPr>
                          <a:xfrm rot="1595464">
                            <a:off x="156117" y="7092175"/>
                            <a:ext cx="349250" cy="311150"/>
                          </a:xfrm>
                          <a:prstGeom prst="downArrow">
                            <a:avLst>
                              <a:gd name="adj1" fmla="val 50000"/>
                              <a:gd name="adj2" fmla="val 50000"/>
                            </a:avLst>
                          </a:prstGeom>
                          <a:solidFill>
                            <a:srgbClr val="FF0000"/>
                          </a:solidFill>
                          <a:ln w="25400" cap="flat" cmpd="sng">
                            <a:solidFill>
                              <a:srgbClr val="FF8B8B"/>
                            </a:solidFill>
                            <a:prstDash val="solid"/>
                            <a:round/>
                            <a:headEnd type="none" w="sm" len="sm"/>
                            <a:tailEnd type="none" w="sm" len="sm"/>
                          </a:ln>
                        </wps:spPr>
                        <wps:txbx>
                          <w:txbxContent>
                            <w:p w14:paraId="18C18A1B" w14:textId="77777777" w:rsidR="000F7BFC" w:rsidRDefault="000F7BFC" w:rsidP="005C0925">
                              <w:pPr>
                                <w:spacing w:after="0" w:line="240" w:lineRule="auto"/>
                                <w:textDirection w:val="btLr"/>
                              </w:pPr>
                            </w:p>
                          </w:txbxContent>
                        </wps:txbx>
                        <wps:bodyPr spcFirstLastPara="1" wrap="square" lIns="91425" tIns="91425" rIns="91425" bIns="91425" anchor="ctr" anchorCtr="0"/>
                      </wps:wsp>
                    </wpg:wgp>
                  </a:graphicData>
                </a:graphic>
                <wp14:sizeRelV relativeFrom="margin">
                  <wp14:pctHeight>0</wp14:pctHeight>
                </wp14:sizeRelV>
              </wp:anchor>
            </w:drawing>
          </mc:Choice>
          <mc:Fallback>
            <w:pict>
              <v:group w14:anchorId="26AF7F3D" id="Group 57" o:spid="_x0000_s1026" style="position:absolute;margin-left:-2.6pt;margin-top:27.65pt;width:489.25pt;height:664.5pt;z-index:-251655168;mso-position-horizontal-relative:margin;mso-height-relative:margin" coordorigin=",672" coordsize="62139,843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5" o:spid="_x0000_s1027" type="#_x0000_t67" style="position:absolute;left:41929;top:35906;width:3492;height:3111;rotation:-372340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" adj="10800" fillcolor="red" strokecolor="#ff8b8b" strokeweight="2pt">
                  <v:stroke startarrowwidth="narrow" startarrowlength="short" endarrowwidth="narrow" endarrowlength="short" joinstyle="round"/>
                  <v:textbox inset="2.53958mm,2.53958mm,2.53958mm,2.53958mm">
                    <w:txbxContent>
                      <w:p w14:paraId="1E3F5269" w14:textId="77777777" w:rsidR="000F7BFC" w:rsidRDefault="000F7BFC" w:rsidP="005C0925">
                        <w:pPr>
                          <w:spacing w:after="0" w:line="240" w:lineRule="auto"/>
                          <w:textDirection w:val="btLr"/>
                        </w:pPr>
                      </w:p>
                    </w:txbxContent>
                  </v:textbox>
                </v:shape>
                <v:shape id="Down Arrow 39" o:spid="_x0000_s1028" type="#_x0000_t67" style="position:absolute;left:51741;top:42820;width:3493;height:31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" adj="10800" fillcolor="red" strokecolor="#ff8b8b" strokeweight="2pt">
                  <v:stroke startarrowwidth="narrow" startarrowlength="short" endarrowwidth="narrow" endarrowlength="short" joinstyle="round"/>
                  <v:textbox inset="2.53958mm,2.53958mm,2.53958mm,2.53958mm">
                    <w:txbxContent>
                      <w:p w14:paraId="5E05AE76" w14:textId="77777777" w:rsidR="000F7BFC" w:rsidRDefault="000F7BFC" w:rsidP="005C0925">
                        <w:pPr>
                          <w:spacing w:after="0" w:line="240" w:lineRule="auto"/>
                          <w:textDirection w:val="btLr"/>
                        </w:pPr>
                      </w:p>
                    </w:txbxContent>
                  </v:textbox>
                </v:shape>
                <v:roundrect id="Rectangle: Rounded Corners 13" o:spid="_x0000_s1029" style="position:absolute;left:223;top:672;width:61836;height:1271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" filled="f" strokecolor="red" strokeweight="2.25pt">
                  <v:stroke dashstyle="3 1" startarrowwidth="narrow" startarrowlength="short" endarrowwidth="narrow" endarrowlength="short"/>
                  <v:textbox inset="2.53958mm,1.2694mm,2.53958mm,1.2694mm">
                    <w:txbxContent>
                      <w:p w14:paraId="560CD863" w14:textId="77777777" w:rsidR="000F7BFC" w:rsidRPr="008A1FC0" w:rsidRDefault="000F7BFC" w:rsidP="005C0925">
                        <w:pPr>
                          <w:pStyle w:val="NoSpacing"/>
                          <w:rPr>
                            <w:color w:val="FF0000"/>
                          </w:rPr>
                        </w:pPr>
                        <w:r w:rsidRPr="00F471EF">
                          <w:t xml:space="preserve">Inhalers are kept in the child’s classroom, in a named wallet with the child’s Asthma Plan. If the inhaler doesn’t work or is empty, then check the plan to see if the child has consent to use the school’s emergency inhaler. </w:t>
                        </w:r>
                        <w:r w:rsidRPr="008A1FC0">
                          <w:rPr>
                            <w:color w:val="FF0000"/>
                          </w:rPr>
                          <w:t xml:space="preserve">(This is kept in the First Aid room in a box labelled EMERGENCY INHALERS.) </w:t>
                        </w:r>
                      </w:p>
                      <w:p w14:paraId="45D62FBF" w14:textId="77777777" w:rsidR="000F7BFC" w:rsidRDefault="000F7BFC" w:rsidP="005C0925">
                        <w:pPr>
                          <w:pStyle w:val="NoSpacing"/>
                        </w:pPr>
                        <w:r w:rsidRPr="00F471EF">
                          <w:t>Where consent has been withheld but there is a need to use the emergency inhaler, seek help f</w:t>
                        </w:r>
                        <w:r>
                          <w:t>rom the First Aid Lead and Head</w:t>
                        </w:r>
                        <w:r w:rsidRPr="00F471EF">
                          <w:t>teacher.</w:t>
                        </w:r>
                      </w:p>
                      <w:p w14:paraId="44F28DCD" w14:textId="77777777" w:rsidR="000F7BFC" w:rsidRDefault="000F7BFC" w:rsidP="005C0925"/>
                      <w:p w14:paraId="2836BC07" w14:textId="77777777" w:rsidR="000F7BFC" w:rsidRDefault="000F7BFC" w:rsidP="005C0925"/>
                      <w:p w14:paraId="56D8281E" w14:textId="77777777" w:rsidR="000F7BFC" w:rsidRPr="00F471EF" w:rsidRDefault="000F7BFC" w:rsidP="005C0925"/>
                    </w:txbxContent>
                  </v:textbox>
                </v:roundrect>
                <v:roundrect id="Rectangle: Rounded Corners 33" o:spid="_x0000_s1030" style="position:absolute;left:20518;top:14719;width:21050;height:6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" fillcolor="#ff8b8b" strokecolor="#ff8b8b" strokeweight="2.25pt">
                  <v:fill opacity="32896f"/>
                  <v:stroke startarrowwidth="narrow" startarrowlength="short" endarrowwidth="narrow" endarrowlength="short"/>
                  <v:textbox inset="2.53958mm,1.2694mm,2.53958mm,1.2694mm">
                    <w:txbxContent>
                      <w:p w14:paraId="2035CACD" w14:textId="77777777" w:rsidR="000F7BFC" w:rsidRPr="000D4095" w:rsidRDefault="000F7BFC" w:rsidP="005C0925">
                        <w:pPr>
                          <w:pStyle w:val="Tabletext"/>
                          <w:jc w:val="center"/>
                          <w:rPr>
                            <w:szCs w:val="22"/>
                          </w:rPr>
                        </w:pPr>
                        <w:r>
                          <w:rPr>
                            <w:rFonts w:eastAsia="Arial"/>
                            <w:szCs w:val="22"/>
                          </w:rPr>
                          <w:t xml:space="preserve">1. </w:t>
                        </w:r>
                        <w:r w:rsidRPr="000D4095">
                          <w:rPr>
                            <w:rFonts w:eastAsia="Arial"/>
                            <w:szCs w:val="22"/>
                          </w:rPr>
                          <w:t>Help the child sit up straight and keep calm.</w:t>
                        </w:r>
                      </w:p>
                    </w:txbxContent>
                  </v:textbox>
                </v:roundrect>
                <v:shape id="Down Arrow 34" o:spid="_x0000_s1031" type="#_x0000_t67" style="position:absolute;left:16837;top:35572;width:3493;height:3112;rotation:395535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" adj="10800" fillcolor="red" strokecolor="#ff8b8b" strokeweight="2pt">
                  <v:stroke startarrowwidth="narrow" startarrowlength="short" endarrowwidth="narrow" endarrowlength="short" joinstyle="round"/>
                  <v:textbox inset="2.53958mm,2.53958mm,2.53958mm,2.53958mm">
                    <w:txbxContent>
                      <w:p w14:paraId="24479D28" w14:textId="77777777" w:rsidR="000F7BFC" w:rsidRDefault="000F7BFC" w:rsidP="005C0925">
                        <w:pPr>
                          <w:spacing w:after="0" w:line="240" w:lineRule="auto"/>
                          <w:textDirection w:val="btLr"/>
                        </w:pPr>
                      </w:p>
                    </w:txbxContent>
                  </v:textbox>
                </v:shape>
                <v:roundrect id="Rectangle: Rounded Corners 18" o:spid="_x0000_s1032" style="position:absolute;left:20518;top:24532;width:21050;height:1276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" fillcolor="#ff8b8b" strokecolor="#ff8b8b" strokeweight="2.25pt">
                  <v:fill opacity="32896f"/>
                  <v:stroke startarrowwidth="narrow" startarrowlength="short" endarrowwidth="narrow" endarrowlength="short"/>
                  <v:textbox inset="2.53958mm,1.2694mm,2.53958mm,1.2694mm">
                    <w:txbxContent>
                      <w:p w14:paraId="36AEBEA8" w14:textId="75C81592" w:rsidR="000F7BFC" w:rsidRDefault="000F7BFC" w:rsidP="005C0925">
                        <w:pPr>
                          <w:pStyle w:val="Tabletext"/>
                          <w:jc w:val="center"/>
                          <w:textDirection w:val="btLr"/>
                        </w:pPr>
                        <w:r>
                          <w:rPr>
                            <w:rFonts w:eastAsia="Arial"/>
                            <w:szCs w:val="22"/>
                          </w:rPr>
                          <w:t xml:space="preserve">2. </w:t>
                        </w:r>
                        <w:r w:rsidRPr="000D4095">
                          <w:rPr>
                            <w:rFonts w:eastAsia="Arial"/>
                            <w:szCs w:val="22"/>
                          </w:rPr>
                          <w:t>Help them take one puff of their named reliever inhaler (usually blue) using their spacer where provide</w:t>
                        </w:r>
                        <w:r w:rsidR="0003416A">
                          <w:rPr>
                            <w:rFonts w:eastAsia="Arial"/>
                            <w:szCs w:val="22"/>
                          </w:rPr>
                          <w:t>d</w:t>
                        </w:r>
                        <w:r w:rsidRPr="000D4095">
                          <w:rPr>
                            <w:rFonts w:eastAsia="Arial"/>
                            <w:szCs w:val="22"/>
                          </w:rPr>
                          <w:t>, every 30-60 seconds, up to a maximum of 10 puffs</w:t>
                        </w:r>
                      </w:p>
                    </w:txbxContent>
                  </v:textbox>
                </v:roundrect>
                <v:shape id="Down Arrow 35" o:spid="_x0000_s1033" type="#_x0000_t67" style="position:absolute;left:29216;top:21410;width:3492;height:25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" adj="10800" fillcolor="red" strokecolor="#ff8b8b" strokeweight="2pt">
                  <v:stroke startarrowwidth="narrow" startarrowlength="short" endarrowwidth="narrow" endarrowlength="short" joinstyle="round"/>
                  <v:textbox inset="2.53958mm,2.53958mm,2.53958mm,2.53958mm">
                    <w:txbxContent>
                      <w:p w14:paraId="4EE029C1" w14:textId="77777777" w:rsidR="000F7BFC" w:rsidRDefault="000F7BFC" w:rsidP="005C0925">
                        <w:pPr>
                          <w:spacing w:after="0" w:line="240" w:lineRule="auto"/>
                          <w:textDirection w:val="btLr"/>
                        </w:pPr>
                      </w:p>
                    </w:txbxContent>
                  </v:textbox>
                </v:shape>
                <v:roundrect id="Rectangle: Rounded Corners 50" o:spid="_x0000_s1034" style="position:absolute;left:223;top:37691;width:16230;height:409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" fillcolor="#ff8b8b" strokecolor="#ff8b8b" strokeweight="2.25pt">
                  <v:fill opacity="32896f"/>
                  <v:stroke startarrowwidth="narrow" startarrowlength="short" endarrowwidth="narrow" endarrowlength="short"/>
                  <v:textbox inset="2.53958mm,1.2694mm,2.53958mm,1.2694mm">
                    <w:txbxContent>
                      <w:p w14:paraId="30D85931" w14:textId="77777777" w:rsidR="000F7BFC" w:rsidRDefault="000F7BFC" w:rsidP="005C0925">
                        <w:pPr>
                          <w:pStyle w:val="Tabletext"/>
                          <w:jc w:val="center"/>
                          <w:textDirection w:val="btLr"/>
                        </w:pPr>
                        <w:r w:rsidRPr="000D4095">
                          <w:rPr>
                            <w:rFonts w:eastAsia="Arial"/>
                            <w:szCs w:val="22"/>
                          </w:rPr>
                          <w:t>If</w:t>
                        </w:r>
                        <w:r>
                          <w:rPr>
                            <w:color w:val="000000"/>
                          </w:rPr>
                          <w:t xml:space="preserve"> symptoms persist…</w:t>
                        </w:r>
                      </w:p>
                    </w:txbxContent>
                  </v:textbox>
                </v:roundrect>
                <v:roundrect id="Rectangle: Rounded Corners 19" o:spid="_x0000_s1035" style="position:absolute;left:45720;top:37691;width:16230;height:409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" fillcolor="#ff8b8b" strokecolor="#ff8b8b" strokeweight="2.25pt">
                  <v:fill opacity="32896f"/>
                  <v:stroke startarrowwidth="narrow" startarrowlength="short" endarrowwidth="narrow" endarrowlength="short"/>
                  <v:textbox inset="2.53958mm,1.2694mm,2.53958mm,1.2694mm">
                    <w:txbxContent>
                      <w:p w14:paraId="69E423CD" w14:textId="77777777" w:rsidR="000F7BFC" w:rsidRDefault="000F7BFC" w:rsidP="005C0925">
                        <w:pPr>
                          <w:pStyle w:val="Tabletext"/>
                          <w:jc w:val="center"/>
                          <w:textDirection w:val="btLr"/>
                        </w:pPr>
                        <w:r>
                          <w:rPr>
                            <w:color w:val="000000"/>
                          </w:rPr>
                          <w:t xml:space="preserve">If </w:t>
                        </w:r>
                        <w:r w:rsidRPr="000D4095">
                          <w:rPr>
                            <w:rFonts w:eastAsia="Arial"/>
                            <w:szCs w:val="22"/>
                          </w:rPr>
                          <w:t>symptoms</w:t>
                        </w:r>
                        <w:r>
                          <w:rPr>
                            <w:color w:val="000000"/>
                          </w:rPr>
                          <w:t xml:space="preserve"> ease…</w:t>
                        </w:r>
                      </w:p>
                    </w:txbxContent>
                  </v:textbox>
                </v:roundrect>
                <v:roundrect id="Rectangle: Rounded Corners 14" o:spid="_x0000_s1036" style="position:absolute;left:2407;top:44604;width:28802;height:2627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" fillcolor="#ff8b8b" strokecolor="#ff8b8b" strokeweight="2.25pt">
                  <v:fill opacity="32896f"/>
                  <v:stroke startarrowwidth="narrow" startarrowlength="short" endarrowwidth="narrow" endarrowlength="short"/>
                  <v:textbox inset="2.53958mm,1.2694mm,2.53958mm,1.2694mm">
                    <w:txbxContent>
                      <w:p w14:paraId="24D3A298" w14:textId="10441A82" w:rsidR="000F7BFC" w:rsidRPr="005C0925" w:rsidRDefault="000F7BFC" w:rsidP="005C0925">
                        <w:pPr>
                          <w:pStyle w:val="Tabletext"/>
                          <w:jc w:val="center"/>
                          <w:textDirection w:val="btLr"/>
                          <w:rPr>
                            <w:rFonts w:eastAsia="Arial"/>
                            <w:b/>
                            <w:sz w:val="20"/>
                            <w:szCs w:val="20"/>
                          </w:rPr>
                        </w:pPr>
                        <w:r w:rsidRPr="005C0925">
                          <w:rPr>
                            <w:rFonts w:eastAsia="Arial"/>
                            <w:b/>
                            <w:sz w:val="20"/>
                            <w:szCs w:val="20"/>
                          </w:rPr>
                          <w:t xml:space="preserve">3a. Alert the First Aid Lead and </w:t>
                        </w:r>
                        <w:r>
                          <w:rPr>
                            <w:rFonts w:eastAsia="Arial"/>
                            <w:b/>
                            <w:sz w:val="20"/>
                            <w:szCs w:val="20"/>
                          </w:rPr>
                          <w:br/>
                        </w:r>
                        <w:r w:rsidRPr="005C0925">
                          <w:rPr>
                            <w:rFonts w:eastAsia="Arial"/>
                            <w:b/>
                            <w:sz w:val="20"/>
                            <w:szCs w:val="20"/>
                          </w:rPr>
                          <w:t>Head teacher (without leaving the child), who will contact 999 if:</w:t>
                        </w:r>
                      </w:p>
                      <w:p w14:paraId="66115B49" w14:textId="77777777" w:rsidR="000F7BFC" w:rsidRPr="005C0925" w:rsidRDefault="000F7BFC" w:rsidP="005C0925">
                        <w:pPr>
                          <w:pStyle w:val="Bulletlist"/>
                          <w:numPr>
                            <w:ilvl w:val="0"/>
                            <w:numId w:val="17"/>
                          </w:numPr>
                          <w:spacing w:after="74"/>
                          <w:ind w:left="357" w:hanging="357"/>
                          <w:contextualSpacing w:val="0"/>
                          <w:rPr>
                            <w:rFonts w:asciiTheme="majorHAnsi" w:eastAsia="Arial" w:hAnsiTheme="majorHAnsi" w:cstheme="majorHAnsi"/>
                            <w:sz w:val="21"/>
                            <w:szCs w:val="21"/>
                          </w:rPr>
                        </w:pPr>
                        <w:r w:rsidRPr="005C0925">
                          <w:rPr>
                            <w:rFonts w:asciiTheme="majorHAnsi" w:eastAsia="Arial" w:hAnsiTheme="majorHAnsi" w:cstheme="majorHAnsi"/>
                            <w:sz w:val="21"/>
                            <w:szCs w:val="21"/>
                          </w:rPr>
                          <w:t xml:space="preserve">their symptoms get worse while they are using their inhaler - this could be a cough, breathlessness, wheeze, tight chest or sometimes a child will say they have 'tummy </w:t>
                        </w:r>
                        <w:proofErr w:type="gramStart"/>
                        <w:r w:rsidRPr="005C0925">
                          <w:rPr>
                            <w:rFonts w:asciiTheme="majorHAnsi" w:eastAsia="Arial" w:hAnsiTheme="majorHAnsi" w:cstheme="majorHAnsi"/>
                            <w:sz w:val="21"/>
                            <w:szCs w:val="21"/>
                          </w:rPr>
                          <w:t>ache'</w:t>
                        </w:r>
                        <w:proofErr w:type="gramEnd"/>
                      </w:p>
                      <w:p w14:paraId="42E7F6F5" w14:textId="77777777" w:rsidR="000F7BFC" w:rsidRPr="005C0925" w:rsidRDefault="000F7BFC" w:rsidP="005C0925">
                        <w:pPr>
                          <w:pStyle w:val="Bulletlist"/>
                          <w:numPr>
                            <w:ilvl w:val="0"/>
                            <w:numId w:val="17"/>
                          </w:numPr>
                          <w:spacing w:after="74"/>
                          <w:ind w:left="357" w:hanging="357"/>
                          <w:contextualSpacing w:val="0"/>
                          <w:rPr>
                            <w:rFonts w:asciiTheme="majorHAnsi" w:eastAsia="Arial" w:hAnsiTheme="majorHAnsi" w:cstheme="majorHAnsi"/>
                            <w:sz w:val="21"/>
                            <w:szCs w:val="21"/>
                          </w:rPr>
                        </w:pPr>
                        <w:r w:rsidRPr="005C0925">
                          <w:rPr>
                            <w:rFonts w:asciiTheme="majorHAnsi" w:eastAsia="Arial" w:hAnsiTheme="majorHAnsi" w:cstheme="majorHAnsi"/>
                            <w:sz w:val="21"/>
                            <w:szCs w:val="21"/>
                          </w:rPr>
                          <w:t xml:space="preserve">they don’t feel better after 10 </w:t>
                        </w:r>
                        <w:proofErr w:type="gramStart"/>
                        <w:r w:rsidRPr="005C0925">
                          <w:rPr>
                            <w:rFonts w:asciiTheme="majorHAnsi" w:eastAsia="Arial" w:hAnsiTheme="majorHAnsi" w:cstheme="majorHAnsi"/>
                            <w:sz w:val="21"/>
                            <w:szCs w:val="21"/>
                          </w:rPr>
                          <w:t>puffs</w:t>
                        </w:r>
                        <w:proofErr w:type="gramEnd"/>
                      </w:p>
                      <w:p w14:paraId="57F9DD02" w14:textId="77777777" w:rsidR="000F7BFC" w:rsidRPr="005C0925" w:rsidRDefault="000F7BFC" w:rsidP="005C0925">
                        <w:pPr>
                          <w:pStyle w:val="Bulletlist"/>
                          <w:numPr>
                            <w:ilvl w:val="0"/>
                            <w:numId w:val="17"/>
                          </w:numPr>
                          <w:spacing w:after="74"/>
                          <w:ind w:left="357" w:hanging="357"/>
                          <w:contextualSpacing w:val="0"/>
                          <w:rPr>
                            <w:rFonts w:asciiTheme="majorHAnsi" w:eastAsia="Arial" w:hAnsiTheme="majorHAnsi" w:cstheme="majorHAnsi"/>
                            <w:sz w:val="21"/>
                            <w:szCs w:val="21"/>
                          </w:rPr>
                        </w:pPr>
                        <w:r w:rsidRPr="005C0925">
                          <w:rPr>
                            <w:rFonts w:asciiTheme="majorHAnsi" w:eastAsia="Arial" w:hAnsiTheme="majorHAnsi" w:cstheme="majorHAnsi"/>
                            <w:sz w:val="21"/>
                            <w:szCs w:val="21"/>
                          </w:rPr>
                          <w:t xml:space="preserve">you are worried at any </w:t>
                        </w:r>
                        <w:proofErr w:type="gramStart"/>
                        <w:r w:rsidRPr="005C0925">
                          <w:rPr>
                            <w:rFonts w:asciiTheme="majorHAnsi" w:eastAsia="Arial" w:hAnsiTheme="majorHAnsi" w:cstheme="majorHAnsi"/>
                            <w:sz w:val="21"/>
                            <w:szCs w:val="21"/>
                          </w:rPr>
                          <w:t>time</w:t>
                        </w:r>
                        <w:proofErr w:type="gramEnd"/>
                      </w:p>
                      <w:p w14:paraId="27A084EC" w14:textId="77777777" w:rsidR="000F7BFC" w:rsidRPr="006E31ED" w:rsidRDefault="000F7BFC" w:rsidP="005C0925">
                        <w:pPr>
                          <w:pStyle w:val="Tabletext"/>
                          <w:jc w:val="center"/>
                          <w:textDirection w:val="btLr"/>
                          <w:rPr>
                            <w:rFonts w:eastAsia="Arial"/>
                            <w:szCs w:val="22"/>
                          </w:rPr>
                        </w:pPr>
                        <w:r w:rsidRPr="006E31ED">
                          <w:rPr>
                            <w:rFonts w:eastAsia="Arial"/>
                            <w:szCs w:val="22"/>
                          </w:rPr>
                          <w:t>Do not leave the child alone or send them somewhere alone at any time.</w:t>
                        </w:r>
                      </w:p>
                    </w:txbxContent>
                  </v:textbox>
                </v:roundrect>
                <v:roundrect id="Rectangle: Rounded Corners 38" o:spid="_x0000_s1037" style="position:absolute;left:43043;top:46835;width:18720;height:1116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" fillcolor="#ff8b8b" strokecolor="#ff8b8b" strokeweight="2.25pt">
                  <v:fill opacity="32896f"/>
                  <v:stroke startarrowwidth="narrow" startarrowlength="short" endarrowwidth="narrow" endarrowlength="short"/>
                  <v:textbox inset="2.53958mm,1.2694mm,2.53958mm,1.2694mm">
                    <w:txbxContent>
                      <w:p w14:paraId="3BBD1590" w14:textId="77777777" w:rsidR="000F7BFC" w:rsidRPr="005C0925" w:rsidRDefault="000F7BFC" w:rsidP="005C0925">
                        <w:pPr>
                          <w:pStyle w:val="NoSpacing"/>
                          <w:rPr>
                            <w:rFonts w:asciiTheme="majorHAnsi" w:hAnsiTheme="majorHAnsi" w:cstheme="majorHAnsi"/>
                            <w:sz w:val="22"/>
                            <w:szCs w:val="20"/>
                          </w:rPr>
                        </w:pPr>
                        <w:r w:rsidRPr="005C0925">
                          <w:rPr>
                            <w:rFonts w:asciiTheme="majorHAnsi" w:hAnsiTheme="majorHAnsi" w:cstheme="majorHAnsi"/>
                            <w:sz w:val="22"/>
                            <w:szCs w:val="20"/>
                          </w:rPr>
                          <w:t>3b. Allow the child to go back to regular activities. Inform adults working with the child of the incident immediately.</w:t>
                        </w:r>
                      </w:p>
                    </w:txbxContent>
                  </v:textbox>
                </v:roundrect>
                <v:roundrect id="Rectangle: Rounded Corners 16" o:spid="_x0000_s1038" style="position:absolute;top:74267;width:14400;height:108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" fillcolor="#ff8b8b" strokecolor="#ff8b8b" strokeweight="2.25pt">
                  <v:fill opacity="32896f"/>
                  <v:stroke startarrowwidth="narrow" startarrowlength="short" endarrowwidth="narrow" endarrowlength="short"/>
                  <v:textbox inset="2.53958mm,1.2694mm,2.53958mm,1.2694mm">
                    <w:txbxContent>
                      <w:p w14:paraId="3AE27F3E" w14:textId="77777777" w:rsidR="000F7BFC" w:rsidRPr="00265718" w:rsidRDefault="000F7BFC" w:rsidP="005C0925">
                        <w:pPr>
                          <w:pStyle w:val="Tabletext"/>
                          <w:jc w:val="center"/>
                          <w:textDirection w:val="btLr"/>
                          <w:rPr>
                            <w:rFonts w:eastAsia="Arial"/>
                            <w:szCs w:val="22"/>
                          </w:rPr>
                        </w:pPr>
                        <w:r w:rsidRPr="00265718">
                          <w:rPr>
                            <w:rFonts w:eastAsia="Arial"/>
                            <w:szCs w:val="22"/>
                          </w:rPr>
                          <w:t>You can repeat step 2 if the ambulance is taking longer than 15 minutes.</w:t>
                        </w:r>
                      </w:p>
                    </w:txbxContent>
                  </v:textbox>
                </v:roundrect>
                <v:roundrect id="Rectangle: Rounded Corners 40" o:spid="_x0000_s1039" style="position:absolute;left:41259;top:62446;width:20880;height:1200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" fillcolor="#ff8b8b" strokecolor="#ff8b8b" strokeweight="2.25pt">
                  <v:fill opacity="32896f"/>
                  <v:stroke startarrowwidth="narrow" startarrowlength="short" endarrowwidth="narrow" endarrowlength="short"/>
                  <v:textbox inset="2.53958mm,1.2694mm,2.53958mm,1.2694mm">
                    <w:txbxContent>
                      <w:p w14:paraId="6D92A96C" w14:textId="56E94207" w:rsidR="000F7BFC" w:rsidRPr="005A3745" w:rsidRDefault="000F7BFC" w:rsidP="005A3745">
                        <w:pPr>
                          <w:pStyle w:val="NoSpacing"/>
                          <w:jc w:val="center"/>
                          <w:textDirection w:val="btLr"/>
                          <w:rPr>
                            <w:rFonts w:asciiTheme="majorHAnsi" w:hAnsiTheme="majorHAnsi" w:cstheme="majorHAnsi"/>
                            <w:sz w:val="22"/>
                            <w:szCs w:val="20"/>
                          </w:rPr>
                        </w:pPr>
                        <w:r w:rsidRPr="005A3745">
                          <w:rPr>
                            <w:rFonts w:asciiTheme="majorHAnsi" w:hAnsiTheme="majorHAnsi" w:cstheme="majorHAnsi"/>
                            <w:sz w:val="22"/>
                            <w:szCs w:val="20"/>
                          </w:rPr>
                          <w:t>4b.</w:t>
                        </w:r>
                        <w:r>
                          <w:rPr>
                            <w:rFonts w:asciiTheme="majorHAnsi" w:hAnsiTheme="majorHAnsi" w:cstheme="majorHAnsi"/>
                            <w:sz w:val="22"/>
                            <w:szCs w:val="20"/>
                          </w:rPr>
                          <w:t xml:space="preserve"> </w:t>
                        </w:r>
                        <w:r w:rsidRPr="005A3745">
                          <w:rPr>
                            <w:rFonts w:asciiTheme="majorHAnsi" w:hAnsiTheme="majorHAnsi" w:cstheme="majorHAnsi"/>
                            <w:sz w:val="22"/>
                            <w:szCs w:val="20"/>
                          </w:rPr>
                          <w:t>Monitor the child.</w:t>
                        </w:r>
                      </w:p>
                      <w:p w14:paraId="2E7A9663" w14:textId="77777777" w:rsidR="000F7BFC" w:rsidRPr="005A3745" w:rsidRDefault="000F7BFC" w:rsidP="005A3745">
                        <w:pPr>
                          <w:pStyle w:val="NoSpacing"/>
                          <w:jc w:val="center"/>
                          <w:textDirection w:val="btLr"/>
                          <w:rPr>
                            <w:rFonts w:asciiTheme="majorHAnsi" w:hAnsiTheme="majorHAnsi" w:cstheme="majorHAnsi"/>
                            <w:sz w:val="22"/>
                            <w:szCs w:val="20"/>
                          </w:rPr>
                        </w:pPr>
                        <w:r w:rsidRPr="005A3745">
                          <w:rPr>
                            <w:rFonts w:asciiTheme="majorHAnsi" w:hAnsiTheme="majorHAnsi" w:cstheme="majorHAnsi"/>
                            <w:sz w:val="22"/>
                            <w:szCs w:val="20"/>
                          </w:rPr>
                          <w:t>Complete the medicines recording sheet (with the Asthma Plan) where you have administered the dose.</w:t>
                        </w:r>
                      </w:p>
                    </w:txbxContent>
                  </v:textbox>
                </v:roundrect>
                <v:roundrect id="Rectangle: Rounded Corners 41" o:spid="_x0000_s1040" style="position:absolute;left:41259;top:79396;width:20561;height:54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" fillcolor="#ff8b8b" strokecolor="#ff8b8b" strokeweight="2.25pt">
                  <v:fill opacity="32896f"/>
                  <v:stroke startarrowwidth="narrow" startarrowlength="short" endarrowwidth="narrow" endarrowlength="short"/>
                  <v:textbox inset="2.53958mm,1.2694mm,2.53958mm,1.2694mm">
                    <w:txbxContent>
                      <w:p w14:paraId="766369D6" w14:textId="77777777" w:rsidR="000F7BFC" w:rsidRPr="005A3745" w:rsidRDefault="000F7BFC" w:rsidP="005A3745">
                        <w:pPr>
                          <w:pStyle w:val="NoSpacing"/>
                          <w:jc w:val="center"/>
                          <w:textDirection w:val="btLr"/>
                          <w:rPr>
                            <w:rFonts w:asciiTheme="majorHAnsi" w:hAnsiTheme="majorHAnsi" w:cstheme="majorHAnsi"/>
                            <w:sz w:val="22"/>
                            <w:szCs w:val="20"/>
                          </w:rPr>
                        </w:pPr>
                        <w:r w:rsidRPr="005A3745">
                          <w:rPr>
                            <w:rFonts w:asciiTheme="majorHAnsi" w:hAnsiTheme="majorHAnsi" w:cstheme="majorHAnsi"/>
                            <w:sz w:val="22"/>
                            <w:szCs w:val="20"/>
                          </w:rPr>
                          <w:t>5b. Inform the parents at the end of the school day.</w:t>
                        </w:r>
                      </w:p>
                    </w:txbxContent>
                  </v:textbox>
                </v:roundrect>
                <v:shape id="Down Arrow 42" o:spid="_x0000_s1041" type="#_x0000_t67" style="position:absolute;left:51741;top:58878;width:3493;height:31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" adj="10800" fillcolor="red" strokecolor="#ff8b8b" strokeweight="2pt">
                  <v:stroke startarrowwidth="narrow" startarrowlength="short" endarrowwidth="narrow" endarrowlength="short" joinstyle="round"/>
                  <v:textbox inset="2.53958mm,2.53958mm,2.53958mm,2.53958mm">
                    <w:txbxContent>
                      <w:p w14:paraId="59C2BE01" w14:textId="77777777" w:rsidR="000F7BFC" w:rsidRDefault="000F7BFC" w:rsidP="005C0925">
                        <w:pPr>
                          <w:spacing w:after="0" w:line="240" w:lineRule="auto"/>
                          <w:textDirection w:val="btLr"/>
                        </w:pPr>
                      </w:p>
                    </w:txbxContent>
                  </v:textbox>
                </v:shape>
                <v:shape id="Down Arrow 43" o:spid="_x0000_s1042" type="#_x0000_t67" style="position:absolute;left:51741;top:75382;width:3493;height:31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" adj="10800" fillcolor="red" strokecolor="#ff8b8b" strokeweight="2pt">
                  <v:stroke startarrowwidth="narrow" startarrowlength="short" endarrowwidth="narrow" endarrowlength="short" joinstyle="round"/>
                  <v:textbox inset="2.53958mm,2.53958mm,2.53958mm,2.53958mm">
                    <w:txbxContent>
                      <w:p w14:paraId="635EB7FF" w14:textId="77777777" w:rsidR="000F7BFC" w:rsidRDefault="000F7BFC" w:rsidP="005C0925">
                        <w:pPr>
                          <w:spacing w:after="0" w:line="240" w:lineRule="auto"/>
                          <w:textDirection w:val="btLr"/>
                        </w:pPr>
                      </w:p>
                    </w:txbxContent>
                  </v:textbox>
                </v:shape>
                <v:shape id="Down Arrow 20" o:spid="_x0000_s1043" type="#_x0000_t67" style="position:absolute;left:669;top:42597;width:3492;height:3112;rotation:-1800520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" adj="10800" fillcolor="red" strokecolor="#ff8b8b" strokeweight="2pt">
                  <v:stroke startarrowwidth="narrow" startarrowlength="short" endarrowwidth="narrow" endarrowlength="short" joinstyle="round"/>
                  <v:textbox inset="2.53958mm,2.53958mm,2.53958mm,2.53958mm">
                    <w:txbxContent>
                      <w:p w14:paraId="0C7079E7" w14:textId="77777777" w:rsidR="000F7BFC" w:rsidRDefault="000F7BFC" w:rsidP="005C0925">
                        <w:pPr>
                          <w:spacing w:after="0" w:line="240" w:lineRule="auto"/>
                          <w:textDirection w:val="btLr"/>
                        </w:pPr>
                      </w:p>
                    </w:txbxContent>
                  </v:textbox>
                </v:shape>
                <v:roundrect id="Rectangle: Rounded Corners 44" o:spid="_x0000_s1044" style="position:absolute;left:18957;top:74267;width:14395;height:1079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" fillcolor="#ff8b8b" strokecolor="#ff8b8b" strokeweight="2.25pt">
                  <v:fill opacity="32896f"/>
                  <v:stroke startarrowwidth="narrow" startarrowlength="short" endarrowwidth="narrow" endarrowlength="short"/>
                  <v:textbox inset="2.53958mm,1.2694mm,2.53958mm,1.2694mm">
                    <w:txbxContent>
                      <w:p w14:paraId="14781391" w14:textId="77777777" w:rsidR="000F7BFC" w:rsidRDefault="000F7BFC" w:rsidP="005C0925">
                        <w:pPr>
                          <w:pStyle w:val="Tabletext"/>
                          <w:jc w:val="center"/>
                          <w:textDirection w:val="btLr"/>
                        </w:pPr>
                        <w:r>
                          <w:rPr>
                            <w:color w:val="000000"/>
                          </w:rPr>
                          <w:t xml:space="preserve">5a. Office staff to keep </w:t>
                        </w:r>
                        <w:r w:rsidRPr="00265718">
                          <w:rPr>
                            <w:rFonts w:eastAsia="Arial"/>
                            <w:szCs w:val="22"/>
                          </w:rPr>
                          <w:t>phoning</w:t>
                        </w:r>
                        <w:r>
                          <w:rPr>
                            <w:color w:val="000000"/>
                          </w:rPr>
                          <w:t xml:space="preserve"> parents until they get a response.</w:t>
                        </w:r>
                      </w:p>
                    </w:txbxContent>
                  </v:textbox>
                </v:roundrect>
                <v:shape id="Down Arrow 43" o:spid="_x0000_s1045" type="#_x0000_t67" style="position:absolute;left:28324;top:70921;width:3492;height:3112;rotation:-173447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" adj="10800" fillcolor="red" strokecolor="#ff8b8b" strokeweight="2pt">
                  <v:stroke startarrowwidth="narrow" startarrowlength="short" endarrowwidth="narrow" endarrowlength="short" joinstyle="round"/>
                  <v:textbox inset="2.53958mm,2.53958mm,2.53958mm,2.53958mm">
                    <w:txbxContent>
                      <w:p w14:paraId="79CBD89A" w14:textId="77777777" w:rsidR="000F7BFC" w:rsidRDefault="000F7BFC" w:rsidP="005C0925">
                        <w:pPr>
                          <w:spacing w:after="0" w:line="240" w:lineRule="auto"/>
                          <w:textDirection w:val="btLr"/>
                        </w:pPr>
                      </w:p>
                    </w:txbxContent>
                  </v:textbox>
                </v:shape>
                <v:shape id="Down Arrow 43" o:spid="_x0000_s1046" type="#_x0000_t67" style="position:absolute;left:1561;top:70921;width:3492;height:3112;rotation:174267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" adj="10800" fillcolor="red" strokecolor="#ff8b8b" strokeweight="2pt">
                  <v:stroke startarrowwidth="narrow" startarrowlength="short" endarrowwidth="narrow" endarrowlength="short" joinstyle="round"/>
                  <v:textbox inset="2.53958mm,2.53958mm,2.53958mm,2.53958mm">
                    <w:txbxContent>
                      <w:p w14:paraId="18C18A1B" w14:textId="77777777" w:rsidR="000F7BFC" w:rsidRDefault="000F7BFC" w:rsidP="005C0925">
                        <w:pPr>
                          <w:spacing w:after="0" w:line="240" w:lineRule="auto"/>
                          <w:textDirection w:val="btLr"/>
                        </w:pPr>
                      </w:p>
                    </w:txbxContent>
                  </v:textbox>
                </v:shape>
                <w10:wrap type="tight" anchorx="margin"/>
              </v:group>
            </w:pict>
          </mc:Fallback>
        </mc:AlternateContent>
      </w:r>
      <w:r w:rsidRPr="005C0925">
        <w:t xml:space="preserve">Appendix 9: What to do if a </w:t>
      </w:r>
      <w:r w:rsidR="00220972">
        <w:t>student</w:t>
      </w:r>
      <w:r w:rsidR="00220972" w:rsidRPr="005C0925">
        <w:t xml:space="preserve"> </w:t>
      </w:r>
      <w:r w:rsidRPr="005C0925">
        <w:t xml:space="preserve">is having an asthma </w:t>
      </w:r>
      <w:proofErr w:type="gramStart"/>
      <w:r w:rsidRPr="005C0925">
        <w:t>attac</w:t>
      </w:r>
      <w:r>
        <w:t>k</w:t>
      </w:r>
      <w:proofErr w:type="gramEnd"/>
    </w:p>
    <w:p w14:paraId="5D4DE20F" w14:textId="77777777" w:rsidR="005C0925" w:rsidRDefault="005C0925" w:rsidP="00403443"/>
    <w:p w14:paraId="39D0E166" w14:textId="64F323FE" w:rsidR="005C0925" w:rsidRDefault="005C0925" w:rsidP="00403443"/>
    <w:p w14:paraId="5D5E7222" w14:textId="77777777" w:rsidR="00EB2575" w:rsidRDefault="00EB2575" w:rsidP="00403443">
      <w:pPr>
        <w:sectPr w:rsidR="00EB2575" w:rsidSect="005C0925">
          <w:footerReference w:type="default" r:id="rId30"/>
          <w:pgSz w:w="11900" w:h="16840" w:code="9"/>
          <w:pgMar w:top="1701" w:right="1077" w:bottom="1134" w:left="1077" w:header="510" w:footer="510" w:gutter="0"/>
          <w:cols w:space="720"/>
          <w:docGrid w:linePitch="360"/>
        </w:sectPr>
      </w:pPr>
    </w:p>
    <w:p w14:paraId="5D99A4BF" w14:textId="77777777" w:rsidR="00EB2575" w:rsidRPr="00EB2575" w:rsidRDefault="00EB2575" w:rsidP="00EB2575">
      <w:pPr>
        <w:pStyle w:val="Heading2"/>
        <w:spacing w:before="0"/>
      </w:pPr>
      <w:r w:rsidRPr="00EB2575">
        <w:lastRenderedPageBreak/>
        <w:t xml:space="preserve">Appendix 10: Contacting emergency </w:t>
      </w:r>
      <w:proofErr w:type="gramStart"/>
      <w:r w:rsidRPr="00EB2575">
        <w:t>services</w:t>
      </w:r>
      <w:proofErr w:type="gramEnd"/>
    </w:p>
    <w:p w14:paraId="6A5208E1" w14:textId="77777777" w:rsidR="00EB2575" w:rsidRPr="00EB2575" w:rsidRDefault="00EB2575" w:rsidP="00EB2575">
      <w:pPr>
        <w:rPr>
          <w:b/>
        </w:rPr>
      </w:pPr>
      <w:r w:rsidRPr="00EB2575">
        <w:rPr>
          <w:b/>
        </w:rPr>
        <w:t>Request an ambulance - dial 999, ask for an ambulance and be ready with the information below.</w:t>
      </w:r>
    </w:p>
    <w:p w14:paraId="682B833E" w14:textId="77777777" w:rsidR="00EB2575" w:rsidRPr="00EB2575" w:rsidRDefault="00EB2575" w:rsidP="00EB2575">
      <w:pPr>
        <w:rPr>
          <w:b/>
        </w:rPr>
      </w:pPr>
      <w:r w:rsidRPr="00EB2575">
        <w:rPr>
          <w:b/>
        </w:rPr>
        <w:t>Speak clearly and slowly and be ready to repeat information if asked:</w:t>
      </w:r>
    </w:p>
    <w:p w14:paraId="6856C3C1" w14:textId="77777777" w:rsidR="00EB2575" w:rsidRPr="00EB2575" w:rsidRDefault="00EB2575" w:rsidP="00EB2575">
      <w:pPr>
        <w:pStyle w:val="Bulletlist"/>
        <w:rPr>
          <w:lang w:val="en-US"/>
        </w:rPr>
      </w:pPr>
      <w:r w:rsidRPr="00EB2575">
        <w:rPr>
          <w:lang w:val="en-US"/>
        </w:rPr>
        <w:t xml:space="preserve">Your telephone </w:t>
      </w:r>
      <w:proofErr w:type="gramStart"/>
      <w:r w:rsidRPr="00EB2575">
        <w:rPr>
          <w:lang w:val="en-US"/>
        </w:rPr>
        <w:t>number</w:t>
      </w:r>
      <w:proofErr w:type="gramEnd"/>
    </w:p>
    <w:p w14:paraId="63A0A1F8" w14:textId="77777777" w:rsidR="00EB2575" w:rsidRPr="00EB2575" w:rsidRDefault="00EB2575" w:rsidP="00EB2575">
      <w:pPr>
        <w:pStyle w:val="Bulletlist"/>
        <w:rPr>
          <w:lang w:val="en-US"/>
        </w:rPr>
      </w:pPr>
      <w:r w:rsidRPr="00EB2575">
        <w:rPr>
          <w:lang w:val="en-US"/>
        </w:rPr>
        <w:t>Your name</w:t>
      </w:r>
    </w:p>
    <w:p w14:paraId="2472A5A6" w14:textId="5E514B3F" w:rsidR="00EB2575" w:rsidRPr="00EB2575" w:rsidRDefault="00EB2575" w:rsidP="00EB2575">
      <w:pPr>
        <w:pStyle w:val="Bulletlist"/>
        <w:rPr>
          <w:lang w:val="en-US"/>
        </w:rPr>
      </w:pPr>
      <w:r w:rsidRPr="00EB2575">
        <w:rPr>
          <w:lang w:val="en-US"/>
        </w:rPr>
        <w:t xml:space="preserve">Your location as follows </w:t>
      </w:r>
      <w:r w:rsidR="001B1891" w:rsidRPr="001B1891">
        <w:rPr>
          <w:lang w:val="en-US"/>
        </w:rPr>
        <w:t>(St Mark’s Academy, Acacia Road, Mitcham, CR4 1SF)</w:t>
      </w:r>
    </w:p>
    <w:p w14:paraId="5D49A320" w14:textId="77777777" w:rsidR="00EB2575" w:rsidRPr="00EB2575" w:rsidRDefault="00EB2575" w:rsidP="00EB2575">
      <w:pPr>
        <w:pStyle w:val="Bulletlist"/>
        <w:rPr>
          <w:lang w:val="en-US"/>
        </w:rPr>
      </w:pPr>
      <w:r w:rsidRPr="00EB2575">
        <w:rPr>
          <w:lang w:val="en-US"/>
        </w:rPr>
        <w:t xml:space="preserve">State what the postcode is - please note that postcodes for satellite navigation systems may differ from the postal </w:t>
      </w:r>
      <w:proofErr w:type="gramStart"/>
      <w:r w:rsidRPr="00EB2575">
        <w:rPr>
          <w:lang w:val="en-US"/>
        </w:rPr>
        <w:t>code</w:t>
      </w:r>
      <w:proofErr w:type="gramEnd"/>
    </w:p>
    <w:p w14:paraId="6D03E9F3" w14:textId="3A5C2C27" w:rsidR="00EB2575" w:rsidRPr="00EB2575" w:rsidRDefault="00EB2575" w:rsidP="00EB2575">
      <w:pPr>
        <w:pStyle w:val="Bulletlist"/>
        <w:rPr>
          <w:lang w:val="en-US"/>
        </w:rPr>
      </w:pPr>
      <w:r w:rsidRPr="00EB2575">
        <w:rPr>
          <w:lang w:val="en-US"/>
        </w:rPr>
        <w:t xml:space="preserve">Provide the exact location of the </w:t>
      </w:r>
      <w:r w:rsidR="00261FA0">
        <w:rPr>
          <w:lang w:val="en-US"/>
        </w:rPr>
        <w:t>student</w:t>
      </w:r>
      <w:r w:rsidRPr="00EB2575">
        <w:rPr>
          <w:lang w:val="en-US"/>
        </w:rPr>
        <w:t xml:space="preserve"> </w:t>
      </w:r>
    </w:p>
    <w:p w14:paraId="4A32FBA0" w14:textId="7D1699EC" w:rsidR="00EB2575" w:rsidRPr="00EB2575" w:rsidRDefault="00EB2575" w:rsidP="00EB2575">
      <w:pPr>
        <w:pStyle w:val="Bulletlist"/>
        <w:rPr>
          <w:lang w:val="en-US"/>
        </w:rPr>
      </w:pPr>
      <w:r w:rsidRPr="00EB2575">
        <w:rPr>
          <w:lang w:val="en-US"/>
        </w:rPr>
        <w:t xml:space="preserve">Provide the name of the </w:t>
      </w:r>
      <w:r w:rsidR="00220972">
        <w:rPr>
          <w:lang w:val="en-US"/>
        </w:rPr>
        <w:t>student</w:t>
      </w:r>
      <w:r w:rsidRPr="00EB2575">
        <w:rPr>
          <w:lang w:val="en-US"/>
        </w:rPr>
        <w:t xml:space="preserve">, age and a brief description of their </w:t>
      </w:r>
      <w:proofErr w:type="gramStart"/>
      <w:r w:rsidRPr="00EB2575">
        <w:rPr>
          <w:lang w:val="en-US"/>
        </w:rPr>
        <w:t>symptoms</w:t>
      </w:r>
      <w:proofErr w:type="gramEnd"/>
    </w:p>
    <w:p w14:paraId="20EBF5C7" w14:textId="77777777" w:rsidR="00EB2575" w:rsidRPr="00EB2575" w:rsidRDefault="00EB2575" w:rsidP="00EB2575">
      <w:pPr>
        <w:pStyle w:val="Bulletlist"/>
        <w:rPr>
          <w:lang w:val="en-US"/>
        </w:rPr>
      </w:pPr>
      <w:r w:rsidRPr="00EB2575">
        <w:rPr>
          <w:lang w:val="en-US"/>
        </w:rPr>
        <w:t>Inform Ambulance Control of the best entrance to use and state that the crew will be met and taken to the patient</w:t>
      </w:r>
    </w:p>
    <w:p w14:paraId="1740A62B" w14:textId="77777777" w:rsidR="00EB2575" w:rsidRPr="00EB2575" w:rsidRDefault="00EB2575" w:rsidP="00EB2575">
      <w:pPr>
        <w:pStyle w:val="Bulletlist"/>
      </w:pPr>
      <w:r w:rsidRPr="00EB2575">
        <w:t>Put a completed copy of this form by the phone.</w:t>
      </w:r>
    </w:p>
    <w:p w14:paraId="26336F0D" w14:textId="36E1CBE6" w:rsidR="00EB2575" w:rsidRPr="00EB2575" w:rsidRDefault="00EB2575" w:rsidP="00EB2575">
      <w:r w:rsidRPr="00EB2575">
        <w:t xml:space="preserve">Ensure that, where the </w:t>
      </w:r>
      <w:r w:rsidR="00261FA0">
        <w:t>student</w:t>
      </w:r>
      <w:r w:rsidRPr="00EB2575">
        <w:t xml:space="preserve"> has an IHCP relating to any medical condition (whether related or otherwise to this emergency), is made available to the emergency services upon arrival.</w:t>
      </w:r>
    </w:p>
    <w:p w14:paraId="1E381EBD" w14:textId="3D468939" w:rsidR="00EB2575" w:rsidRPr="00EB2575" w:rsidRDefault="00EB2575" w:rsidP="00EB2575">
      <w:r w:rsidRPr="00EB2575">
        <w:t xml:space="preserve">Ensure that, where the </w:t>
      </w:r>
      <w:r w:rsidR="00261FA0">
        <w:t>student</w:t>
      </w:r>
      <w:r w:rsidRPr="00EB2575">
        <w:t xml:space="preserve"> is on any medication, this information is made available to the emergency services on arrival. </w:t>
      </w:r>
    </w:p>
    <w:p w14:paraId="6A000A68" w14:textId="77777777" w:rsidR="00EB2575" w:rsidRPr="00EB2575" w:rsidRDefault="00EB2575" w:rsidP="00EB2575">
      <w:pPr>
        <w:pStyle w:val="Subheading"/>
      </w:pPr>
      <w:r w:rsidRPr="00EB2575">
        <w:t>Practical points</w:t>
      </w:r>
    </w:p>
    <w:p w14:paraId="1E9C1824" w14:textId="560B1A56" w:rsidR="00EB2575" w:rsidRPr="00EB2575" w:rsidRDefault="00EB2575" w:rsidP="00EB2575">
      <w:pPr>
        <w:pStyle w:val="Bulletlist"/>
      </w:pPr>
      <w:r w:rsidRPr="00EB2575">
        <w:t xml:space="preserve">Ensure someone is stationed at the entrance to direct the ambulance crew to the </w:t>
      </w:r>
      <w:r w:rsidR="00261FA0">
        <w:t>student</w:t>
      </w:r>
      <w:r w:rsidRPr="00EB2575">
        <w:t>.</w:t>
      </w:r>
    </w:p>
    <w:p w14:paraId="6556E72E" w14:textId="1367671A" w:rsidR="00EB2575" w:rsidRPr="00EB2575" w:rsidRDefault="00EB2575" w:rsidP="00EB2575">
      <w:pPr>
        <w:pStyle w:val="Bulletlist"/>
      </w:pPr>
      <w:r w:rsidRPr="00EB2575">
        <w:t>Assign someone to contact, and keep contacting, the parent</w:t>
      </w:r>
      <w:r w:rsidR="00FF136D">
        <w:t>/carer</w:t>
      </w:r>
      <w:r w:rsidRPr="00EB2575">
        <w:t>.</w:t>
      </w:r>
    </w:p>
    <w:p w14:paraId="51EFC233" w14:textId="77777777" w:rsidR="00EB2575" w:rsidRPr="00EB2575" w:rsidRDefault="00EB2575" w:rsidP="00EB2575">
      <w:pPr>
        <w:pStyle w:val="Bulletlist"/>
      </w:pPr>
      <w:r w:rsidRPr="00EB2575">
        <w:t>Assign a senior person/first aider to stay with the child at all times.</w:t>
      </w:r>
    </w:p>
    <w:p w14:paraId="75FA0D58" w14:textId="77777777" w:rsidR="00EB2575" w:rsidRPr="00EB2575" w:rsidRDefault="00EB2575" w:rsidP="00EB2575">
      <w:pPr>
        <w:pStyle w:val="Bulletlist"/>
      </w:pPr>
      <w:r w:rsidRPr="00EB2575">
        <w:t>Give the paramedics:</w:t>
      </w:r>
    </w:p>
    <w:p w14:paraId="14DEDB9D" w14:textId="77777777" w:rsidR="00EB2575" w:rsidRPr="00EB2575" w:rsidRDefault="00EB2575" w:rsidP="00EB2575">
      <w:pPr>
        <w:numPr>
          <w:ilvl w:val="0"/>
          <w:numId w:val="18"/>
        </w:numPr>
      </w:pPr>
      <w:r w:rsidRPr="00EB2575">
        <w:t>a clear concise account of the incident</w:t>
      </w:r>
    </w:p>
    <w:p w14:paraId="449BC637" w14:textId="77777777" w:rsidR="00EB2575" w:rsidRPr="00EB2575" w:rsidRDefault="00EB2575" w:rsidP="00EB2575">
      <w:pPr>
        <w:numPr>
          <w:ilvl w:val="0"/>
          <w:numId w:val="18"/>
        </w:numPr>
      </w:pPr>
      <w:r w:rsidRPr="00EB2575">
        <w:t xml:space="preserve">any medication </w:t>
      </w:r>
      <w:proofErr w:type="gramStart"/>
      <w:r w:rsidRPr="00EB2575">
        <w:t>given</w:t>
      </w:r>
      <w:proofErr w:type="gramEnd"/>
    </w:p>
    <w:p w14:paraId="270FFDF4" w14:textId="77777777" w:rsidR="00EB2575" w:rsidRPr="00EB2575" w:rsidRDefault="00EB2575" w:rsidP="00EB2575">
      <w:pPr>
        <w:numPr>
          <w:ilvl w:val="0"/>
          <w:numId w:val="18"/>
        </w:numPr>
      </w:pPr>
      <w:r w:rsidRPr="00EB2575">
        <w:t xml:space="preserve">the time the medication was </w:t>
      </w:r>
      <w:proofErr w:type="gramStart"/>
      <w:r w:rsidRPr="00EB2575">
        <w:t>given</w:t>
      </w:r>
      <w:proofErr w:type="gramEnd"/>
    </w:p>
    <w:p w14:paraId="2B8E488B" w14:textId="77777777" w:rsidR="00EB2575" w:rsidRPr="00EB2575" w:rsidRDefault="00EB2575" w:rsidP="00EB2575">
      <w:pPr>
        <w:numPr>
          <w:ilvl w:val="0"/>
          <w:numId w:val="18"/>
        </w:numPr>
      </w:pPr>
      <w:r w:rsidRPr="00EB2575">
        <w:t>the container the medication was in</w:t>
      </w:r>
    </w:p>
    <w:p w14:paraId="0C81BA3E" w14:textId="6BE28FFD" w:rsidR="00EB2575" w:rsidRPr="00EB2575" w:rsidRDefault="00EB2575" w:rsidP="00EB2575">
      <w:pPr>
        <w:numPr>
          <w:ilvl w:val="0"/>
          <w:numId w:val="18"/>
        </w:numPr>
      </w:pPr>
      <w:r w:rsidRPr="00EB2575">
        <w:t xml:space="preserve">knowledge of any other medications the </w:t>
      </w:r>
      <w:r w:rsidR="00261FA0">
        <w:t>student</w:t>
      </w:r>
      <w:r w:rsidRPr="00EB2575">
        <w:t xml:space="preserve"> may be on.</w:t>
      </w:r>
    </w:p>
    <w:p w14:paraId="18DF44E7" w14:textId="648A25CE" w:rsidR="00EB2575" w:rsidRDefault="00EB2575">
      <w:pPr>
        <w:spacing w:after="0" w:line="240" w:lineRule="auto"/>
      </w:pPr>
      <w:r>
        <w:br w:type="page"/>
      </w:r>
    </w:p>
    <w:p w14:paraId="70708D07" w14:textId="77777777" w:rsidR="00292217" w:rsidRPr="00292217" w:rsidRDefault="00292217" w:rsidP="00292217">
      <w:pPr>
        <w:pStyle w:val="Heading2"/>
        <w:spacing w:before="0"/>
        <w:rPr>
          <w:lang w:val="en-US"/>
        </w:rPr>
      </w:pPr>
      <w:bookmarkStart w:id="1" w:name="_Toc390767502"/>
      <w:bookmarkStart w:id="2" w:name="_Ref390769485"/>
      <w:r w:rsidRPr="00292217">
        <w:rPr>
          <w:lang w:val="en-US"/>
        </w:rPr>
        <w:lastRenderedPageBreak/>
        <w:t>Appendix 11: Template letter inviting parents to contribute to individual healthcare plan development</w:t>
      </w:r>
      <w:bookmarkEnd w:id="1"/>
      <w:bookmarkEnd w:id="2"/>
    </w:p>
    <w:p w14:paraId="28DF3902" w14:textId="77777777" w:rsidR="00292217" w:rsidRPr="00292217" w:rsidRDefault="00292217" w:rsidP="00292217"/>
    <w:p w14:paraId="169AD81F" w14:textId="77777777" w:rsidR="00292217" w:rsidRPr="00292217" w:rsidRDefault="00292217" w:rsidP="00292217">
      <w:r w:rsidRPr="00292217">
        <w:t>Dear Parent/Carer,</w:t>
      </w:r>
    </w:p>
    <w:p w14:paraId="4D61E14C" w14:textId="6DBAD22C" w:rsidR="00292217" w:rsidRPr="00560F78" w:rsidRDefault="00292217" w:rsidP="00292217">
      <w:pPr>
        <w:rPr>
          <w:b/>
        </w:rPr>
      </w:pPr>
      <w:r w:rsidRPr="00292217">
        <w:rPr>
          <w:b/>
        </w:rPr>
        <w:t xml:space="preserve">Developing an Individual Health Care Plan </w:t>
      </w:r>
      <w:r w:rsidRPr="00560F78">
        <w:rPr>
          <w:b/>
        </w:rPr>
        <w:t xml:space="preserve">for [name of </w:t>
      </w:r>
      <w:r w:rsidR="00261FA0" w:rsidRPr="00560F78">
        <w:rPr>
          <w:b/>
        </w:rPr>
        <w:t>student</w:t>
      </w:r>
      <w:r w:rsidRPr="00560F78">
        <w:rPr>
          <w:b/>
        </w:rPr>
        <w:t xml:space="preserve">] </w:t>
      </w:r>
    </w:p>
    <w:p w14:paraId="3F0CF7C0" w14:textId="331DDD18" w:rsidR="00292217" w:rsidRPr="00560F78" w:rsidRDefault="00292217" w:rsidP="00292217">
      <w:r w:rsidRPr="00560F78">
        <w:t xml:space="preserve">Thank you for informing us of [name]'s medical condition. I enclose a copy of the school's policy for supporting </w:t>
      </w:r>
      <w:r w:rsidR="00134D6C" w:rsidRPr="00560F78">
        <w:t>students</w:t>
      </w:r>
      <w:r w:rsidRPr="00560F78">
        <w:t xml:space="preserve"> at school with medical conditions for your information.</w:t>
      </w:r>
    </w:p>
    <w:p w14:paraId="6F89641A" w14:textId="6F6753DD" w:rsidR="00292217" w:rsidRPr="00560F78" w:rsidRDefault="00292217" w:rsidP="00292217">
      <w:r w:rsidRPr="00560F78">
        <w:t xml:space="preserve">A central requirement of the policy is for an Individual Health Care Plan to be prepared, setting out what support the </w:t>
      </w:r>
      <w:r w:rsidR="00261FA0" w:rsidRPr="00560F78">
        <w:t>student</w:t>
      </w:r>
      <w:r w:rsidRPr="00560F78">
        <w:t xml:space="preserve"> needs and how this will be provided. Individual Health Care Plans are developed in partnership between the school, parents, </w:t>
      </w:r>
      <w:r w:rsidR="00134D6C" w:rsidRPr="00560F78">
        <w:t>students</w:t>
      </w:r>
      <w:r w:rsidRPr="00560F78">
        <w:t xml:space="preserve">, and the relevant healthcare professional who can advise on your child's case. The aim is to ensure that we know how to support your child effectively and to provide clarity about what needs to be done, when and by whom. </w:t>
      </w:r>
    </w:p>
    <w:p w14:paraId="04D2341B" w14:textId="77777777" w:rsidR="00292217" w:rsidRPr="00560F78" w:rsidRDefault="00292217" w:rsidP="00292217">
      <w:r w:rsidRPr="00560F78">
        <w:t>Although Individual Health Care Plans are likely to be helpful in the majority of cases, it is possible that not all children will require one. We will need to make judgements about how your child's medical condition impacts on their ability to participate fully in school life, and the level of detail within plans will depend on the complexity of their condition and the degree of support needed.</w:t>
      </w:r>
    </w:p>
    <w:p w14:paraId="0F25B0A0" w14:textId="77777777" w:rsidR="00292217" w:rsidRPr="00560F78" w:rsidRDefault="00292217" w:rsidP="00292217">
      <w:r w:rsidRPr="00560F78">
        <w:t>A meeting to start the process of developing your child's Individual Health Care Plan has been scheduled for [date]. I hope that this is convenient for you and would be grateful if you could confirm whether you are able to attend. The meeting will involve [the following people]. Please let us know if you would like us to invite another medical practitioner, healthcare professional or specialist, and provide any other evidence you would like us to consider at the meeting as soon as possible.</w:t>
      </w:r>
    </w:p>
    <w:p w14:paraId="33F5A22C" w14:textId="6A0942A3" w:rsidR="00292217" w:rsidRPr="00292217" w:rsidRDefault="00292217" w:rsidP="00292217">
      <w:r w:rsidRPr="00560F78">
        <w:t xml:space="preserve">If you are unable to attend, it would be helpful if you could complete the attached Individual Health Care Plan template and return it, together with any relevant evidence, for consideration at the meeting. I [or another member of staff involved in plan development or </w:t>
      </w:r>
      <w:r w:rsidR="00261FA0" w:rsidRPr="00560F78">
        <w:t>student</w:t>
      </w:r>
      <w:r w:rsidRPr="00560F78">
        <w:t xml:space="preserve"> support] would be happy for you to contact me [them] by email or to speak by phone if this would be helpful</w:t>
      </w:r>
      <w:r w:rsidRPr="00292217">
        <w:t>.</w:t>
      </w:r>
    </w:p>
    <w:p w14:paraId="715B46BA" w14:textId="77777777" w:rsidR="00292217" w:rsidRPr="00292217" w:rsidRDefault="00292217" w:rsidP="00292217"/>
    <w:p w14:paraId="55B5381E" w14:textId="77777777" w:rsidR="00292217" w:rsidRPr="00292217" w:rsidRDefault="00292217" w:rsidP="00292217">
      <w:r w:rsidRPr="00292217">
        <w:t>Yours faithfully,</w:t>
      </w:r>
    </w:p>
    <w:p w14:paraId="2436BC21" w14:textId="77777777" w:rsidR="00292217" w:rsidRPr="00292217" w:rsidRDefault="00292217" w:rsidP="00292217"/>
    <w:p w14:paraId="62DC00AC" w14:textId="77777777" w:rsidR="00292217" w:rsidRPr="00292217" w:rsidRDefault="00292217" w:rsidP="00292217"/>
    <w:p w14:paraId="2D12B9A7" w14:textId="77777777" w:rsidR="00292217" w:rsidRPr="00560F78" w:rsidRDefault="00292217" w:rsidP="00292217">
      <w:r w:rsidRPr="00560F78">
        <w:t>Name</w:t>
      </w:r>
    </w:p>
    <w:p w14:paraId="4268F61D" w14:textId="77777777" w:rsidR="00292217" w:rsidRPr="00560F78" w:rsidRDefault="00292217" w:rsidP="00292217">
      <w:r w:rsidRPr="00560F78">
        <w:t>Position</w:t>
      </w:r>
    </w:p>
    <w:p w14:paraId="4FB68416" w14:textId="77777777" w:rsidR="00292217" w:rsidRPr="00560F78" w:rsidRDefault="00292217" w:rsidP="00292217">
      <w:r w:rsidRPr="00560F78">
        <w:t xml:space="preserve">School </w:t>
      </w:r>
    </w:p>
    <w:p w14:paraId="27F619C2" w14:textId="77777777" w:rsidR="00292217" w:rsidRPr="00292217" w:rsidRDefault="00292217" w:rsidP="00292217">
      <w:pPr>
        <w:rPr>
          <w:b/>
        </w:rPr>
      </w:pPr>
    </w:p>
    <w:p w14:paraId="22D93FC8" w14:textId="448B19AB" w:rsidR="00292217" w:rsidRDefault="00292217">
      <w:pPr>
        <w:spacing w:after="0" w:line="240" w:lineRule="auto"/>
      </w:pPr>
      <w:r>
        <w:br w:type="page"/>
      </w:r>
    </w:p>
    <w:p w14:paraId="5EEDA674" w14:textId="77777777" w:rsidR="00292217" w:rsidRPr="00292217" w:rsidRDefault="00292217" w:rsidP="00292217">
      <w:pPr>
        <w:pStyle w:val="Heading2"/>
        <w:spacing w:before="0"/>
      </w:pPr>
      <w:r w:rsidRPr="00292217">
        <w:lastRenderedPageBreak/>
        <w:t>Appendix 12: Recognition and management of an allergic reaction/ anaphylaxis</w:t>
      </w:r>
    </w:p>
    <w:p w14:paraId="5E178BDA" w14:textId="77777777" w:rsidR="00292217" w:rsidRPr="00292217" w:rsidRDefault="00292217" w:rsidP="008A1FC0">
      <w:pPr>
        <w:pStyle w:val="Subheading"/>
      </w:pPr>
      <w:r w:rsidRPr="00292217">
        <w:t>Signs and symptoms include:</w:t>
      </w:r>
    </w:p>
    <w:p w14:paraId="485D109F" w14:textId="77777777" w:rsidR="00292217" w:rsidRPr="008A1FC0" w:rsidRDefault="00292217" w:rsidP="008A1FC0">
      <w:pPr>
        <w:pStyle w:val="Subheading"/>
        <w:rPr>
          <w:sz w:val="22"/>
          <w:szCs w:val="22"/>
        </w:rPr>
      </w:pPr>
      <w:r w:rsidRPr="008A1FC0">
        <w:rPr>
          <w:sz w:val="22"/>
          <w:szCs w:val="22"/>
        </w:rPr>
        <w:t>Mild-moderate allergic reaction:</w:t>
      </w:r>
    </w:p>
    <w:p w14:paraId="35538937" w14:textId="77777777" w:rsidR="00292217" w:rsidRPr="00292217" w:rsidRDefault="00292217" w:rsidP="008A1FC0">
      <w:pPr>
        <w:pStyle w:val="Bulletlist"/>
      </w:pPr>
      <w:r w:rsidRPr="00292217">
        <w:t>Swollen lips, face or eyes</w:t>
      </w:r>
    </w:p>
    <w:p w14:paraId="60C3DA92" w14:textId="77777777" w:rsidR="00292217" w:rsidRPr="00292217" w:rsidRDefault="00292217" w:rsidP="008A1FC0">
      <w:pPr>
        <w:pStyle w:val="Bulletlist"/>
      </w:pPr>
      <w:r w:rsidRPr="00292217">
        <w:t>Abdominal pain or vomiting</w:t>
      </w:r>
    </w:p>
    <w:p w14:paraId="54A4F9D7" w14:textId="77777777" w:rsidR="00292217" w:rsidRPr="00292217" w:rsidRDefault="00292217" w:rsidP="008A1FC0">
      <w:pPr>
        <w:pStyle w:val="Bulletlist"/>
      </w:pPr>
      <w:r w:rsidRPr="00292217">
        <w:t>Itchy/tingling mouth</w:t>
      </w:r>
    </w:p>
    <w:p w14:paraId="58118F09" w14:textId="77777777" w:rsidR="00292217" w:rsidRPr="00292217" w:rsidRDefault="00292217" w:rsidP="008A1FC0">
      <w:pPr>
        <w:pStyle w:val="Bulletlist"/>
      </w:pPr>
      <w:r w:rsidRPr="00292217">
        <w:t>Sudden change in behaviour</w:t>
      </w:r>
    </w:p>
    <w:p w14:paraId="34A9359F" w14:textId="77777777" w:rsidR="00292217" w:rsidRPr="00292217" w:rsidRDefault="00292217" w:rsidP="008A1FC0">
      <w:pPr>
        <w:pStyle w:val="Bulletlist"/>
      </w:pPr>
      <w:r w:rsidRPr="00292217">
        <w:t>Hives or itchy skin rash</w:t>
      </w:r>
    </w:p>
    <w:p w14:paraId="5A7AD712" w14:textId="497E1BB4" w:rsidR="00292217" w:rsidRPr="00292217" w:rsidRDefault="00292217" w:rsidP="008A1FC0">
      <w:pPr>
        <w:pStyle w:val="Subheading"/>
      </w:pPr>
      <w:r w:rsidRPr="00292217">
        <w:t>Action</w:t>
      </w:r>
    </w:p>
    <w:p w14:paraId="3599C43A" w14:textId="77777777" w:rsidR="00292217" w:rsidRPr="00292217" w:rsidRDefault="00292217" w:rsidP="008A1FC0">
      <w:pPr>
        <w:pStyle w:val="Bulletlist"/>
      </w:pPr>
      <w:r w:rsidRPr="00292217">
        <w:t xml:space="preserve">Stay with the child, call for help if </w:t>
      </w:r>
      <w:proofErr w:type="gramStart"/>
      <w:r w:rsidRPr="00292217">
        <w:t>necessary</w:t>
      </w:r>
      <w:proofErr w:type="gramEnd"/>
    </w:p>
    <w:p w14:paraId="6709B41E" w14:textId="77777777" w:rsidR="00292217" w:rsidRPr="00292217" w:rsidRDefault="00292217" w:rsidP="008A1FC0">
      <w:pPr>
        <w:pStyle w:val="Bulletlist"/>
        <w:rPr>
          <w:b/>
        </w:rPr>
      </w:pPr>
      <w:r w:rsidRPr="00292217">
        <w:t>Locate adrenaline autoinjector(s) -</w:t>
      </w:r>
      <w:r w:rsidRPr="00292217">
        <w:rPr>
          <w:b/>
        </w:rPr>
        <w:t xml:space="preserve"> always bring AAI to the child not the other way </w:t>
      </w:r>
      <w:proofErr w:type="gramStart"/>
      <w:r w:rsidRPr="00292217">
        <w:rPr>
          <w:b/>
        </w:rPr>
        <w:t>around</w:t>
      </w:r>
      <w:proofErr w:type="gramEnd"/>
    </w:p>
    <w:p w14:paraId="7A4FD4F0" w14:textId="77777777" w:rsidR="00292217" w:rsidRPr="00292217" w:rsidRDefault="00292217" w:rsidP="008A1FC0">
      <w:pPr>
        <w:pStyle w:val="Bulletlist"/>
      </w:pPr>
      <w:r w:rsidRPr="00292217">
        <w:t xml:space="preserve">Give antihistamine according to the child’s allergy treatment </w:t>
      </w:r>
      <w:proofErr w:type="gramStart"/>
      <w:r w:rsidRPr="00292217">
        <w:t>plan</w:t>
      </w:r>
      <w:proofErr w:type="gramEnd"/>
    </w:p>
    <w:p w14:paraId="63A8E68F" w14:textId="04E063F8" w:rsidR="00292217" w:rsidRPr="00292217" w:rsidRDefault="00292217" w:rsidP="008A1FC0">
      <w:pPr>
        <w:pStyle w:val="Bulletlist"/>
      </w:pPr>
      <w:r w:rsidRPr="00292217">
        <w:t>Phone parent/</w:t>
      </w:r>
      <w:r w:rsidR="00C73AF4">
        <w:t>carer/</w:t>
      </w:r>
      <w:r w:rsidRPr="00292217">
        <w:t>emergency contact</w:t>
      </w:r>
    </w:p>
    <w:p w14:paraId="1A42A4A9" w14:textId="2F63078B" w:rsidR="00292217" w:rsidRPr="00292217" w:rsidRDefault="00292217" w:rsidP="00292217">
      <w:pPr>
        <w:rPr>
          <w:b/>
          <w:bCs/>
          <w:color w:val="FF0000"/>
        </w:rPr>
      </w:pPr>
      <w:r w:rsidRPr="008A1FC0">
        <w:rPr>
          <w:b/>
          <w:bCs/>
          <w:color w:val="FF0000"/>
        </w:rPr>
        <w:t xml:space="preserve">Watch for signs of anaphylaxis (below) – life threatening allergic </w:t>
      </w:r>
      <w:proofErr w:type="gramStart"/>
      <w:r w:rsidRPr="008A1FC0">
        <w:rPr>
          <w:b/>
          <w:bCs/>
          <w:color w:val="FF0000"/>
        </w:rPr>
        <w:t>reaction</w:t>
      </w:r>
      <w:proofErr w:type="gramEnd"/>
    </w:p>
    <w:tbl>
      <w:tblPr>
        <w:tblStyle w:val="TableGrid"/>
        <w:tblW w:w="0" w:type="auto"/>
        <w:tblBorders>
          <w:top w:val="single" w:sz="18" w:space="0" w:color="FF0000"/>
          <w:left w:val="single" w:sz="18" w:space="0" w:color="FF0000"/>
          <w:bottom w:val="single" w:sz="18" w:space="0" w:color="FF0000"/>
          <w:right w:val="single" w:sz="18" w:space="0" w:color="FF0000"/>
          <w:insideH w:val="single" w:sz="18" w:space="0" w:color="FF0000"/>
          <w:insideV w:val="single" w:sz="18" w:space="0" w:color="FF0000"/>
        </w:tblBorders>
        <w:tblCellMar>
          <w:top w:w="28" w:type="dxa"/>
          <w:bottom w:w="28" w:type="dxa"/>
        </w:tblCellMar>
        <w:tblLook w:val="04A0" w:firstRow="1" w:lastRow="0" w:firstColumn="1" w:lastColumn="0" w:noHBand="0" w:noVBand="1"/>
      </w:tblPr>
      <w:tblGrid>
        <w:gridCol w:w="3232"/>
        <w:gridCol w:w="3232"/>
        <w:gridCol w:w="3236"/>
      </w:tblGrid>
      <w:tr w:rsidR="008A1FC0" w:rsidRPr="00292217" w14:paraId="1E666CFB" w14:textId="77777777" w:rsidTr="0071074F">
        <w:trPr>
          <w:trHeight w:val="397"/>
        </w:trPr>
        <w:tc>
          <w:tcPr>
            <w:tcW w:w="3243" w:type="dxa"/>
            <w:shd w:val="clear" w:color="auto" w:fill="FF0000"/>
            <w:vAlign w:val="center"/>
          </w:tcPr>
          <w:p w14:paraId="09B39614" w14:textId="77777777" w:rsidR="00292217" w:rsidRPr="00292217" w:rsidRDefault="00292217" w:rsidP="00292217">
            <w:pPr>
              <w:rPr>
                <w:rFonts w:asciiTheme="majorHAnsi" w:hAnsiTheme="majorHAnsi" w:cstheme="majorHAnsi"/>
                <w:b/>
                <w:color w:val="FFFFFF" w:themeColor="background1"/>
                <w:szCs w:val="22"/>
              </w:rPr>
            </w:pPr>
            <w:r w:rsidRPr="00292217">
              <w:rPr>
                <w:rFonts w:asciiTheme="majorHAnsi" w:hAnsiTheme="majorHAnsi" w:cstheme="majorHAnsi"/>
                <w:b/>
                <w:color w:val="FFFFFF" w:themeColor="background1"/>
                <w:szCs w:val="22"/>
              </w:rPr>
              <w:t>Airway</w:t>
            </w:r>
          </w:p>
        </w:tc>
        <w:tc>
          <w:tcPr>
            <w:tcW w:w="3243" w:type="dxa"/>
            <w:shd w:val="clear" w:color="auto" w:fill="FF0000"/>
            <w:vAlign w:val="center"/>
          </w:tcPr>
          <w:p w14:paraId="499136F6" w14:textId="77777777" w:rsidR="00292217" w:rsidRPr="00292217" w:rsidRDefault="00292217" w:rsidP="00292217">
            <w:pPr>
              <w:rPr>
                <w:rFonts w:asciiTheme="majorHAnsi" w:hAnsiTheme="majorHAnsi" w:cstheme="majorHAnsi"/>
                <w:b/>
                <w:color w:val="FFFFFF" w:themeColor="background1"/>
                <w:szCs w:val="22"/>
              </w:rPr>
            </w:pPr>
            <w:r w:rsidRPr="00292217">
              <w:rPr>
                <w:rFonts w:asciiTheme="majorHAnsi" w:hAnsiTheme="majorHAnsi" w:cstheme="majorHAnsi"/>
                <w:b/>
                <w:color w:val="FFFFFF" w:themeColor="background1"/>
                <w:szCs w:val="22"/>
              </w:rPr>
              <w:t>Breathing</w:t>
            </w:r>
          </w:p>
        </w:tc>
        <w:tc>
          <w:tcPr>
            <w:tcW w:w="3244" w:type="dxa"/>
            <w:shd w:val="clear" w:color="auto" w:fill="FF0000"/>
            <w:vAlign w:val="center"/>
          </w:tcPr>
          <w:p w14:paraId="62F64FF6" w14:textId="77777777" w:rsidR="00292217" w:rsidRPr="00292217" w:rsidRDefault="00292217" w:rsidP="00292217">
            <w:pPr>
              <w:rPr>
                <w:rFonts w:asciiTheme="majorHAnsi" w:hAnsiTheme="majorHAnsi" w:cstheme="majorHAnsi"/>
                <w:b/>
                <w:color w:val="FFFFFF" w:themeColor="background1"/>
                <w:szCs w:val="22"/>
              </w:rPr>
            </w:pPr>
            <w:r w:rsidRPr="00292217">
              <w:rPr>
                <w:rFonts w:asciiTheme="majorHAnsi" w:hAnsiTheme="majorHAnsi" w:cstheme="majorHAnsi"/>
                <w:b/>
                <w:color w:val="FFFFFF" w:themeColor="background1"/>
                <w:szCs w:val="22"/>
              </w:rPr>
              <w:t>Consciousness</w:t>
            </w:r>
          </w:p>
        </w:tc>
      </w:tr>
      <w:tr w:rsidR="00292217" w:rsidRPr="00292217" w14:paraId="2EF9DE2C" w14:textId="77777777" w:rsidTr="0071074F">
        <w:tc>
          <w:tcPr>
            <w:tcW w:w="3243" w:type="dxa"/>
          </w:tcPr>
          <w:p w14:paraId="5A6FA024" w14:textId="77777777" w:rsidR="00292217" w:rsidRPr="00292217" w:rsidRDefault="00292217" w:rsidP="00292217">
            <w:r w:rsidRPr="00292217">
              <w:t>Persistent cough</w:t>
            </w:r>
          </w:p>
          <w:p w14:paraId="075F5F72" w14:textId="77777777" w:rsidR="00292217" w:rsidRPr="00292217" w:rsidRDefault="00292217" w:rsidP="00292217">
            <w:r w:rsidRPr="00292217">
              <w:t>Hoarse voice</w:t>
            </w:r>
          </w:p>
          <w:p w14:paraId="70DD4E23" w14:textId="77777777" w:rsidR="00292217" w:rsidRPr="00292217" w:rsidRDefault="00292217" w:rsidP="00292217">
            <w:r w:rsidRPr="00292217">
              <w:t>Difficulty swallowing</w:t>
            </w:r>
          </w:p>
          <w:p w14:paraId="750B779E" w14:textId="77777777" w:rsidR="00292217" w:rsidRPr="00292217" w:rsidRDefault="00292217" w:rsidP="00292217">
            <w:r w:rsidRPr="00292217">
              <w:t>Swollen tongue</w:t>
            </w:r>
          </w:p>
        </w:tc>
        <w:tc>
          <w:tcPr>
            <w:tcW w:w="3243" w:type="dxa"/>
          </w:tcPr>
          <w:p w14:paraId="53F8DF9C" w14:textId="77777777" w:rsidR="00292217" w:rsidRPr="00292217" w:rsidRDefault="00292217" w:rsidP="00292217">
            <w:r w:rsidRPr="00292217">
              <w:t>Difficult or noisy breathing</w:t>
            </w:r>
          </w:p>
          <w:p w14:paraId="0DA73D37" w14:textId="77777777" w:rsidR="00292217" w:rsidRPr="00292217" w:rsidRDefault="00292217" w:rsidP="00292217">
            <w:r w:rsidRPr="00292217">
              <w:t>Wheeze or persistent cough</w:t>
            </w:r>
          </w:p>
        </w:tc>
        <w:tc>
          <w:tcPr>
            <w:tcW w:w="3244" w:type="dxa"/>
          </w:tcPr>
          <w:p w14:paraId="63E41CC7" w14:textId="77777777" w:rsidR="00292217" w:rsidRPr="00292217" w:rsidRDefault="00292217" w:rsidP="00292217">
            <w:r w:rsidRPr="00292217">
              <w:t>Persistent dizziness</w:t>
            </w:r>
          </w:p>
          <w:p w14:paraId="4130E82B" w14:textId="77777777" w:rsidR="00292217" w:rsidRPr="00292217" w:rsidRDefault="00292217" w:rsidP="00292217">
            <w:r w:rsidRPr="00292217">
              <w:t>Becoming pale or floppy</w:t>
            </w:r>
          </w:p>
          <w:p w14:paraId="0C47865A" w14:textId="77777777" w:rsidR="00292217" w:rsidRPr="00292217" w:rsidRDefault="00292217" w:rsidP="00292217">
            <w:r w:rsidRPr="00292217">
              <w:t>Suddenly sleepy, collapse, unconscious</w:t>
            </w:r>
          </w:p>
        </w:tc>
      </w:tr>
    </w:tbl>
    <w:p w14:paraId="42CD0FA8" w14:textId="550663FC" w:rsidR="00292217" w:rsidRPr="00292217" w:rsidRDefault="008A1FC0" w:rsidP="008A1FC0">
      <w:pPr>
        <w:spacing w:before="240"/>
        <w:rPr>
          <w:b/>
          <w:color w:val="FF0000"/>
        </w:rPr>
      </w:pPr>
      <w:r>
        <w:rPr>
          <w:noProof/>
          <w:lang w:val="en-US"/>
        </w:rPr>
        <mc:AlternateContent>
          <mc:Choice Requires="wps">
            <w:drawing>
              <wp:anchor distT="0" distB="0" distL="114300" distR="114300" simplePos="0" relativeHeight="251663360" behindDoc="1" locked="0" layoutInCell="1" allowOverlap="1" wp14:anchorId="4DCCAC17" wp14:editId="728C538B">
                <wp:simplePos x="0" y="0"/>
                <wp:positionH relativeFrom="margin">
                  <wp:align>right</wp:align>
                </wp:positionH>
                <wp:positionV relativeFrom="paragraph">
                  <wp:posOffset>128270</wp:posOffset>
                </wp:positionV>
                <wp:extent cx="2625090" cy="1685925"/>
                <wp:effectExtent l="19050" t="19050" r="22860" b="28575"/>
                <wp:wrapTight wrapText="bothSides">
                  <wp:wrapPolygon edited="0">
                    <wp:start x="1567" y="-244"/>
                    <wp:lineTo x="-157" y="-244"/>
                    <wp:lineTo x="-157" y="20258"/>
                    <wp:lineTo x="1097" y="21722"/>
                    <wp:lineTo x="20377" y="21722"/>
                    <wp:lineTo x="21631" y="19281"/>
                    <wp:lineTo x="21631" y="-244"/>
                    <wp:lineTo x="20221" y="-244"/>
                    <wp:lineTo x="1567" y="-244"/>
                  </wp:wrapPolygon>
                </wp:wrapTight>
                <wp:docPr id="78" name="Text Box 78"/>
                <wp:cNvGraphicFramePr/>
                <a:graphic xmlns:a="http://schemas.openxmlformats.org/drawingml/2006/main">
                  <a:graphicData uri="http://schemas.microsoft.com/office/word/2010/wordprocessingShape">
                    <wps:wsp>
                      <wps:cNvSpPr txBox="1"/>
                      <wps:spPr>
                        <a:xfrm>
                          <a:off x="0" y="0"/>
                          <a:ext cx="2625090" cy="1685925"/>
                        </a:xfrm>
                        <a:prstGeom prst="roundRect">
                          <a:avLst/>
                        </a:prstGeom>
                        <a:noFill/>
                        <a:ln w="28575">
                          <a:solidFill>
                            <a:srgbClr val="FF0000"/>
                          </a:solidFill>
                          <a:prstDash val="sysDash"/>
                        </a:ln>
                      </wps:spPr>
                      <wps:txbx>
                        <w:txbxContent>
                          <w:p w14:paraId="7B6B6FEC" w14:textId="77777777" w:rsidR="000F7BFC" w:rsidRPr="008A1FC0" w:rsidRDefault="000F7BFC" w:rsidP="008A1FC0">
                            <w:pPr>
                              <w:pStyle w:val="Tabletext"/>
                              <w:rPr>
                                <w:rFonts w:asciiTheme="minorHAnsi" w:hAnsiTheme="minorHAnsi"/>
                                <w:b/>
                                <w:sz w:val="24"/>
                                <w:szCs w:val="28"/>
                              </w:rPr>
                            </w:pPr>
                            <w:r w:rsidRPr="008A1FC0">
                              <w:rPr>
                                <w:rFonts w:asciiTheme="minorHAnsi" w:hAnsiTheme="minorHAnsi"/>
                                <w:b/>
                                <w:sz w:val="24"/>
                                <w:szCs w:val="28"/>
                              </w:rPr>
                              <w:t xml:space="preserve">Anaphylaxis may occur without initial mild signs: </w:t>
                            </w:r>
                            <w:r w:rsidRPr="008A1FC0">
                              <w:rPr>
                                <w:rFonts w:asciiTheme="minorHAnsi" w:hAnsiTheme="minorHAnsi"/>
                                <w:b/>
                                <w:color w:val="FF0000"/>
                                <w:sz w:val="24"/>
                                <w:szCs w:val="28"/>
                              </w:rPr>
                              <w:t xml:space="preserve">ALWAYS use adrenaline autoinjector FIRST </w:t>
                            </w:r>
                            <w:r w:rsidRPr="008A1FC0">
                              <w:rPr>
                                <w:rFonts w:asciiTheme="minorHAnsi" w:hAnsiTheme="minorHAnsi"/>
                                <w:b/>
                                <w:sz w:val="24"/>
                                <w:szCs w:val="28"/>
                              </w:rPr>
                              <w:t xml:space="preserve">in someone with known food allergy who has </w:t>
                            </w:r>
                            <w:r w:rsidRPr="008A1FC0">
                              <w:rPr>
                                <w:rFonts w:asciiTheme="minorHAnsi" w:hAnsiTheme="minorHAnsi"/>
                                <w:b/>
                                <w:color w:val="FF0000"/>
                                <w:sz w:val="24"/>
                                <w:szCs w:val="28"/>
                              </w:rPr>
                              <w:t xml:space="preserve">SUDDEN BREATHING DIFFICULTY </w:t>
                            </w:r>
                            <w:r w:rsidRPr="008A1FC0">
                              <w:rPr>
                                <w:rFonts w:asciiTheme="minorHAnsi" w:hAnsiTheme="minorHAnsi"/>
                                <w:b/>
                                <w:sz w:val="24"/>
                                <w:szCs w:val="28"/>
                              </w:rPr>
                              <w:t>(persistent cough, hoarse voice, wheeze) – even if no skin symptoms are present.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CCAC17" id="Text Box 78" o:spid="_x0000_s1047" style="position:absolute;margin-left:155.5pt;margin-top:10.1pt;width:206.7pt;height:132.75pt;z-index:-2516531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" filled="f" strokecolor="red" strokeweight="2.25pt">
                <v:stroke dashstyle="3 1"/>
                <v:textbox>
                  <w:txbxContent>
                    <w:p w14:paraId="7B6B6FEC" w14:textId="77777777" w:rsidR="000F7BFC" w:rsidRPr="008A1FC0" w:rsidRDefault="000F7BFC" w:rsidP="008A1FC0">
                      <w:pPr>
                        <w:pStyle w:val="Tabletext"/>
                        <w:rPr>
                          <w:rFonts w:asciiTheme="minorHAnsi" w:hAnsiTheme="minorHAnsi"/>
                          <w:b/>
                          <w:sz w:val="24"/>
                          <w:szCs w:val="28"/>
                        </w:rPr>
                      </w:pPr>
                      <w:r w:rsidRPr="008A1FC0">
                        <w:rPr>
                          <w:rFonts w:asciiTheme="minorHAnsi" w:hAnsiTheme="minorHAnsi"/>
                          <w:b/>
                          <w:sz w:val="24"/>
                          <w:szCs w:val="28"/>
                        </w:rPr>
                        <w:t xml:space="preserve">Anaphylaxis may occur without initial mild signs: </w:t>
                      </w:r>
                      <w:r w:rsidRPr="008A1FC0">
                        <w:rPr>
                          <w:rFonts w:asciiTheme="minorHAnsi" w:hAnsiTheme="minorHAnsi"/>
                          <w:b/>
                          <w:color w:val="FF0000"/>
                          <w:sz w:val="24"/>
                          <w:szCs w:val="28"/>
                        </w:rPr>
                        <w:t xml:space="preserve">ALWAYS use adrenaline autoinjector FIRST </w:t>
                      </w:r>
                      <w:r w:rsidRPr="008A1FC0">
                        <w:rPr>
                          <w:rFonts w:asciiTheme="minorHAnsi" w:hAnsiTheme="minorHAnsi"/>
                          <w:b/>
                          <w:sz w:val="24"/>
                          <w:szCs w:val="28"/>
                        </w:rPr>
                        <w:t xml:space="preserve">in someone with known food allergy who has </w:t>
                      </w:r>
                      <w:r w:rsidRPr="008A1FC0">
                        <w:rPr>
                          <w:rFonts w:asciiTheme="minorHAnsi" w:hAnsiTheme="minorHAnsi"/>
                          <w:b/>
                          <w:color w:val="FF0000"/>
                          <w:sz w:val="24"/>
                          <w:szCs w:val="28"/>
                        </w:rPr>
                        <w:t xml:space="preserve">SUDDEN BREATHING DIFFICULTY </w:t>
                      </w:r>
                      <w:r w:rsidRPr="008A1FC0">
                        <w:rPr>
                          <w:rFonts w:asciiTheme="minorHAnsi" w:hAnsiTheme="minorHAnsi"/>
                          <w:b/>
                          <w:sz w:val="24"/>
                          <w:szCs w:val="28"/>
                        </w:rPr>
                        <w:t>(persistent cough, hoarse voice, wheeze) – even if no skin symptoms are present.</w:t>
                      </w:r>
                    </w:p>
                  </w:txbxContent>
                </v:textbox>
                <w10:wrap type="tight" anchorx="margin"/>
              </v:roundrect>
            </w:pict>
          </mc:Fallback>
        </mc:AlternateContent>
      </w:r>
      <w:r w:rsidR="00292217" w:rsidRPr="00292217">
        <w:rPr>
          <w:b/>
          <w:color w:val="FF0000"/>
        </w:rPr>
        <w:t xml:space="preserve">If </w:t>
      </w:r>
      <w:proofErr w:type="gramStart"/>
      <w:r w:rsidR="00292217" w:rsidRPr="00292217">
        <w:rPr>
          <w:b/>
          <w:color w:val="FF0000"/>
        </w:rPr>
        <w:t>any ONE</w:t>
      </w:r>
      <w:proofErr w:type="gramEnd"/>
      <w:r w:rsidR="00292217" w:rsidRPr="00292217">
        <w:rPr>
          <w:b/>
          <w:color w:val="FF0000"/>
        </w:rPr>
        <w:t xml:space="preserve"> (or more) of these signs are present:</w:t>
      </w:r>
    </w:p>
    <w:p w14:paraId="4FDE796C" w14:textId="5C2F710B" w:rsidR="00292217" w:rsidRPr="00292217" w:rsidRDefault="00292217" w:rsidP="008A1FC0">
      <w:pPr>
        <w:pStyle w:val="Bulletlist"/>
        <w:numPr>
          <w:ilvl w:val="0"/>
          <w:numId w:val="20"/>
        </w:numPr>
      </w:pPr>
      <w:r w:rsidRPr="00292217">
        <w:t>Lie child flat with legs raised: (if breathing is difficult, allow child to sit)</w:t>
      </w:r>
    </w:p>
    <w:p w14:paraId="24E4F276" w14:textId="6FAFD952" w:rsidR="00292217" w:rsidRPr="00292217" w:rsidRDefault="00292217" w:rsidP="008A1FC0">
      <w:pPr>
        <w:pStyle w:val="Bulletlist"/>
        <w:numPr>
          <w:ilvl w:val="0"/>
          <w:numId w:val="20"/>
        </w:numPr>
      </w:pPr>
      <w:r w:rsidRPr="00292217">
        <w:t xml:space="preserve">Use Adrenaline autoinjector* without </w:t>
      </w:r>
      <w:proofErr w:type="gramStart"/>
      <w:r w:rsidRPr="00292217">
        <w:t>delay</w:t>
      </w:r>
      <w:proofErr w:type="gramEnd"/>
    </w:p>
    <w:p w14:paraId="7E36649E" w14:textId="6AB8F7C6" w:rsidR="00292217" w:rsidRPr="00292217" w:rsidRDefault="00292217" w:rsidP="008A1FC0">
      <w:pPr>
        <w:pStyle w:val="Bulletlist"/>
        <w:numPr>
          <w:ilvl w:val="0"/>
          <w:numId w:val="20"/>
        </w:numPr>
      </w:pPr>
      <w:r w:rsidRPr="00292217">
        <w:t xml:space="preserve">Dial 999 to request ambulance and say </w:t>
      </w:r>
      <w:proofErr w:type="gramStart"/>
      <w:r w:rsidRPr="00292217">
        <w:t>ANAPHYLAXIS</w:t>
      </w:r>
      <w:proofErr w:type="gramEnd"/>
    </w:p>
    <w:p w14:paraId="07BEF3BE" w14:textId="72873028" w:rsidR="00292217" w:rsidRPr="00292217" w:rsidRDefault="00292217" w:rsidP="00292217">
      <w:pPr>
        <w:rPr>
          <w:b/>
          <w:color w:val="FF0000"/>
        </w:rPr>
      </w:pPr>
      <w:r w:rsidRPr="00292217">
        <w:rPr>
          <w:b/>
          <w:color w:val="FF0000"/>
        </w:rPr>
        <w:t>***</w:t>
      </w:r>
      <w:r w:rsidR="003530E5">
        <w:rPr>
          <w:b/>
          <w:color w:val="FF0000"/>
        </w:rPr>
        <w:t xml:space="preserve"> </w:t>
      </w:r>
      <w:r w:rsidRPr="00292217">
        <w:rPr>
          <w:b/>
          <w:color w:val="FF0000"/>
        </w:rPr>
        <w:t>If in doubt, give Adrenaline ***</w:t>
      </w:r>
    </w:p>
    <w:p w14:paraId="43997AB1" w14:textId="05F99246" w:rsidR="00292217" w:rsidRPr="008A1FC0" w:rsidRDefault="00292217" w:rsidP="008A1FC0">
      <w:pPr>
        <w:pStyle w:val="Subheading"/>
      </w:pPr>
      <w:r w:rsidRPr="008A1FC0">
        <w:t>After giving Adrenaline</w:t>
      </w:r>
    </w:p>
    <w:p w14:paraId="7204BAC1" w14:textId="617ED1B3" w:rsidR="00292217" w:rsidRPr="00292217" w:rsidRDefault="00292217" w:rsidP="008A1FC0">
      <w:pPr>
        <w:pStyle w:val="ListParagraph"/>
        <w:numPr>
          <w:ilvl w:val="0"/>
          <w:numId w:val="21"/>
        </w:numPr>
      </w:pPr>
      <w:r w:rsidRPr="00292217">
        <w:t xml:space="preserve">Stay with child until ambulance arrives, do NOT stand child </w:t>
      </w:r>
      <w:proofErr w:type="gramStart"/>
      <w:r w:rsidRPr="00292217">
        <w:t>up</w:t>
      </w:r>
      <w:proofErr w:type="gramEnd"/>
    </w:p>
    <w:p w14:paraId="3A7D71E1" w14:textId="364C168B" w:rsidR="00292217" w:rsidRPr="00292217" w:rsidRDefault="00292217" w:rsidP="008A1FC0">
      <w:pPr>
        <w:pStyle w:val="ListParagraph"/>
        <w:numPr>
          <w:ilvl w:val="0"/>
          <w:numId w:val="21"/>
        </w:numPr>
      </w:pPr>
      <w:r w:rsidRPr="00292217">
        <w:t xml:space="preserve">Commence CPR if there are no signs of </w:t>
      </w:r>
      <w:proofErr w:type="gramStart"/>
      <w:r w:rsidRPr="00292217">
        <w:t>life</w:t>
      </w:r>
      <w:proofErr w:type="gramEnd"/>
    </w:p>
    <w:p w14:paraId="798690A3" w14:textId="78A2DD98" w:rsidR="00292217" w:rsidRPr="00292217" w:rsidRDefault="00292217" w:rsidP="008A1FC0">
      <w:pPr>
        <w:pStyle w:val="ListParagraph"/>
        <w:numPr>
          <w:ilvl w:val="0"/>
          <w:numId w:val="21"/>
        </w:numPr>
      </w:pPr>
      <w:r w:rsidRPr="00292217">
        <w:t xml:space="preserve">Phone parent/emergency contact </w:t>
      </w:r>
    </w:p>
    <w:p w14:paraId="30338D2A" w14:textId="0D256F25" w:rsidR="008A1FC0" w:rsidRDefault="00292217" w:rsidP="008A1FC0">
      <w:pPr>
        <w:pStyle w:val="ListParagraph"/>
        <w:numPr>
          <w:ilvl w:val="0"/>
          <w:numId w:val="21"/>
        </w:numPr>
      </w:pPr>
      <w:r w:rsidRPr="00292217">
        <w:t>If no improvement after 5 minutes, give a further dose of adrenaline using another autoinjector device, if available</w:t>
      </w:r>
    </w:p>
    <w:p w14:paraId="70258CF9" w14:textId="6B9E1592" w:rsidR="008A1FC0" w:rsidRDefault="008A1FC0">
      <w:pPr>
        <w:spacing w:after="0" w:line="240" w:lineRule="auto"/>
      </w:pPr>
      <w:r>
        <w:br w:type="page"/>
      </w:r>
    </w:p>
    <w:p w14:paraId="0096FB01" w14:textId="77777777" w:rsidR="008A1FC0" w:rsidRPr="008A1FC0" w:rsidRDefault="008A1FC0" w:rsidP="008A1FC0">
      <w:pPr>
        <w:pStyle w:val="Heading2"/>
        <w:spacing w:before="0"/>
      </w:pPr>
      <w:r w:rsidRPr="008A1FC0">
        <w:lastRenderedPageBreak/>
        <w:t>Appendix 13: Auto Adrenaline Injector (AAI) kit contents</w:t>
      </w:r>
    </w:p>
    <w:p w14:paraId="3B27FC7A" w14:textId="11739B5B" w:rsidR="008A1FC0" w:rsidRPr="008A1FC0" w:rsidRDefault="008A1FC0" w:rsidP="008A1FC0">
      <w:pPr>
        <w:pStyle w:val="Bulletlist"/>
      </w:pPr>
      <w:r w:rsidRPr="008A1FC0">
        <w:t>Two AAIs, generally of the make most commonly prescribed in school (</w:t>
      </w:r>
      <w:proofErr w:type="gramStart"/>
      <w:r w:rsidRPr="008A1FC0">
        <w:t>i.e.</w:t>
      </w:r>
      <w:proofErr w:type="gramEnd"/>
      <w:r w:rsidRPr="008A1FC0">
        <w:t xml:space="preserve"> </w:t>
      </w:r>
      <w:r w:rsidR="00BE44E8" w:rsidRPr="008A1FC0">
        <w:t>EpiPen</w:t>
      </w:r>
      <w:r w:rsidRPr="008A1FC0">
        <w:t xml:space="preserve"> or </w:t>
      </w:r>
      <w:proofErr w:type="spellStart"/>
      <w:r w:rsidRPr="008A1FC0">
        <w:t>Emerade</w:t>
      </w:r>
      <w:proofErr w:type="spellEnd"/>
      <w:r w:rsidRPr="008A1FC0">
        <w:t xml:space="preserve"> or </w:t>
      </w:r>
      <w:proofErr w:type="spellStart"/>
      <w:r w:rsidRPr="008A1FC0">
        <w:t>Jext</w:t>
      </w:r>
      <w:proofErr w:type="spellEnd"/>
      <w:r w:rsidRPr="008A1FC0">
        <w:t>)</w:t>
      </w:r>
    </w:p>
    <w:p w14:paraId="080DA71F" w14:textId="77777777" w:rsidR="008A1FC0" w:rsidRPr="008A1FC0" w:rsidRDefault="008A1FC0" w:rsidP="008A1FC0">
      <w:pPr>
        <w:pStyle w:val="Bulletlist"/>
      </w:pPr>
      <w:r w:rsidRPr="008A1FC0">
        <w:t xml:space="preserve">Instructions on how to use the </w:t>
      </w:r>
      <w:proofErr w:type="gramStart"/>
      <w:r w:rsidRPr="008A1FC0">
        <w:t>device</w:t>
      </w:r>
      <w:proofErr w:type="gramEnd"/>
    </w:p>
    <w:p w14:paraId="0ED10431" w14:textId="77777777" w:rsidR="008A1FC0" w:rsidRPr="008A1FC0" w:rsidRDefault="008A1FC0" w:rsidP="008A1FC0">
      <w:pPr>
        <w:pStyle w:val="Bulletlist"/>
      </w:pPr>
      <w:r w:rsidRPr="008A1FC0">
        <w:t>Instructions on storage of the device</w:t>
      </w:r>
    </w:p>
    <w:p w14:paraId="039A7A8F" w14:textId="2188C72C" w:rsidR="008A1FC0" w:rsidRPr="008A1FC0" w:rsidRDefault="00105F83" w:rsidP="008A1FC0">
      <w:pPr>
        <w:pStyle w:val="Bulletlist"/>
      </w:pPr>
      <w:r w:rsidRPr="008A1FC0">
        <w:t>Manufacturer’s</w:t>
      </w:r>
      <w:r w:rsidR="008A1FC0" w:rsidRPr="008A1FC0">
        <w:t xml:space="preserve"> information</w:t>
      </w:r>
    </w:p>
    <w:p w14:paraId="585C809C" w14:textId="77777777" w:rsidR="008A1FC0" w:rsidRPr="008A1FC0" w:rsidRDefault="008A1FC0" w:rsidP="008A1FC0">
      <w:pPr>
        <w:pStyle w:val="Bulletlist"/>
      </w:pPr>
      <w:r w:rsidRPr="008A1FC0">
        <w:t xml:space="preserve">A checklist of the injectors, identified by their batch number and expiry date with monthly check </w:t>
      </w:r>
      <w:proofErr w:type="gramStart"/>
      <w:r w:rsidRPr="008A1FC0">
        <w:t>records</w:t>
      </w:r>
      <w:proofErr w:type="gramEnd"/>
    </w:p>
    <w:p w14:paraId="6FBED781" w14:textId="77777777" w:rsidR="008A1FC0" w:rsidRPr="008A1FC0" w:rsidRDefault="008A1FC0" w:rsidP="008A1FC0">
      <w:pPr>
        <w:pStyle w:val="Bulletlist"/>
      </w:pPr>
      <w:r w:rsidRPr="008A1FC0">
        <w:t>A note of the arrangements for replacing the injectors</w:t>
      </w:r>
    </w:p>
    <w:p w14:paraId="075E7337" w14:textId="77777777" w:rsidR="008A1FC0" w:rsidRPr="008A1FC0" w:rsidRDefault="008A1FC0" w:rsidP="008A1FC0">
      <w:pPr>
        <w:pStyle w:val="Bulletlist"/>
      </w:pPr>
      <w:r w:rsidRPr="008A1FC0">
        <w:t xml:space="preserve">A register to whom the AAI can be </w:t>
      </w:r>
      <w:proofErr w:type="gramStart"/>
      <w:r w:rsidRPr="008A1FC0">
        <w:t>administered</w:t>
      </w:r>
      <w:proofErr w:type="gramEnd"/>
    </w:p>
    <w:p w14:paraId="4D76C87E" w14:textId="77777777" w:rsidR="008A1FC0" w:rsidRPr="008A1FC0" w:rsidRDefault="008A1FC0" w:rsidP="008A1FC0">
      <w:pPr>
        <w:pStyle w:val="Bulletlist"/>
      </w:pPr>
      <w:r w:rsidRPr="008A1FC0">
        <w:t>Blank Administration records (which can be attached to their IHCP post the incident)</w:t>
      </w:r>
    </w:p>
    <w:p w14:paraId="45A4AA7D" w14:textId="77777777" w:rsidR="0038446C" w:rsidRDefault="0038446C" w:rsidP="008A1FC0">
      <w:pPr>
        <w:sectPr w:rsidR="0038446C" w:rsidSect="00EB2575">
          <w:pgSz w:w="11900" w:h="16840" w:code="9"/>
          <w:pgMar w:top="1701" w:right="1077" w:bottom="1701" w:left="1077" w:header="510" w:footer="510" w:gutter="0"/>
          <w:cols w:space="720"/>
          <w:docGrid w:linePitch="360"/>
        </w:sectPr>
      </w:pPr>
    </w:p>
    <w:p w14:paraId="2713830A" w14:textId="5A3B8D0B" w:rsidR="0038446C" w:rsidRPr="0038446C" w:rsidRDefault="0038446C" w:rsidP="0038446C">
      <w:pPr>
        <w:pStyle w:val="Heading2"/>
        <w:spacing w:before="0"/>
      </w:pPr>
      <w:r w:rsidRPr="0038446C">
        <w:lastRenderedPageBreak/>
        <w:t xml:space="preserve">Appendix 14: Model Monitoring Record of Support for </w:t>
      </w:r>
      <w:r w:rsidR="00134D6C">
        <w:t>students</w:t>
      </w:r>
      <w:r w:rsidRPr="0038446C">
        <w:t xml:space="preserve"> with medical needs</w:t>
      </w:r>
    </w:p>
    <w:tbl>
      <w:tblPr>
        <w:tblStyle w:val="TableGrid"/>
        <w:tblW w:w="0" w:type="auto"/>
        <w:tblLook w:val="04A0" w:firstRow="1" w:lastRow="0" w:firstColumn="1" w:lastColumn="0" w:noHBand="0" w:noVBand="1"/>
      </w:tblPr>
      <w:tblGrid>
        <w:gridCol w:w="1619"/>
        <w:gridCol w:w="1521"/>
        <w:gridCol w:w="1535"/>
        <w:gridCol w:w="1170"/>
        <w:gridCol w:w="1883"/>
        <w:gridCol w:w="1170"/>
        <w:gridCol w:w="1989"/>
        <w:gridCol w:w="1170"/>
        <w:gridCol w:w="1170"/>
        <w:gridCol w:w="1443"/>
      </w:tblGrid>
      <w:tr w:rsidR="0038446C" w:rsidRPr="0038446C" w14:paraId="0C1AE837" w14:textId="77777777" w:rsidTr="00E235AF">
        <w:tc>
          <w:tcPr>
            <w:tcW w:w="1619" w:type="dxa"/>
            <w:shd w:val="clear" w:color="auto" w:fill="F2F2F2" w:themeFill="background1" w:themeFillShade="F2"/>
          </w:tcPr>
          <w:p w14:paraId="3296E96E" w14:textId="399EC13B" w:rsidR="0038446C" w:rsidRPr="0038446C" w:rsidRDefault="0038446C" w:rsidP="0038446C">
            <w:pPr>
              <w:rPr>
                <w:rFonts w:asciiTheme="majorHAnsi" w:hAnsiTheme="majorHAnsi" w:cstheme="majorHAnsi"/>
                <w:b/>
                <w:szCs w:val="22"/>
              </w:rPr>
            </w:pPr>
            <w:r w:rsidRPr="0038446C">
              <w:rPr>
                <w:rFonts w:asciiTheme="majorHAnsi" w:hAnsiTheme="majorHAnsi" w:cstheme="majorHAnsi"/>
                <w:b/>
                <w:szCs w:val="22"/>
              </w:rPr>
              <w:t xml:space="preserve">Name of </w:t>
            </w:r>
            <w:r w:rsidR="00261FA0">
              <w:rPr>
                <w:rFonts w:asciiTheme="majorHAnsi" w:hAnsiTheme="majorHAnsi" w:cstheme="majorHAnsi"/>
                <w:b/>
                <w:szCs w:val="22"/>
              </w:rPr>
              <w:t>student</w:t>
            </w:r>
          </w:p>
        </w:tc>
        <w:tc>
          <w:tcPr>
            <w:tcW w:w="1521" w:type="dxa"/>
            <w:shd w:val="clear" w:color="auto" w:fill="F2F2F2" w:themeFill="background1" w:themeFillShade="F2"/>
          </w:tcPr>
          <w:p w14:paraId="6285EFC9" w14:textId="77777777" w:rsidR="0038446C" w:rsidRPr="0038446C" w:rsidRDefault="0038446C" w:rsidP="0038446C">
            <w:pPr>
              <w:rPr>
                <w:rFonts w:asciiTheme="majorHAnsi" w:hAnsiTheme="majorHAnsi" w:cstheme="majorHAnsi"/>
                <w:b/>
                <w:szCs w:val="22"/>
              </w:rPr>
            </w:pPr>
            <w:r w:rsidRPr="0038446C">
              <w:rPr>
                <w:rFonts w:asciiTheme="majorHAnsi" w:hAnsiTheme="majorHAnsi" w:cstheme="majorHAnsi"/>
                <w:b/>
                <w:szCs w:val="22"/>
              </w:rPr>
              <w:t>Medical need</w:t>
            </w:r>
          </w:p>
        </w:tc>
        <w:tc>
          <w:tcPr>
            <w:tcW w:w="1535" w:type="dxa"/>
            <w:shd w:val="clear" w:color="auto" w:fill="F2F2F2" w:themeFill="background1" w:themeFillShade="F2"/>
          </w:tcPr>
          <w:p w14:paraId="474CCF28" w14:textId="77777777" w:rsidR="0038446C" w:rsidRPr="0038446C" w:rsidRDefault="0038446C" w:rsidP="0038446C">
            <w:pPr>
              <w:rPr>
                <w:rFonts w:asciiTheme="majorHAnsi" w:hAnsiTheme="majorHAnsi" w:cstheme="majorHAnsi"/>
                <w:b/>
                <w:szCs w:val="22"/>
              </w:rPr>
            </w:pPr>
            <w:r w:rsidRPr="0038446C">
              <w:rPr>
                <w:rFonts w:asciiTheme="majorHAnsi" w:hAnsiTheme="majorHAnsi" w:cstheme="majorHAnsi"/>
                <w:b/>
                <w:szCs w:val="22"/>
              </w:rPr>
              <w:t xml:space="preserve">Type of plan </w:t>
            </w:r>
          </w:p>
        </w:tc>
        <w:tc>
          <w:tcPr>
            <w:tcW w:w="1170" w:type="dxa"/>
            <w:shd w:val="clear" w:color="auto" w:fill="F2F2F2" w:themeFill="background1" w:themeFillShade="F2"/>
          </w:tcPr>
          <w:p w14:paraId="68B402E7" w14:textId="77777777" w:rsidR="0038446C" w:rsidRPr="0038446C" w:rsidRDefault="0038446C" w:rsidP="0038446C">
            <w:pPr>
              <w:rPr>
                <w:rFonts w:asciiTheme="majorHAnsi" w:hAnsiTheme="majorHAnsi" w:cstheme="majorHAnsi"/>
                <w:b/>
                <w:szCs w:val="22"/>
              </w:rPr>
            </w:pPr>
            <w:r w:rsidRPr="0038446C">
              <w:rPr>
                <w:rFonts w:asciiTheme="majorHAnsi" w:hAnsiTheme="majorHAnsi" w:cstheme="majorHAnsi"/>
                <w:b/>
                <w:szCs w:val="22"/>
              </w:rPr>
              <w:t>Review date</w:t>
            </w:r>
          </w:p>
          <w:p w14:paraId="5CE03BCC" w14:textId="77777777" w:rsidR="0038446C" w:rsidRPr="0038446C" w:rsidRDefault="0038446C" w:rsidP="0038446C">
            <w:pPr>
              <w:rPr>
                <w:rFonts w:asciiTheme="majorHAnsi" w:hAnsiTheme="majorHAnsi" w:cstheme="majorHAnsi"/>
                <w:szCs w:val="22"/>
              </w:rPr>
            </w:pPr>
            <w:r w:rsidRPr="0038446C">
              <w:rPr>
                <w:rFonts w:asciiTheme="majorHAnsi" w:hAnsiTheme="majorHAnsi" w:cstheme="majorHAnsi"/>
                <w:i/>
                <w:szCs w:val="22"/>
              </w:rPr>
              <w:t>dd/mm/</w:t>
            </w:r>
            <w:proofErr w:type="spellStart"/>
            <w:r w:rsidRPr="0038446C">
              <w:rPr>
                <w:rFonts w:asciiTheme="majorHAnsi" w:hAnsiTheme="majorHAnsi" w:cstheme="majorHAnsi"/>
                <w:i/>
                <w:szCs w:val="22"/>
              </w:rPr>
              <w:t>yy</w:t>
            </w:r>
            <w:proofErr w:type="spellEnd"/>
          </w:p>
        </w:tc>
        <w:tc>
          <w:tcPr>
            <w:tcW w:w="1883" w:type="dxa"/>
            <w:shd w:val="clear" w:color="auto" w:fill="F2F2F2" w:themeFill="background1" w:themeFillShade="F2"/>
          </w:tcPr>
          <w:p w14:paraId="2162DFD2" w14:textId="77777777" w:rsidR="0038446C" w:rsidRPr="0038446C" w:rsidRDefault="0038446C" w:rsidP="0038446C">
            <w:pPr>
              <w:rPr>
                <w:rFonts w:asciiTheme="majorHAnsi" w:hAnsiTheme="majorHAnsi" w:cstheme="majorHAnsi"/>
                <w:b/>
                <w:szCs w:val="22"/>
              </w:rPr>
            </w:pPr>
            <w:r w:rsidRPr="0038446C">
              <w:rPr>
                <w:rFonts w:asciiTheme="majorHAnsi" w:hAnsiTheme="majorHAnsi" w:cstheme="majorHAnsi"/>
                <w:b/>
                <w:szCs w:val="22"/>
              </w:rPr>
              <w:t>Medicines and where stored</w:t>
            </w:r>
          </w:p>
        </w:tc>
        <w:tc>
          <w:tcPr>
            <w:tcW w:w="1170" w:type="dxa"/>
            <w:shd w:val="clear" w:color="auto" w:fill="F2F2F2" w:themeFill="background1" w:themeFillShade="F2"/>
          </w:tcPr>
          <w:p w14:paraId="6931458A" w14:textId="77777777" w:rsidR="0038446C" w:rsidRPr="0038446C" w:rsidRDefault="0038446C" w:rsidP="0038446C">
            <w:pPr>
              <w:rPr>
                <w:rFonts w:asciiTheme="majorHAnsi" w:hAnsiTheme="majorHAnsi" w:cstheme="majorHAnsi"/>
                <w:b/>
                <w:szCs w:val="22"/>
              </w:rPr>
            </w:pPr>
            <w:r w:rsidRPr="0038446C">
              <w:rPr>
                <w:rFonts w:asciiTheme="majorHAnsi" w:hAnsiTheme="majorHAnsi" w:cstheme="majorHAnsi"/>
                <w:b/>
                <w:szCs w:val="22"/>
              </w:rPr>
              <w:t>Expiry date</w:t>
            </w:r>
          </w:p>
          <w:p w14:paraId="2245BF90" w14:textId="77777777" w:rsidR="0038446C" w:rsidRPr="0038446C" w:rsidRDefault="0038446C" w:rsidP="0038446C">
            <w:pPr>
              <w:rPr>
                <w:rFonts w:asciiTheme="majorHAnsi" w:hAnsiTheme="majorHAnsi" w:cstheme="majorHAnsi"/>
                <w:szCs w:val="22"/>
              </w:rPr>
            </w:pPr>
            <w:r w:rsidRPr="0038446C">
              <w:rPr>
                <w:rFonts w:asciiTheme="majorHAnsi" w:hAnsiTheme="majorHAnsi" w:cstheme="majorHAnsi"/>
                <w:i/>
                <w:szCs w:val="22"/>
              </w:rPr>
              <w:t>dd/mm/</w:t>
            </w:r>
            <w:proofErr w:type="spellStart"/>
            <w:r w:rsidRPr="0038446C">
              <w:rPr>
                <w:rFonts w:asciiTheme="majorHAnsi" w:hAnsiTheme="majorHAnsi" w:cstheme="majorHAnsi"/>
                <w:i/>
                <w:szCs w:val="22"/>
              </w:rPr>
              <w:t>yy</w:t>
            </w:r>
            <w:proofErr w:type="spellEnd"/>
          </w:p>
        </w:tc>
        <w:tc>
          <w:tcPr>
            <w:tcW w:w="1989" w:type="dxa"/>
            <w:shd w:val="clear" w:color="auto" w:fill="F2F2F2" w:themeFill="background1" w:themeFillShade="F2"/>
          </w:tcPr>
          <w:p w14:paraId="68D2B786" w14:textId="77777777" w:rsidR="0038446C" w:rsidRPr="0038446C" w:rsidRDefault="0038446C" w:rsidP="0038446C">
            <w:pPr>
              <w:rPr>
                <w:rFonts w:asciiTheme="majorHAnsi" w:hAnsiTheme="majorHAnsi" w:cstheme="majorHAnsi"/>
                <w:b/>
                <w:szCs w:val="22"/>
              </w:rPr>
            </w:pPr>
            <w:r w:rsidRPr="0038446C">
              <w:rPr>
                <w:rFonts w:asciiTheme="majorHAnsi" w:hAnsiTheme="majorHAnsi" w:cstheme="majorHAnsi"/>
                <w:b/>
                <w:szCs w:val="22"/>
              </w:rPr>
              <w:t>Method of renewal/disposal</w:t>
            </w:r>
          </w:p>
        </w:tc>
        <w:tc>
          <w:tcPr>
            <w:tcW w:w="1170" w:type="dxa"/>
            <w:shd w:val="clear" w:color="auto" w:fill="F2F2F2" w:themeFill="background1" w:themeFillShade="F2"/>
          </w:tcPr>
          <w:p w14:paraId="76D78311" w14:textId="77777777" w:rsidR="0038446C" w:rsidRPr="0038446C" w:rsidRDefault="0038446C" w:rsidP="0038446C">
            <w:pPr>
              <w:rPr>
                <w:rFonts w:asciiTheme="majorHAnsi" w:hAnsiTheme="majorHAnsi" w:cstheme="majorHAnsi"/>
                <w:szCs w:val="22"/>
              </w:rPr>
            </w:pPr>
            <w:r w:rsidRPr="0038446C">
              <w:rPr>
                <w:rFonts w:asciiTheme="majorHAnsi" w:hAnsiTheme="majorHAnsi" w:cstheme="majorHAnsi"/>
                <w:b/>
                <w:szCs w:val="22"/>
              </w:rPr>
              <w:t>Staff trained</w:t>
            </w:r>
            <w:r w:rsidRPr="0038446C">
              <w:rPr>
                <w:rFonts w:asciiTheme="majorHAnsi" w:hAnsiTheme="majorHAnsi" w:cstheme="majorHAnsi"/>
                <w:szCs w:val="22"/>
              </w:rPr>
              <w:t xml:space="preserve"> </w:t>
            </w:r>
            <w:r w:rsidRPr="0038446C">
              <w:rPr>
                <w:rFonts w:asciiTheme="majorHAnsi" w:hAnsiTheme="majorHAnsi" w:cstheme="majorHAnsi"/>
                <w:i/>
                <w:szCs w:val="22"/>
              </w:rPr>
              <w:t>dd/mm/</w:t>
            </w:r>
            <w:proofErr w:type="spellStart"/>
            <w:r w:rsidRPr="0038446C">
              <w:rPr>
                <w:rFonts w:asciiTheme="majorHAnsi" w:hAnsiTheme="majorHAnsi" w:cstheme="majorHAnsi"/>
                <w:i/>
                <w:szCs w:val="22"/>
              </w:rPr>
              <w:t>yy</w:t>
            </w:r>
            <w:proofErr w:type="spellEnd"/>
          </w:p>
        </w:tc>
        <w:tc>
          <w:tcPr>
            <w:tcW w:w="1170" w:type="dxa"/>
            <w:shd w:val="clear" w:color="auto" w:fill="F2F2F2" w:themeFill="background1" w:themeFillShade="F2"/>
          </w:tcPr>
          <w:p w14:paraId="44CC18E3" w14:textId="77777777" w:rsidR="0038446C" w:rsidRPr="0038446C" w:rsidRDefault="0038446C" w:rsidP="0038446C">
            <w:pPr>
              <w:rPr>
                <w:rFonts w:asciiTheme="majorHAnsi" w:hAnsiTheme="majorHAnsi" w:cstheme="majorHAnsi"/>
                <w:szCs w:val="22"/>
              </w:rPr>
            </w:pPr>
            <w:r w:rsidRPr="0038446C">
              <w:rPr>
                <w:rFonts w:asciiTheme="majorHAnsi" w:hAnsiTheme="majorHAnsi" w:cstheme="majorHAnsi"/>
                <w:b/>
                <w:szCs w:val="22"/>
              </w:rPr>
              <w:t>Admin records checked</w:t>
            </w:r>
            <w:r w:rsidRPr="0038446C">
              <w:rPr>
                <w:rFonts w:asciiTheme="majorHAnsi" w:hAnsiTheme="majorHAnsi" w:cstheme="majorHAnsi"/>
                <w:szCs w:val="22"/>
              </w:rPr>
              <w:t xml:space="preserve"> </w:t>
            </w:r>
            <w:r w:rsidRPr="0038446C">
              <w:rPr>
                <w:rFonts w:asciiTheme="majorHAnsi" w:hAnsiTheme="majorHAnsi" w:cstheme="majorHAnsi"/>
                <w:i/>
                <w:szCs w:val="22"/>
              </w:rPr>
              <w:t>dd/mm/</w:t>
            </w:r>
            <w:proofErr w:type="spellStart"/>
            <w:r w:rsidRPr="0038446C">
              <w:rPr>
                <w:rFonts w:asciiTheme="majorHAnsi" w:hAnsiTheme="majorHAnsi" w:cstheme="majorHAnsi"/>
                <w:i/>
                <w:szCs w:val="22"/>
              </w:rPr>
              <w:t>yy</w:t>
            </w:r>
            <w:proofErr w:type="spellEnd"/>
          </w:p>
        </w:tc>
        <w:tc>
          <w:tcPr>
            <w:tcW w:w="1443" w:type="dxa"/>
            <w:shd w:val="clear" w:color="auto" w:fill="F2F2F2" w:themeFill="background1" w:themeFillShade="F2"/>
          </w:tcPr>
          <w:p w14:paraId="64E3A417" w14:textId="77777777" w:rsidR="0038446C" w:rsidRPr="0038446C" w:rsidRDefault="0038446C" w:rsidP="0038446C">
            <w:pPr>
              <w:rPr>
                <w:rFonts w:asciiTheme="majorHAnsi" w:hAnsiTheme="majorHAnsi" w:cstheme="majorHAnsi"/>
                <w:b/>
                <w:szCs w:val="22"/>
              </w:rPr>
            </w:pPr>
            <w:r w:rsidRPr="0038446C">
              <w:rPr>
                <w:rFonts w:asciiTheme="majorHAnsi" w:hAnsiTheme="majorHAnsi" w:cstheme="majorHAnsi"/>
                <w:b/>
                <w:szCs w:val="22"/>
              </w:rPr>
              <w:t>RA/EV RA procedures in place</w:t>
            </w:r>
          </w:p>
        </w:tc>
      </w:tr>
      <w:tr w:rsidR="0038446C" w:rsidRPr="0038446C" w14:paraId="32A9DDCE" w14:textId="77777777" w:rsidTr="00E235AF">
        <w:trPr>
          <w:trHeight w:val="850"/>
        </w:trPr>
        <w:tc>
          <w:tcPr>
            <w:tcW w:w="1619" w:type="dxa"/>
          </w:tcPr>
          <w:p w14:paraId="7F4B41FF" w14:textId="77777777" w:rsidR="0038446C" w:rsidRPr="0038446C" w:rsidRDefault="0038446C" w:rsidP="0038446C">
            <w:pPr>
              <w:pStyle w:val="NoSpacing"/>
            </w:pPr>
          </w:p>
        </w:tc>
        <w:tc>
          <w:tcPr>
            <w:tcW w:w="1521" w:type="dxa"/>
          </w:tcPr>
          <w:p w14:paraId="052FC070" w14:textId="77777777" w:rsidR="0038446C" w:rsidRPr="0038446C" w:rsidRDefault="0038446C" w:rsidP="0038446C">
            <w:pPr>
              <w:pStyle w:val="NoSpacing"/>
            </w:pPr>
          </w:p>
        </w:tc>
        <w:tc>
          <w:tcPr>
            <w:tcW w:w="1535" w:type="dxa"/>
          </w:tcPr>
          <w:p w14:paraId="13F63247" w14:textId="77777777" w:rsidR="0038446C" w:rsidRPr="0038446C" w:rsidRDefault="0038446C" w:rsidP="0038446C">
            <w:pPr>
              <w:pStyle w:val="NoSpacing"/>
            </w:pPr>
          </w:p>
        </w:tc>
        <w:tc>
          <w:tcPr>
            <w:tcW w:w="1170" w:type="dxa"/>
          </w:tcPr>
          <w:p w14:paraId="66F37A00" w14:textId="77777777" w:rsidR="0038446C" w:rsidRPr="0038446C" w:rsidRDefault="0038446C" w:rsidP="0038446C">
            <w:pPr>
              <w:pStyle w:val="NoSpacing"/>
            </w:pPr>
          </w:p>
        </w:tc>
        <w:tc>
          <w:tcPr>
            <w:tcW w:w="1883" w:type="dxa"/>
          </w:tcPr>
          <w:p w14:paraId="259C3249" w14:textId="77777777" w:rsidR="0038446C" w:rsidRPr="0038446C" w:rsidRDefault="0038446C" w:rsidP="0038446C">
            <w:pPr>
              <w:pStyle w:val="NoSpacing"/>
            </w:pPr>
          </w:p>
        </w:tc>
        <w:tc>
          <w:tcPr>
            <w:tcW w:w="1170" w:type="dxa"/>
          </w:tcPr>
          <w:p w14:paraId="7441DDA7" w14:textId="77777777" w:rsidR="0038446C" w:rsidRPr="0038446C" w:rsidRDefault="0038446C" w:rsidP="0038446C">
            <w:pPr>
              <w:pStyle w:val="NoSpacing"/>
            </w:pPr>
          </w:p>
        </w:tc>
        <w:tc>
          <w:tcPr>
            <w:tcW w:w="1989" w:type="dxa"/>
          </w:tcPr>
          <w:p w14:paraId="1DE14648" w14:textId="77777777" w:rsidR="0038446C" w:rsidRPr="0038446C" w:rsidRDefault="0038446C" w:rsidP="0038446C">
            <w:pPr>
              <w:pStyle w:val="NoSpacing"/>
            </w:pPr>
          </w:p>
        </w:tc>
        <w:tc>
          <w:tcPr>
            <w:tcW w:w="1170" w:type="dxa"/>
          </w:tcPr>
          <w:p w14:paraId="6652004F" w14:textId="77777777" w:rsidR="0038446C" w:rsidRPr="0038446C" w:rsidRDefault="0038446C" w:rsidP="0038446C">
            <w:pPr>
              <w:pStyle w:val="NoSpacing"/>
            </w:pPr>
          </w:p>
        </w:tc>
        <w:tc>
          <w:tcPr>
            <w:tcW w:w="1170" w:type="dxa"/>
          </w:tcPr>
          <w:p w14:paraId="72E2D3D4" w14:textId="77777777" w:rsidR="0038446C" w:rsidRPr="0038446C" w:rsidRDefault="0038446C" w:rsidP="0038446C">
            <w:pPr>
              <w:pStyle w:val="NoSpacing"/>
            </w:pPr>
          </w:p>
        </w:tc>
        <w:tc>
          <w:tcPr>
            <w:tcW w:w="1443" w:type="dxa"/>
          </w:tcPr>
          <w:p w14:paraId="02E552E5" w14:textId="77777777" w:rsidR="0038446C" w:rsidRPr="0038446C" w:rsidRDefault="0038446C" w:rsidP="0038446C">
            <w:pPr>
              <w:pStyle w:val="NoSpacing"/>
            </w:pPr>
          </w:p>
        </w:tc>
      </w:tr>
      <w:tr w:rsidR="0038446C" w:rsidRPr="0038446C" w14:paraId="3AC9AD61" w14:textId="77777777" w:rsidTr="00E235AF">
        <w:trPr>
          <w:trHeight w:val="850"/>
        </w:trPr>
        <w:tc>
          <w:tcPr>
            <w:tcW w:w="1619" w:type="dxa"/>
          </w:tcPr>
          <w:p w14:paraId="39AEEDAC" w14:textId="77777777" w:rsidR="0038446C" w:rsidRPr="0038446C" w:rsidRDefault="0038446C" w:rsidP="0038446C">
            <w:pPr>
              <w:pStyle w:val="NoSpacing"/>
            </w:pPr>
          </w:p>
        </w:tc>
        <w:tc>
          <w:tcPr>
            <w:tcW w:w="1521" w:type="dxa"/>
          </w:tcPr>
          <w:p w14:paraId="06E0B50E" w14:textId="77777777" w:rsidR="0038446C" w:rsidRPr="0038446C" w:rsidRDefault="0038446C" w:rsidP="0038446C">
            <w:pPr>
              <w:pStyle w:val="NoSpacing"/>
            </w:pPr>
          </w:p>
        </w:tc>
        <w:tc>
          <w:tcPr>
            <w:tcW w:w="1535" w:type="dxa"/>
          </w:tcPr>
          <w:p w14:paraId="758E9E31" w14:textId="77777777" w:rsidR="0038446C" w:rsidRPr="0038446C" w:rsidRDefault="0038446C" w:rsidP="0038446C">
            <w:pPr>
              <w:pStyle w:val="NoSpacing"/>
            </w:pPr>
          </w:p>
        </w:tc>
        <w:tc>
          <w:tcPr>
            <w:tcW w:w="1170" w:type="dxa"/>
          </w:tcPr>
          <w:p w14:paraId="7B57C245" w14:textId="77777777" w:rsidR="0038446C" w:rsidRPr="0038446C" w:rsidRDefault="0038446C" w:rsidP="0038446C">
            <w:pPr>
              <w:pStyle w:val="NoSpacing"/>
            </w:pPr>
          </w:p>
        </w:tc>
        <w:tc>
          <w:tcPr>
            <w:tcW w:w="1883" w:type="dxa"/>
          </w:tcPr>
          <w:p w14:paraId="70C4D6A9" w14:textId="77777777" w:rsidR="0038446C" w:rsidRPr="0038446C" w:rsidRDefault="0038446C" w:rsidP="0038446C">
            <w:pPr>
              <w:pStyle w:val="NoSpacing"/>
            </w:pPr>
          </w:p>
        </w:tc>
        <w:tc>
          <w:tcPr>
            <w:tcW w:w="1170" w:type="dxa"/>
          </w:tcPr>
          <w:p w14:paraId="4A6C0C80" w14:textId="77777777" w:rsidR="0038446C" w:rsidRPr="0038446C" w:rsidRDefault="0038446C" w:rsidP="0038446C">
            <w:pPr>
              <w:pStyle w:val="NoSpacing"/>
            </w:pPr>
          </w:p>
        </w:tc>
        <w:tc>
          <w:tcPr>
            <w:tcW w:w="1989" w:type="dxa"/>
          </w:tcPr>
          <w:p w14:paraId="2E287520" w14:textId="77777777" w:rsidR="0038446C" w:rsidRPr="0038446C" w:rsidRDefault="0038446C" w:rsidP="0038446C">
            <w:pPr>
              <w:pStyle w:val="NoSpacing"/>
            </w:pPr>
          </w:p>
        </w:tc>
        <w:tc>
          <w:tcPr>
            <w:tcW w:w="1170" w:type="dxa"/>
          </w:tcPr>
          <w:p w14:paraId="6122124E" w14:textId="77777777" w:rsidR="0038446C" w:rsidRPr="0038446C" w:rsidRDefault="0038446C" w:rsidP="0038446C">
            <w:pPr>
              <w:pStyle w:val="NoSpacing"/>
            </w:pPr>
          </w:p>
        </w:tc>
        <w:tc>
          <w:tcPr>
            <w:tcW w:w="1170" w:type="dxa"/>
          </w:tcPr>
          <w:p w14:paraId="732537B0" w14:textId="77777777" w:rsidR="0038446C" w:rsidRPr="0038446C" w:rsidRDefault="0038446C" w:rsidP="0038446C">
            <w:pPr>
              <w:pStyle w:val="NoSpacing"/>
            </w:pPr>
          </w:p>
        </w:tc>
        <w:tc>
          <w:tcPr>
            <w:tcW w:w="1443" w:type="dxa"/>
          </w:tcPr>
          <w:p w14:paraId="75D656B7" w14:textId="77777777" w:rsidR="0038446C" w:rsidRPr="0038446C" w:rsidRDefault="0038446C" w:rsidP="0038446C">
            <w:pPr>
              <w:pStyle w:val="NoSpacing"/>
            </w:pPr>
          </w:p>
        </w:tc>
      </w:tr>
      <w:tr w:rsidR="0038446C" w:rsidRPr="0038446C" w14:paraId="7CF6A445" w14:textId="77777777" w:rsidTr="00E235AF">
        <w:trPr>
          <w:trHeight w:val="850"/>
        </w:trPr>
        <w:tc>
          <w:tcPr>
            <w:tcW w:w="1619" w:type="dxa"/>
          </w:tcPr>
          <w:p w14:paraId="660D48AA" w14:textId="77777777" w:rsidR="0038446C" w:rsidRPr="0038446C" w:rsidRDefault="0038446C" w:rsidP="0038446C">
            <w:pPr>
              <w:pStyle w:val="NoSpacing"/>
            </w:pPr>
          </w:p>
        </w:tc>
        <w:tc>
          <w:tcPr>
            <w:tcW w:w="1521" w:type="dxa"/>
          </w:tcPr>
          <w:p w14:paraId="26A98736" w14:textId="77777777" w:rsidR="0038446C" w:rsidRPr="0038446C" w:rsidRDefault="0038446C" w:rsidP="0038446C">
            <w:pPr>
              <w:pStyle w:val="NoSpacing"/>
            </w:pPr>
          </w:p>
        </w:tc>
        <w:tc>
          <w:tcPr>
            <w:tcW w:w="1535" w:type="dxa"/>
          </w:tcPr>
          <w:p w14:paraId="50B4FA35" w14:textId="77777777" w:rsidR="0038446C" w:rsidRPr="0038446C" w:rsidRDefault="0038446C" w:rsidP="0038446C">
            <w:pPr>
              <w:pStyle w:val="NoSpacing"/>
            </w:pPr>
          </w:p>
        </w:tc>
        <w:tc>
          <w:tcPr>
            <w:tcW w:w="1170" w:type="dxa"/>
          </w:tcPr>
          <w:p w14:paraId="49EFAA0E" w14:textId="77777777" w:rsidR="0038446C" w:rsidRPr="0038446C" w:rsidRDefault="0038446C" w:rsidP="0038446C">
            <w:pPr>
              <w:pStyle w:val="NoSpacing"/>
            </w:pPr>
          </w:p>
        </w:tc>
        <w:tc>
          <w:tcPr>
            <w:tcW w:w="1883" w:type="dxa"/>
          </w:tcPr>
          <w:p w14:paraId="0A5BBD05" w14:textId="77777777" w:rsidR="0038446C" w:rsidRPr="0038446C" w:rsidRDefault="0038446C" w:rsidP="0038446C">
            <w:pPr>
              <w:pStyle w:val="NoSpacing"/>
            </w:pPr>
          </w:p>
        </w:tc>
        <w:tc>
          <w:tcPr>
            <w:tcW w:w="1170" w:type="dxa"/>
          </w:tcPr>
          <w:p w14:paraId="7C6F2BCD" w14:textId="77777777" w:rsidR="0038446C" w:rsidRPr="0038446C" w:rsidRDefault="0038446C" w:rsidP="0038446C">
            <w:pPr>
              <w:pStyle w:val="NoSpacing"/>
            </w:pPr>
          </w:p>
        </w:tc>
        <w:tc>
          <w:tcPr>
            <w:tcW w:w="1989" w:type="dxa"/>
          </w:tcPr>
          <w:p w14:paraId="4FF04026" w14:textId="77777777" w:rsidR="0038446C" w:rsidRPr="0038446C" w:rsidRDefault="0038446C" w:rsidP="0038446C">
            <w:pPr>
              <w:pStyle w:val="NoSpacing"/>
            </w:pPr>
          </w:p>
        </w:tc>
        <w:tc>
          <w:tcPr>
            <w:tcW w:w="1170" w:type="dxa"/>
          </w:tcPr>
          <w:p w14:paraId="4ED9C234" w14:textId="77777777" w:rsidR="0038446C" w:rsidRPr="0038446C" w:rsidRDefault="0038446C" w:rsidP="0038446C">
            <w:pPr>
              <w:pStyle w:val="NoSpacing"/>
            </w:pPr>
          </w:p>
        </w:tc>
        <w:tc>
          <w:tcPr>
            <w:tcW w:w="1170" w:type="dxa"/>
          </w:tcPr>
          <w:p w14:paraId="12FC1AE9" w14:textId="77777777" w:rsidR="0038446C" w:rsidRPr="0038446C" w:rsidRDefault="0038446C" w:rsidP="0038446C">
            <w:pPr>
              <w:pStyle w:val="NoSpacing"/>
            </w:pPr>
          </w:p>
        </w:tc>
        <w:tc>
          <w:tcPr>
            <w:tcW w:w="1443" w:type="dxa"/>
          </w:tcPr>
          <w:p w14:paraId="6CA12433" w14:textId="77777777" w:rsidR="0038446C" w:rsidRPr="0038446C" w:rsidRDefault="0038446C" w:rsidP="0038446C">
            <w:pPr>
              <w:pStyle w:val="NoSpacing"/>
            </w:pPr>
          </w:p>
        </w:tc>
      </w:tr>
      <w:tr w:rsidR="0038446C" w:rsidRPr="0038446C" w14:paraId="676D9818" w14:textId="77777777" w:rsidTr="00E235AF">
        <w:trPr>
          <w:trHeight w:val="850"/>
        </w:trPr>
        <w:tc>
          <w:tcPr>
            <w:tcW w:w="1619" w:type="dxa"/>
          </w:tcPr>
          <w:p w14:paraId="1D08F310" w14:textId="77777777" w:rsidR="0038446C" w:rsidRPr="0038446C" w:rsidRDefault="0038446C" w:rsidP="0038446C">
            <w:pPr>
              <w:pStyle w:val="NoSpacing"/>
            </w:pPr>
          </w:p>
        </w:tc>
        <w:tc>
          <w:tcPr>
            <w:tcW w:w="1521" w:type="dxa"/>
          </w:tcPr>
          <w:p w14:paraId="7B617A5C" w14:textId="77777777" w:rsidR="0038446C" w:rsidRPr="0038446C" w:rsidRDefault="0038446C" w:rsidP="0038446C">
            <w:pPr>
              <w:pStyle w:val="NoSpacing"/>
            </w:pPr>
          </w:p>
        </w:tc>
        <w:tc>
          <w:tcPr>
            <w:tcW w:w="1535" w:type="dxa"/>
          </w:tcPr>
          <w:p w14:paraId="65A01B8C" w14:textId="77777777" w:rsidR="0038446C" w:rsidRPr="0038446C" w:rsidRDefault="0038446C" w:rsidP="0038446C">
            <w:pPr>
              <w:pStyle w:val="NoSpacing"/>
            </w:pPr>
          </w:p>
        </w:tc>
        <w:tc>
          <w:tcPr>
            <w:tcW w:w="1170" w:type="dxa"/>
          </w:tcPr>
          <w:p w14:paraId="4A4DBB13" w14:textId="77777777" w:rsidR="0038446C" w:rsidRPr="0038446C" w:rsidRDefault="0038446C" w:rsidP="0038446C">
            <w:pPr>
              <w:pStyle w:val="NoSpacing"/>
            </w:pPr>
          </w:p>
        </w:tc>
        <w:tc>
          <w:tcPr>
            <w:tcW w:w="1883" w:type="dxa"/>
          </w:tcPr>
          <w:p w14:paraId="230EB35A" w14:textId="77777777" w:rsidR="0038446C" w:rsidRPr="0038446C" w:rsidRDefault="0038446C" w:rsidP="0038446C">
            <w:pPr>
              <w:pStyle w:val="NoSpacing"/>
            </w:pPr>
          </w:p>
        </w:tc>
        <w:tc>
          <w:tcPr>
            <w:tcW w:w="1170" w:type="dxa"/>
          </w:tcPr>
          <w:p w14:paraId="0603494F" w14:textId="77777777" w:rsidR="0038446C" w:rsidRPr="0038446C" w:rsidRDefault="0038446C" w:rsidP="0038446C">
            <w:pPr>
              <w:pStyle w:val="NoSpacing"/>
            </w:pPr>
          </w:p>
        </w:tc>
        <w:tc>
          <w:tcPr>
            <w:tcW w:w="1989" w:type="dxa"/>
          </w:tcPr>
          <w:p w14:paraId="4720055C" w14:textId="77777777" w:rsidR="0038446C" w:rsidRPr="0038446C" w:rsidRDefault="0038446C" w:rsidP="0038446C">
            <w:pPr>
              <w:pStyle w:val="NoSpacing"/>
            </w:pPr>
          </w:p>
        </w:tc>
        <w:tc>
          <w:tcPr>
            <w:tcW w:w="1170" w:type="dxa"/>
          </w:tcPr>
          <w:p w14:paraId="327A73F6" w14:textId="77777777" w:rsidR="0038446C" w:rsidRPr="0038446C" w:rsidRDefault="0038446C" w:rsidP="0038446C">
            <w:pPr>
              <w:pStyle w:val="NoSpacing"/>
            </w:pPr>
          </w:p>
        </w:tc>
        <w:tc>
          <w:tcPr>
            <w:tcW w:w="1170" w:type="dxa"/>
          </w:tcPr>
          <w:p w14:paraId="1EBF8088" w14:textId="77777777" w:rsidR="0038446C" w:rsidRPr="0038446C" w:rsidRDefault="0038446C" w:rsidP="0038446C">
            <w:pPr>
              <w:pStyle w:val="NoSpacing"/>
            </w:pPr>
          </w:p>
        </w:tc>
        <w:tc>
          <w:tcPr>
            <w:tcW w:w="1443" w:type="dxa"/>
          </w:tcPr>
          <w:p w14:paraId="33B2A4EB" w14:textId="77777777" w:rsidR="0038446C" w:rsidRPr="0038446C" w:rsidRDefault="0038446C" w:rsidP="0038446C">
            <w:pPr>
              <w:pStyle w:val="NoSpacing"/>
            </w:pPr>
          </w:p>
        </w:tc>
      </w:tr>
      <w:tr w:rsidR="0038446C" w:rsidRPr="0038446C" w14:paraId="147F7CBE" w14:textId="77777777" w:rsidTr="00E235AF">
        <w:trPr>
          <w:trHeight w:val="850"/>
        </w:trPr>
        <w:tc>
          <w:tcPr>
            <w:tcW w:w="1619" w:type="dxa"/>
          </w:tcPr>
          <w:p w14:paraId="7270D0EB" w14:textId="77777777" w:rsidR="0038446C" w:rsidRPr="0038446C" w:rsidRDefault="0038446C" w:rsidP="0038446C">
            <w:pPr>
              <w:pStyle w:val="NoSpacing"/>
            </w:pPr>
          </w:p>
        </w:tc>
        <w:tc>
          <w:tcPr>
            <w:tcW w:w="1521" w:type="dxa"/>
          </w:tcPr>
          <w:p w14:paraId="6D0BBF67" w14:textId="77777777" w:rsidR="0038446C" w:rsidRPr="0038446C" w:rsidRDefault="0038446C" w:rsidP="0038446C">
            <w:pPr>
              <w:pStyle w:val="NoSpacing"/>
            </w:pPr>
          </w:p>
        </w:tc>
        <w:tc>
          <w:tcPr>
            <w:tcW w:w="1535" w:type="dxa"/>
          </w:tcPr>
          <w:p w14:paraId="76BAD251" w14:textId="77777777" w:rsidR="0038446C" w:rsidRPr="0038446C" w:rsidRDefault="0038446C" w:rsidP="0038446C">
            <w:pPr>
              <w:pStyle w:val="NoSpacing"/>
            </w:pPr>
          </w:p>
        </w:tc>
        <w:tc>
          <w:tcPr>
            <w:tcW w:w="1170" w:type="dxa"/>
          </w:tcPr>
          <w:p w14:paraId="78237006" w14:textId="77777777" w:rsidR="0038446C" w:rsidRPr="0038446C" w:rsidRDefault="0038446C" w:rsidP="0038446C">
            <w:pPr>
              <w:pStyle w:val="NoSpacing"/>
            </w:pPr>
          </w:p>
        </w:tc>
        <w:tc>
          <w:tcPr>
            <w:tcW w:w="1883" w:type="dxa"/>
          </w:tcPr>
          <w:p w14:paraId="028D871A" w14:textId="77777777" w:rsidR="0038446C" w:rsidRPr="0038446C" w:rsidRDefault="0038446C" w:rsidP="0038446C">
            <w:pPr>
              <w:pStyle w:val="NoSpacing"/>
            </w:pPr>
          </w:p>
        </w:tc>
        <w:tc>
          <w:tcPr>
            <w:tcW w:w="1170" w:type="dxa"/>
          </w:tcPr>
          <w:p w14:paraId="0A8499BC" w14:textId="77777777" w:rsidR="0038446C" w:rsidRPr="0038446C" w:rsidRDefault="0038446C" w:rsidP="0038446C">
            <w:pPr>
              <w:pStyle w:val="NoSpacing"/>
            </w:pPr>
          </w:p>
        </w:tc>
        <w:tc>
          <w:tcPr>
            <w:tcW w:w="1989" w:type="dxa"/>
          </w:tcPr>
          <w:p w14:paraId="1C0A7800" w14:textId="77777777" w:rsidR="0038446C" w:rsidRPr="0038446C" w:rsidRDefault="0038446C" w:rsidP="0038446C">
            <w:pPr>
              <w:pStyle w:val="NoSpacing"/>
            </w:pPr>
          </w:p>
        </w:tc>
        <w:tc>
          <w:tcPr>
            <w:tcW w:w="1170" w:type="dxa"/>
          </w:tcPr>
          <w:p w14:paraId="58AA5308" w14:textId="77777777" w:rsidR="0038446C" w:rsidRPr="0038446C" w:rsidRDefault="0038446C" w:rsidP="0038446C">
            <w:pPr>
              <w:pStyle w:val="NoSpacing"/>
            </w:pPr>
          </w:p>
        </w:tc>
        <w:tc>
          <w:tcPr>
            <w:tcW w:w="1170" w:type="dxa"/>
          </w:tcPr>
          <w:p w14:paraId="19404FF5" w14:textId="77777777" w:rsidR="0038446C" w:rsidRPr="0038446C" w:rsidRDefault="0038446C" w:rsidP="0038446C">
            <w:pPr>
              <w:pStyle w:val="NoSpacing"/>
            </w:pPr>
          </w:p>
        </w:tc>
        <w:tc>
          <w:tcPr>
            <w:tcW w:w="1443" w:type="dxa"/>
          </w:tcPr>
          <w:p w14:paraId="53483754" w14:textId="77777777" w:rsidR="0038446C" w:rsidRPr="0038446C" w:rsidRDefault="0038446C" w:rsidP="0038446C">
            <w:pPr>
              <w:pStyle w:val="NoSpacing"/>
            </w:pPr>
          </w:p>
        </w:tc>
      </w:tr>
      <w:tr w:rsidR="0038446C" w:rsidRPr="0038446C" w14:paraId="1C95FFE9" w14:textId="77777777" w:rsidTr="00E235AF">
        <w:trPr>
          <w:trHeight w:val="850"/>
        </w:trPr>
        <w:tc>
          <w:tcPr>
            <w:tcW w:w="1619" w:type="dxa"/>
          </w:tcPr>
          <w:p w14:paraId="79E135B9" w14:textId="77777777" w:rsidR="0038446C" w:rsidRPr="0038446C" w:rsidRDefault="0038446C" w:rsidP="0038446C">
            <w:pPr>
              <w:pStyle w:val="NoSpacing"/>
            </w:pPr>
          </w:p>
        </w:tc>
        <w:tc>
          <w:tcPr>
            <w:tcW w:w="1521" w:type="dxa"/>
          </w:tcPr>
          <w:p w14:paraId="4FD6FCF5" w14:textId="77777777" w:rsidR="0038446C" w:rsidRPr="0038446C" w:rsidRDefault="0038446C" w:rsidP="0038446C">
            <w:pPr>
              <w:pStyle w:val="NoSpacing"/>
            </w:pPr>
          </w:p>
        </w:tc>
        <w:tc>
          <w:tcPr>
            <w:tcW w:w="1535" w:type="dxa"/>
          </w:tcPr>
          <w:p w14:paraId="05B31B80" w14:textId="77777777" w:rsidR="0038446C" w:rsidRPr="0038446C" w:rsidRDefault="0038446C" w:rsidP="0038446C">
            <w:pPr>
              <w:pStyle w:val="NoSpacing"/>
            </w:pPr>
          </w:p>
        </w:tc>
        <w:tc>
          <w:tcPr>
            <w:tcW w:w="1170" w:type="dxa"/>
          </w:tcPr>
          <w:p w14:paraId="43329E78" w14:textId="77777777" w:rsidR="0038446C" w:rsidRPr="0038446C" w:rsidRDefault="0038446C" w:rsidP="0038446C">
            <w:pPr>
              <w:pStyle w:val="NoSpacing"/>
            </w:pPr>
          </w:p>
        </w:tc>
        <w:tc>
          <w:tcPr>
            <w:tcW w:w="1883" w:type="dxa"/>
          </w:tcPr>
          <w:p w14:paraId="07F63870" w14:textId="77777777" w:rsidR="0038446C" w:rsidRPr="0038446C" w:rsidRDefault="0038446C" w:rsidP="0038446C">
            <w:pPr>
              <w:pStyle w:val="NoSpacing"/>
            </w:pPr>
          </w:p>
        </w:tc>
        <w:tc>
          <w:tcPr>
            <w:tcW w:w="1170" w:type="dxa"/>
          </w:tcPr>
          <w:p w14:paraId="0BDFE82C" w14:textId="77777777" w:rsidR="0038446C" w:rsidRPr="0038446C" w:rsidRDefault="0038446C" w:rsidP="0038446C">
            <w:pPr>
              <w:pStyle w:val="NoSpacing"/>
            </w:pPr>
          </w:p>
        </w:tc>
        <w:tc>
          <w:tcPr>
            <w:tcW w:w="1989" w:type="dxa"/>
          </w:tcPr>
          <w:p w14:paraId="27DA9E67" w14:textId="77777777" w:rsidR="0038446C" w:rsidRPr="0038446C" w:rsidRDefault="0038446C" w:rsidP="0038446C">
            <w:pPr>
              <w:pStyle w:val="NoSpacing"/>
            </w:pPr>
          </w:p>
        </w:tc>
        <w:tc>
          <w:tcPr>
            <w:tcW w:w="1170" w:type="dxa"/>
          </w:tcPr>
          <w:p w14:paraId="08FB94A9" w14:textId="77777777" w:rsidR="0038446C" w:rsidRPr="0038446C" w:rsidRDefault="0038446C" w:rsidP="0038446C">
            <w:pPr>
              <w:pStyle w:val="NoSpacing"/>
            </w:pPr>
          </w:p>
        </w:tc>
        <w:tc>
          <w:tcPr>
            <w:tcW w:w="1170" w:type="dxa"/>
          </w:tcPr>
          <w:p w14:paraId="3682D68F" w14:textId="77777777" w:rsidR="0038446C" w:rsidRPr="0038446C" w:rsidRDefault="0038446C" w:rsidP="0038446C">
            <w:pPr>
              <w:pStyle w:val="NoSpacing"/>
            </w:pPr>
          </w:p>
        </w:tc>
        <w:tc>
          <w:tcPr>
            <w:tcW w:w="1443" w:type="dxa"/>
          </w:tcPr>
          <w:p w14:paraId="546E0A82" w14:textId="77777777" w:rsidR="0038446C" w:rsidRPr="0038446C" w:rsidRDefault="0038446C" w:rsidP="0038446C">
            <w:pPr>
              <w:pStyle w:val="NoSpacing"/>
            </w:pPr>
          </w:p>
        </w:tc>
      </w:tr>
      <w:tr w:rsidR="0038446C" w:rsidRPr="0038446C" w14:paraId="29C42D51" w14:textId="77777777" w:rsidTr="00932854">
        <w:trPr>
          <w:trHeight w:val="583"/>
        </w:trPr>
        <w:tc>
          <w:tcPr>
            <w:tcW w:w="1619" w:type="dxa"/>
          </w:tcPr>
          <w:p w14:paraId="41874996" w14:textId="77777777" w:rsidR="0038446C" w:rsidRPr="0038446C" w:rsidRDefault="0038446C" w:rsidP="0038446C">
            <w:pPr>
              <w:pStyle w:val="NoSpacing"/>
            </w:pPr>
          </w:p>
        </w:tc>
        <w:tc>
          <w:tcPr>
            <w:tcW w:w="1521" w:type="dxa"/>
          </w:tcPr>
          <w:p w14:paraId="7E1EE551" w14:textId="77777777" w:rsidR="0038446C" w:rsidRPr="0038446C" w:rsidRDefault="0038446C" w:rsidP="0038446C">
            <w:pPr>
              <w:pStyle w:val="NoSpacing"/>
            </w:pPr>
          </w:p>
        </w:tc>
        <w:tc>
          <w:tcPr>
            <w:tcW w:w="1535" w:type="dxa"/>
          </w:tcPr>
          <w:p w14:paraId="02504EDD" w14:textId="77777777" w:rsidR="0038446C" w:rsidRPr="0038446C" w:rsidRDefault="0038446C" w:rsidP="0038446C">
            <w:pPr>
              <w:pStyle w:val="NoSpacing"/>
            </w:pPr>
          </w:p>
        </w:tc>
        <w:tc>
          <w:tcPr>
            <w:tcW w:w="1170" w:type="dxa"/>
          </w:tcPr>
          <w:p w14:paraId="5DEE2044" w14:textId="77777777" w:rsidR="0038446C" w:rsidRPr="0038446C" w:rsidRDefault="0038446C" w:rsidP="0038446C">
            <w:pPr>
              <w:pStyle w:val="NoSpacing"/>
            </w:pPr>
          </w:p>
        </w:tc>
        <w:tc>
          <w:tcPr>
            <w:tcW w:w="1883" w:type="dxa"/>
          </w:tcPr>
          <w:p w14:paraId="1358C273" w14:textId="77777777" w:rsidR="0038446C" w:rsidRPr="0038446C" w:rsidRDefault="0038446C" w:rsidP="0038446C">
            <w:pPr>
              <w:pStyle w:val="NoSpacing"/>
            </w:pPr>
          </w:p>
        </w:tc>
        <w:tc>
          <w:tcPr>
            <w:tcW w:w="1170" w:type="dxa"/>
          </w:tcPr>
          <w:p w14:paraId="4F2875EA" w14:textId="77777777" w:rsidR="0038446C" w:rsidRPr="0038446C" w:rsidRDefault="0038446C" w:rsidP="0038446C">
            <w:pPr>
              <w:pStyle w:val="NoSpacing"/>
            </w:pPr>
          </w:p>
        </w:tc>
        <w:tc>
          <w:tcPr>
            <w:tcW w:w="1989" w:type="dxa"/>
          </w:tcPr>
          <w:p w14:paraId="5E407E6D" w14:textId="77777777" w:rsidR="0038446C" w:rsidRPr="0038446C" w:rsidRDefault="0038446C" w:rsidP="0038446C">
            <w:pPr>
              <w:pStyle w:val="NoSpacing"/>
            </w:pPr>
          </w:p>
        </w:tc>
        <w:tc>
          <w:tcPr>
            <w:tcW w:w="1170" w:type="dxa"/>
          </w:tcPr>
          <w:p w14:paraId="6B3F156E" w14:textId="77777777" w:rsidR="0038446C" w:rsidRPr="0038446C" w:rsidRDefault="0038446C" w:rsidP="0038446C">
            <w:pPr>
              <w:pStyle w:val="NoSpacing"/>
            </w:pPr>
          </w:p>
        </w:tc>
        <w:tc>
          <w:tcPr>
            <w:tcW w:w="1170" w:type="dxa"/>
          </w:tcPr>
          <w:p w14:paraId="6E260422" w14:textId="77777777" w:rsidR="0038446C" w:rsidRPr="0038446C" w:rsidRDefault="0038446C" w:rsidP="0038446C">
            <w:pPr>
              <w:pStyle w:val="NoSpacing"/>
            </w:pPr>
          </w:p>
        </w:tc>
        <w:tc>
          <w:tcPr>
            <w:tcW w:w="1443" w:type="dxa"/>
          </w:tcPr>
          <w:p w14:paraId="43799133" w14:textId="77777777" w:rsidR="0038446C" w:rsidRPr="0038446C" w:rsidRDefault="0038446C" w:rsidP="0038446C">
            <w:pPr>
              <w:pStyle w:val="NoSpacing"/>
            </w:pPr>
          </w:p>
        </w:tc>
      </w:tr>
    </w:tbl>
    <w:p w14:paraId="3F228B4D" w14:textId="77777777" w:rsidR="00E235AF" w:rsidRDefault="00E235AF" w:rsidP="008A1FC0">
      <w:pPr>
        <w:sectPr w:rsidR="00E235AF" w:rsidSect="0038446C">
          <w:pgSz w:w="16840" w:h="11900" w:orient="landscape" w:code="9"/>
          <w:pgMar w:top="1440" w:right="1080" w:bottom="1440" w:left="1080" w:header="510" w:footer="510" w:gutter="0"/>
          <w:cols w:space="720"/>
          <w:docGrid w:linePitch="360"/>
        </w:sectPr>
      </w:pPr>
    </w:p>
    <w:p w14:paraId="21F9F10C" w14:textId="4A2DA8A7" w:rsidR="0038446C" w:rsidRPr="0038446C" w:rsidRDefault="0038446C" w:rsidP="00932854">
      <w:pPr>
        <w:rPr>
          <w:lang w:val="en"/>
        </w:rPr>
      </w:pPr>
    </w:p>
    <w:sectPr w:rsidR="0038446C" w:rsidRPr="0038446C" w:rsidSect="0038446C">
      <w:pgSz w:w="11900" w:h="16840" w:code="9"/>
      <w:pgMar w:top="1701" w:right="1077" w:bottom="1701" w:left="1077" w:header="510" w:footer="51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332C7" w14:textId="77777777" w:rsidR="00EA2D88" w:rsidRDefault="00EA2D88" w:rsidP="003C56A0">
      <w:pPr>
        <w:spacing w:line="240" w:lineRule="auto"/>
      </w:pPr>
      <w:r>
        <w:separator/>
      </w:r>
    </w:p>
  </w:endnote>
  <w:endnote w:type="continuationSeparator" w:id="0">
    <w:p w14:paraId="34153D4A" w14:textId="77777777" w:rsidR="00EA2D88" w:rsidRDefault="00EA2D88" w:rsidP="003C56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Headings CS)">
    <w:altName w:val="Times New Roman"/>
    <w:charset w:val="00"/>
    <w:family w:val="roman"/>
    <w:pitch w:val="default"/>
  </w:font>
  <w:font w:name="Agenda">
    <w:altName w:val="Calibri"/>
    <w:panose1 w:val="00000000000000000000"/>
    <w:charset w:val="00"/>
    <w:family w:val="modern"/>
    <w:notTrueType/>
    <w:pitch w:val="variable"/>
    <w:sig w:usb0="A00000AF" w:usb1="40002048" w:usb2="00000000" w:usb3="00000000" w:csb0="00000111" w:csb1="00000000"/>
  </w:font>
  <w:font w:name="Times New Roman (Body CS)">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8498143"/>
      <w:docPartObj>
        <w:docPartGallery w:val="Page Numbers (Bottom of Page)"/>
        <w:docPartUnique/>
      </w:docPartObj>
    </w:sdtPr>
    <w:sdtEndPr>
      <w:rPr>
        <w:rStyle w:val="PageNumber"/>
      </w:rPr>
    </w:sdtEndPr>
    <w:sdtContent>
      <w:p w14:paraId="4BDEA60F" w14:textId="77777777" w:rsidR="000F7BFC" w:rsidRDefault="000F7BFC" w:rsidP="005C499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7955A54" w14:textId="77777777" w:rsidR="000F7BFC" w:rsidRDefault="000F7BFC" w:rsidP="00A5446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heme="majorHAnsi" w:hAnsiTheme="majorHAnsi" w:cstheme="majorHAnsi"/>
        <w:sz w:val="22"/>
        <w:szCs w:val="22"/>
      </w:rPr>
      <w:id w:val="-200319944"/>
      <w:docPartObj>
        <w:docPartGallery w:val="Page Numbers (Bottom of Page)"/>
        <w:docPartUnique/>
      </w:docPartObj>
    </w:sdtPr>
    <w:sdtEndPr>
      <w:rPr>
        <w:rStyle w:val="PageNumber"/>
        <w:b/>
        <w:bCs/>
      </w:rPr>
    </w:sdtEndPr>
    <w:sdtContent>
      <w:p w14:paraId="4404B8E4" w14:textId="77777777" w:rsidR="000F7BFC" w:rsidRPr="000A4ED1" w:rsidRDefault="000F7BFC" w:rsidP="005C499E">
        <w:pPr>
          <w:pStyle w:val="Footer"/>
          <w:framePr w:wrap="none" w:vAnchor="text" w:hAnchor="margin" w:xAlign="right" w:y="1"/>
          <w:rPr>
            <w:rStyle w:val="PageNumber"/>
            <w:rFonts w:asciiTheme="majorHAnsi" w:hAnsiTheme="majorHAnsi" w:cstheme="majorHAnsi"/>
            <w:sz w:val="22"/>
            <w:szCs w:val="22"/>
          </w:rPr>
        </w:pPr>
        <w:r w:rsidRPr="000A4ED1">
          <w:rPr>
            <w:rStyle w:val="PageNumber"/>
            <w:rFonts w:asciiTheme="majorHAnsi" w:hAnsiTheme="majorHAnsi" w:cstheme="majorHAnsi"/>
            <w:sz w:val="22"/>
            <w:szCs w:val="22"/>
          </w:rPr>
          <w:fldChar w:fldCharType="begin"/>
        </w:r>
        <w:r w:rsidRPr="000A4ED1">
          <w:rPr>
            <w:rStyle w:val="PageNumber"/>
            <w:rFonts w:asciiTheme="majorHAnsi" w:hAnsiTheme="majorHAnsi" w:cstheme="majorHAnsi"/>
            <w:sz w:val="22"/>
            <w:szCs w:val="22"/>
          </w:rPr>
          <w:instrText xml:space="preserve"> PAGE </w:instrText>
        </w:r>
        <w:r w:rsidRPr="000A4ED1">
          <w:rPr>
            <w:rStyle w:val="PageNumber"/>
            <w:rFonts w:asciiTheme="majorHAnsi" w:hAnsiTheme="majorHAnsi" w:cstheme="majorHAnsi"/>
            <w:sz w:val="22"/>
            <w:szCs w:val="22"/>
          </w:rPr>
          <w:fldChar w:fldCharType="separate"/>
        </w:r>
        <w:r w:rsidR="0089773F">
          <w:rPr>
            <w:rStyle w:val="PageNumber"/>
            <w:rFonts w:asciiTheme="majorHAnsi" w:hAnsiTheme="majorHAnsi" w:cstheme="majorHAnsi"/>
            <w:noProof/>
            <w:sz w:val="22"/>
            <w:szCs w:val="22"/>
          </w:rPr>
          <w:t>1</w:t>
        </w:r>
        <w:r w:rsidRPr="000A4ED1">
          <w:rPr>
            <w:rStyle w:val="PageNumber"/>
            <w:rFonts w:asciiTheme="majorHAnsi" w:hAnsiTheme="majorHAnsi" w:cstheme="majorHAnsi"/>
            <w:sz w:val="22"/>
            <w:szCs w:val="22"/>
          </w:rPr>
          <w:fldChar w:fldCharType="end"/>
        </w:r>
      </w:p>
    </w:sdtContent>
  </w:sdt>
  <w:p w14:paraId="0435DCF9" w14:textId="77777777" w:rsidR="000F7BFC" w:rsidRPr="000A4ED1" w:rsidRDefault="000F7BFC" w:rsidP="000A4ED1">
    <w:pPr>
      <w:pStyle w:val="Footer"/>
      <w:ind w:right="360"/>
      <w:rPr>
        <w:rFonts w:asciiTheme="majorHAnsi" w:hAnsiTheme="majorHAnsi" w:cstheme="majorHAnsi"/>
        <w:b/>
        <w:bCs/>
        <w:color w:val="9D8F96" w:themeColor="accent2" w:themeTint="99"/>
        <w:sz w:val="22"/>
        <w:szCs w:val="22"/>
      </w:rPr>
    </w:pPr>
    <w:r w:rsidRPr="000A4ED1">
      <w:rPr>
        <w:rFonts w:asciiTheme="majorHAnsi" w:hAnsiTheme="majorHAnsi" w:cstheme="majorHAnsi"/>
        <w:b/>
        <w:bCs/>
        <w:color w:val="9D8F96" w:themeColor="accent2" w:themeTint="99"/>
        <w:sz w:val="22"/>
        <w:szCs w:val="22"/>
      </w:rPr>
      <w:t>This policy applies to the whole of Anthem Schools Trust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7B5B3" w14:textId="77777777" w:rsidR="000F7BFC" w:rsidRDefault="000F7BFC">
    <w:pPr>
      <w:pStyle w:val="Footer"/>
    </w:pPr>
    <w:r>
      <w:t xml:space="preserve">A place to </w:t>
    </w:r>
    <w:proofErr w:type="gramStart"/>
    <w:r>
      <w:t>thrive</w:t>
    </w:r>
    <w:proofErr w:type="gramEnd"/>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heme="majorHAnsi" w:hAnsiTheme="majorHAnsi" w:cstheme="majorHAnsi"/>
        <w:sz w:val="22"/>
        <w:szCs w:val="22"/>
      </w:rPr>
      <w:id w:val="517505259"/>
      <w:docPartObj>
        <w:docPartGallery w:val="Page Numbers (Bottom of Page)"/>
        <w:docPartUnique/>
      </w:docPartObj>
    </w:sdtPr>
    <w:sdtEndPr>
      <w:rPr>
        <w:rStyle w:val="PageNumber"/>
        <w:b/>
        <w:bCs/>
      </w:rPr>
    </w:sdtEndPr>
    <w:sdtContent>
      <w:p w14:paraId="10A3938B" w14:textId="77777777" w:rsidR="000F7BFC" w:rsidRPr="000A4ED1" w:rsidRDefault="000F7BFC" w:rsidP="005C499E">
        <w:pPr>
          <w:pStyle w:val="Footer"/>
          <w:framePr w:wrap="none" w:vAnchor="text" w:hAnchor="margin" w:xAlign="right" w:y="1"/>
          <w:rPr>
            <w:rStyle w:val="PageNumber"/>
            <w:rFonts w:asciiTheme="majorHAnsi" w:hAnsiTheme="majorHAnsi" w:cstheme="majorHAnsi"/>
            <w:sz w:val="22"/>
            <w:szCs w:val="22"/>
          </w:rPr>
        </w:pPr>
        <w:r w:rsidRPr="000A4ED1">
          <w:rPr>
            <w:rStyle w:val="PageNumber"/>
            <w:rFonts w:asciiTheme="majorHAnsi" w:hAnsiTheme="majorHAnsi" w:cstheme="majorHAnsi"/>
            <w:sz w:val="22"/>
            <w:szCs w:val="22"/>
          </w:rPr>
          <w:fldChar w:fldCharType="begin"/>
        </w:r>
        <w:r w:rsidRPr="000A4ED1">
          <w:rPr>
            <w:rStyle w:val="PageNumber"/>
            <w:rFonts w:asciiTheme="majorHAnsi" w:hAnsiTheme="majorHAnsi" w:cstheme="majorHAnsi"/>
            <w:sz w:val="22"/>
            <w:szCs w:val="22"/>
          </w:rPr>
          <w:instrText xml:space="preserve"> PAGE </w:instrText>
        </w:r>
        <w:r w:rsidRPr="000A4ED1">
          <w:rPr>
            <w:rStyle w:val="PageNumber"/>
            <w:rFonts w:asciiTheme="majorHAnsi" w:hAnsiTheme="majorHAnsi" w:cstheme="majorHAnsi"/>
            <w:sz w:val="22"/>
            <w:szCs w:val="22"/>
          </w:rPr>
          <w:fldChar w:fldCharType="separate"/>
        </w:r>
        <w:r w:rsidR="0089773F">
          <w:rPr>
            <w:rStyle w:val="PageNumber"/>
            <w:rFonts w:asciiTheme="majorHAnsi" w:hAnsiTheme="majorHAnsi" w:cstheme="majorHAnsi"/>
            <w:noProof/>
            <w:sz w:val="22"/>
            <w:szCs w:val="22"/>
          </w:rPr>
          <w:t>38</w:t>
        </w:r>
        <w:r w:rsidRPr="000A4ED1">
          <w:rPr>
            <w:rStyle w:val="PageNumber"/>
            <w:rFonts w:asciiTheme="majorHAnsi" w:hAnsiTheme="majorHAnsi" w:cstheme="majorHAnsi"/>
            <w:sz w:val="22"/>
            <w:szCs w:val="22"/>
          </w:rPr>
          <w:fldChar w:fldCharType="end"/>
        </w:r>
      </w:p>
    </w:sdtContent>
  </w:sdt>
  <w:p w14:paraId="6E6007FF" w14:textId="77777777" w:rsidR="000F7BFC" w:rsidRPr="000A4ED1" w:rsidRDefault="000F7BFC" w:rsidP="000A4ED1">
    <w:pPr>
      <w:pStyle w:val="Footer"/>
      <w:ind w:right="360"/>
      <w:rPr>
        <w:rFonts w:asciiTheme="majorHAnsi" w:hAnsiTheme="majorHAnsi" w:cstheme="majorHAnsi"/>
        <w:b/>
        <w:bCs/>
        <w:color w:val="9D8F96" w:themeColor="accent2" w:themeTint="99"/>
        <w:sz w:val="22"/>
        <w:szCs w:val="22"/>
      </w:rPr>
    </w:pPr>
    <w:r w:rsidRPr="000A4ED1">
      <w:rPr>
        <w:rFonts w:asciiTheme="majorHAnsi" w:hAnsiTheme="majorHAnsi" w:cstheme="majorHAnsi"/>
        <w:b/>
        <w:bCs/>
        <w:color w:val="9D8F96" w:themeColor="accent2" w:themeTint="99"/>
        <w:sz w:val="22"/>
        <w:szCs w:val="22"/>
      </w:rPr>
      <w:t>This policy applies to the whole of Anthem Schools Trust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7B853" w14:textId="77777777" w:rsidR="00EA2D88" w:rsidRDefault="00EA2D88" w:rsidP="003C56A0">
      <w:pPr>
        <w:spacing w:line="240" w:lineRule="auto"/>
      </w:pPr>
      <w:r>
        <w:separator/>
      </w:r>
    </w:p>
  </w:footnote>
  <w:footnote w:type="continuationSeparator" w:id="0">
    <w:p w14:paraId="4DA0E21B" w14:textId="77777777" w:rsidR="00EA2D88" w:rsidRDefault="00EA2D88" w:rsidP="003C56A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348E6" w14:textId="0C2EB724" w:rsidR="000F7BFC" w:rsidRPr="00403443" w:rsidRDefault="000F7BFC" w:rsidP="00EF179C">
    <w:pPr>
      <w:pStyle w:val="Heading1"/>
      <w:spacing w:before="0" w:after="0" w:line="360" w:lineRule="exact"/>
      <w:jc w:val="right"/>
      <w:rPr>
        <w:sz w:val="32"/>
        <w:szCs w:val="30"/>
      </w:rPr>
    </w:pPr>
    <w:r w:rsidRPr="00EF179C">
      <w:rPr>
        <w:noProof/>
        <w:sz w:val="28"/>
        <w:szCs w:val="28"/>
      </w:rPr>
      <w:t>Administration of Medicines &amp; Supporting</w:t>
    </w:r>
    <w:r w:rsidRPr="00EF179C">
      <w:rPr>
        <w:noProof/>
        <w:sz w:val="28"/>
        <w:szCs w:val="28"/>
      </w:rPr>
      <w:br/>
      <w:t xml:space="preserve"> </w:t>
    </w:r>
    <w:r w:rsidR="00134D6C">
      <w:rPr>
        <w:noProof/>
        <w:sz w:val="28"/>
        <w:szCs w:val="28"/>
      </w:rPr>
      <w:t>Students</w:t>
    </w:r>
    <w:r w:rsidRPr="00EF179C">
      <w:rPr>
        <w:noProof/>
        <w:sz w:val="28"/>
        <w:szCs w:val="28"/>
      </w:rPr>
      <w:t xml:space="preserve"> with Medical Conditions Policy</w:t>
    </w:r>
    <w:r w:rsidRPr="00403443">
      <w:rPr>
        <w:noProof/>
        <w:sz w:val="32"/>
        <w:szCs w:val="30"/>
        <w:lang w:val="en-US"/>
      </w:rPr>
      <w:drawing>
        <wp:anchor distT="0" distB="0" distL="114300" distR="114300" simplePos="0" relativeHeight="251658240" behindDoc="1" locked="0" layoutInCell="1" allowOverlap="1" wp14:anchorId="5A19DF03" wp14:editId="2D8D656F">
          <wp:simplePos x="0" y="0"/>
          <wp:positionH relativeFrom="column">
            <wp:posOffset>-693420</wp:posOffset>
          </wp:positionH>
          <wp:positionV relativeFrom="page">
            <wp:posOffset>9525</wp:posOffset>
          </wp:positionV>
          <wp:extent cx="7559675" cy="1057275"/>
          <wp:effectExtent l="0" t="0" r="317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them_Word_Text.jpg"/>
                  <pic:cNvPicPr/>
                </pic:nvPicPr>
                <pic:blipFill rotWithShape="1">
                  <a:blip r:embed="rId1">
                    <a:extLst>
                      <a:ext uri="{28A0092B-C50C-407E-A947-70E740481C1C}">
                        <a14:useLocalDpi xmlns:a14="http://schemas.microsoft.com/office/drawing/2010/main" val="0"/>
                      </a:ext>
                    </a:extLst>
                  </a:blip>
                  <a:srcRect t="1335" b="88778"/>
                  <a:stretch/>
                </pic:blipFill>
                <pic:spPr bwMode="auto">
                  <a:xfrm>
                    <a:off x="0" y="0"/>
                    <a:ext cx="7559675" cy="105727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60D19" w14:textId="016966E5" w:rsidR="000F7BFC" w:rsidRPr="00403443" w:rsidRDefault="000F7BFC" w:rsidP="00EF179C">
    <w:pPr>
      <w:pStyle w:val="Heading1"/>
      <w:spacing w:before="0" w:after="0" w:line="360" w:lineRule="exact"/>
      <w:jc w:val="right"/>
      <w:rPr>
        <w:sz w:val="32"/>
        <w:szCs w:val="30"/>
      </w:rPr>
    </w:pPr>
    <w:r w:rsidRPr="00403443">
      <w:rPr>
        <w:noProof/>
        <w:sz w:val="32"/>
        <w:szCs w:val="30"/>
        <w:lang w:val="en-US"/>
      </w:rPr>
      <w:drawing>
        <wp:anchor distT="0" distB="0" distL="114300" distR="114300" simplePos="0" relativeHeight="251660288" behindDoc="1" locked="0" layoutInCell="1" allowOverlap="1" wp14:anchorId="07216D33" wp14:editId="2BE7582C">
          <wp:simplePos x="0" y="0"/>
          <wp:positionH relativeFrom="column">
            <wp:posOffset>-693420</wp:posOffset>
          </wp:positionH>
          <wp:positionV relativeFrom="page">
            <wp:posOffset>-114300</wp:posOffset>
          </wp:positionV>
          <wp:extent cx="7559675" cy="1057275"/>
          <wp:effectExtent l="0" t="0" r="317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them_Word_Text.jpg"/>
                  <pic:cNvPicPr/>
                </pic:nvPicPr>
                <pic:blipFill rotWithShape="1">
                  <a:blip r:embed="rId1">
                    <a:extLst>
                      <a:ext uri="{28A0092B-C50C-407E-A947-70E740481C1C}">
                        <a14:useLocalDpi xmlns:a14="http://schemas.microsoft.com/office/drawing/2010/main" val="0"/>
                      </a:ext>
                    </a:extLst>
                  </a:blip>
                  <a:srcRect t="1335" b="88778"/>
                  <a:stretch/>
                </pic:blipFill>
                <pic:spPr bwMode="auto">
                  <a:xfrm>
                    <a:off x="0" y="0"/>
                    <a:ext cx="7559675" cy="105727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sidRPr="00EF179C">
      <w:rPr>
        <w:noProof/>
        <w:sz w:val="28"/>
        <w:szCs w:val="28"/>
      </w:rPr>
      <w:t>Administration of Medicines &amp; Supporting</w:t>
    </w:r>
    <w:r w:rsidRPr="00EF179C">
      <w:rPr>
        <w:noProof/>
        <w:sz w:val="28"/>
        <w:szCs w:val="28"/>
      </w:rPr>
      <w:br/>
      <w:t xml:space="preserve"> </w:t>
    </w:r>
    <w:r w:rsidR="00134D6C">
      <w:rPr>
        <w:noProof/>
        <w:sz w:val="28"/>
        <w:szCs w:val="28"/>
      </w:rPr>
      <w:t>Students</w:t>
    </w:r>
    <w:r w:rsidRPr="00EF179C">
      <w:rPr>
        <w:noProof/>
        <w:sz w:val="28"/>
        <w:szCs w:val="28"/>
      </w:rPr>
      <w:t xml:space="preserve"> with Medical Conditions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209.25pt;height:332.25pt" o:bullet="t">
        <v:imagedata r:id="rId1" o:title="TK_LOGO_POINTER_RGB_bullet_blue"/>
      </v:shape>
    </w:pict>
  </w:numPicBullet>
  <w:abstractNum w:abstractNumId="0" w15:restartNumberingAfterBreak="0">
    <w:nsid w:val="FFFFFF7C"/>
    <w:multiLevelType w:val="singleLevel"/>
    <w:tmpl w:val="AAB2174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94C6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C82CA6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58236E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84EDBC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9E873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212942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0CFE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ECE1D4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B0FD3C"/>
    <w:lvl w:ilvl="0">
      <w:start w:val="1"/>
      <w:numFmt w:val="bullet"/>
      <w:pStyle w:val="ListBullet"/>
      <w:lvlText w:val=""/>
      <w:lvlJc w:val="left"/>
      <w:pPr>
        <w:tabs>
          <w:tab w:val="num" w:pos="360"/>
        </w:tabs>
        <w:ind w:left="360" w:hanging="360"/>
      </w:pPr>
      <w:rPr>
        <w:rFonts w:ascii="Symbol" w:hAnsi="Symbol" w:hint="default"/>
        <w:color w:val="EC606C"/>
      </w:rPr>
    </w:lvl>
  </w:abstractNum>
  <w:abstractNum w:abstractNumId="10" w15:restartNumberingAfterBreak="0">
    <w:nsid w:val="0A436E40"/>
    <w:multiLevelType w:val="multilevel"/>
    <w:tmpl w:val="BB568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013654"/>
    <w:multiLevelType w:val="hybridMultilevel"/>
    <w:tmpl w:val="FCD2B48E"/>
    <w:lvl w:ilvl="0" w:tplc="497A5146">
      <w:start w:val="1"/>
      <w:numFmt w:val="bullet"/>
      <w:lvlText w:val=""/>
      <w:lvlJc w:val="left"/>
      <w:pPr>
        <w:ind w:left="360" w:hanging="360"/>
      </w:pPr>
      <w:rPr>
        <w:rFonts w:ascii="Symbol" w:hAnsi="Symbol" w:hint="default"/>
        <w:color w:val="EC606C" w:themeColor="accen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1396519"/>
    <w:multiLevelType w:val="hybridMultilevel"/>
    <w:tmpl w:val="6F7A3F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4942D57"/>
    <w:multiLevelType w:val="hybridMultilevel"/>
    <w:tmpl w:val="50B00A2C"/>
    <w:lvl w:ilvl="0" w:tplc="AC22393C">
      <w:start w:val="1"/>
      <w:numFmt w:val="bullet"/>
      <w:lvlText w:val=""/>
      <w:lvlJc w:val="left"/>
      <w:pPr>
        <w:ind w:left="360" w:hanging="360"/>
      </w:pPr>
      <w:rPr>
        <w:rFonts w:ascii="Symbol" w:hAnsi="Symbol" w:hint="default"/>
        <w:color w:val="EC606C" w:themeColor="accent1"/>
        <w:u w:color="564B51"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5F63111"/>
    <w:multiLevelType w:val="hybridMultilevel"/>
    <w:tmpl w:val="0DAA8D4E"/>
    <w:lvl w:ilvl="0" w:tplc="AC22393C">
      <w:start w:val="1"/>
      <w:numFmt w:val="bullet"/>
      <w:lvlText w:val=""/>
      <w:lvlJc w:val="left"/>
      <w:pPr>
        <w:ind w:left="360" w:hanging="360"/>
      </w:pPr>
      <w:rPr>
        <w:rFonts w:ascii="Symbol" w:hAnsi="Symbol" w:hint="default"/>
        <w:u w:color="564B51"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82D35D1"/>
    <w:multiLevelType w:val="multilevel"/>
    <w:tmpl w:val="87927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311669"/>
    <w:multiLevelType w:val="hybridMultilevel"/>
    <w:tmpl w:val="DCF8D506"/>
    <w:lvl w:ilvl="0" w:tplc="0670553A">
      <w:start w:val="1"/>
      <w:numFmt w:val="bullet"/>
      <w:pStyle w:val="Bulletlist"/>
      <w:lvlText w:val=""/>
      <w:lvlJc w:val="left"/>
      <w:pPr>
        <w:ind w:left="360" w:hanging="360"/>
      </w:pPr>
      <w:rPr>
        <w:rFonts w:ascii="Symbol" w:hAnsi="Symbol" w:hint="default"/>
        <w:color w:val="564B51" w:themeColor="text2"/>
        <w:u w:color="564B51"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BEC6B8A"/>
    <w:multiLevelType w:val="hybridMultilevel"/>
    <w:tmpl w:val="46B631CA"/>
    <w:lvl w:ilvl="0" w:tplc="8A5C4DE4">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8" w15:restartNumberingAfterBreak="0">
    <w:nsid w:val="26065D68"/>
    <w:multiLevelType w:val="multilevel"/>
    <w:tmpl w:val="71EE4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7766CD"/>
    <w:multiLevelType w:val="hybridMultilevel"/>
    <w:tmpl w:val="47D41F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9B54AD8"/>
    <w:multiLevelType w:val="hybridMultilevel"/>
    <w:tmpl w:val="05305280"/>
    <w:lvl w:ilvl="0" w:tplc="D2A21D0A">
      <w:start w:val="1"/>
      <w:numFmt w:val="bullet"/>
      <w:lvlText w:val=""/>
      <w:lvlJc w:val="left"/>
      <w:pPr>
        <w:ind w:left="360" w:hanging="360"/>
      </w:pPr>
      <w:rPr>
        <w:rFonts w:ascii="Symbol" w:hAnsi="Symbol" w:hint="default"/>
        <w:color w:val="FF0000"/>
        <w:u w:color="564B51"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2011881"/>
    <w:multiLevelType w:val="multilevel"/>
    <w:tmpl w:val="A7D4D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B91DED"/>
    <w:multiLevelType w:val="multilevel"/>
    <w:tmpl w:val="A4886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034EA5"/>
    <w:multiLevelType w:val="hybridMultilevel"/>
    <w:tmpl w:val="A024EB9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40C912D6"/>
    <w:multiLevelType w:val="hybridMultilevel"/>
    <w:tmpl w:val="79FC3D2C"/>
    <w:lvl w:ilvl="0" w:tplc="4FDC43C4">
      <w:start w:val="1"/>
      <w:numFmt w:val="bullet"/>
      <w:lvlText w:val=""/>
      <w:lvlPicBulletId w:val="0"/>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5" w15:restartNumberingAfterBreak="0">
    <w:nsid w:val="45021859"/>
    <w:multiLevelType w:val="hybridMultilevel"/>
    <w:tmpl w:val="A4B2C57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6" w15:restartNumberingAfterBreak="0">
    <w:nsid w:val="593E7B2E"/>
    <w:multiLevelType w:val="hybridMultilevel"/>
    <w:tmpl w:val="D2B4C9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DD60473"/>
    <w:multiLevelType w:val="hybridMultilevel"/>
    <w:tmpl w:val="D4E4A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324AD8"/>
    <w:multiLevelType w:val="hybridMultilevel"/>
    <w:tmpl w:val="F8C40B64"/>
    <w:lvl w:ilvl="0" w:tplc="D2A21D0A">
      <w:start w:val="1"/>
      <w:numFmt w:val="bullet"/>
      <w:lvlText w:val=""/>
      <w:lvlJc w:val="left"/>
      <w:pPr>
        <w:ind w:left="294" w:hanging="360"/>
      </w:pPr>
      <w:rPr>
        <w:rFonts w:ascii="Symbol" w:hAnsi="Symbol" w:hint="default"/>
        <w:color w:val="FF0000"/>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29" w15:restartNumberingAfterBreak="0">
    <w:nsid w:val="74BA60E6"/>
    <w:multiLevelType w:val="multilevel"/>
    <w:tmpl w:val="5D4C8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1" w15:restartNumberingAfterBreak="0">
    <w:nsid w:val="7DAF6358"/>
    <w:multiLevelType w:val="hybridMultilevel"/>
    <w:tmpl w:val="C3204A82"/>
    <w:lvl w:ilvl="0" w:tplc="08090003">
      <w:start w:val="1"/>
      <w:numFmt w:val="bullet"/>
      <w:lvlText w:val="o"/>
      <w:lvlJc w:val="left"/>
      <w:pPr>
        <w:ind w:left="717" w:hanging="360"/>
      </w:pPr>
      <w:rPr>
        <w:rFonts w:ascii="Courier New" w:hAnsi="Courier New" w:cs="Courier New"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num w:numId="1" w16cid:durableId="721173871">
    <w:abstractNumId w:val="0"/>
  </w:num>
  <w:num w:numId="2" w16cid:durableId="1135299204">
    <w:abstractNumId w:val="1"/>
  </w:num>
  <w:num w:numId="3" w16cid:durableId="1377118035">
    <w:abstractNumId w:val="2"/>
  </w:num>
  <w:num w:numId="4" w16cid:durableId="991563630">
    <w:abstractNumId w:val="3"/>
  </w:num>
  <w:num w:numId="5" w16cid:durableId="578255196">
    <w:abstractNumId w:val="8"/>
  </w:num>
  <w:num w:numId="6" w16cid:durableId="1056901445">
    <w:abstractNumId w:val="4"/>
  </w:num>
  <w:num w:numId="7" w16cid:durableId="406925635">
    <w:abstractNumId w:val="5"/>
  </w:num>
  <w:num w:numId="8" w16cid:durableId="1661536527">
    <w:abstractNumId w:val="6"/>
  </w:num>
  <w:num w:numId="9" w16cid:durableId="1462534130">
    <w:abstractNumId w:val="7"/>
  </w:num>
  <w:num w:numId="10" w16cid:durableId="613364612">
    <w:abstractNumId w:val="9"/>
  </w:num>
  <w:num w:numId="11" w16cid:durableId="321084604">
    <w:abstractNumId w:val="12"/>
  </w:num>
  <w:num w:numId="12" w16cid:durableId="1034187866">
    <w:abstractNumId w:val="11"/>
  </w:num>
  <w:num w:numId="13" w16cid:durableId="147789762">
    <w:abstractNumId w:val="19"/>
  </w:num>
  <w:num w:numId="14" w16cid:durableId="706297184">
    <w:abstractNumId w:val="14"/>
  </w:num>
  <w:num w:numId="15" w16cid:durableId="1651521755">
    <w:abstractNumId w:val="13"/>
  </w:num>
  <w:num w:numId="16" w16cid:durableId="1020935340">
    <w:abstractNumId w:val="16"/>
  </w:num>
  <w:num w:numId="17" w16cid:durableId="723213576">
    <w:abstractNumId w:val="17"/>
  </w:num>
  <w:num w:numId="18" w16cid:durableId="1572275169">
    <w:abstractNumId w:val="31"/>
  </w:num>
  <w:num w:numId="19" w16cid:durableId="1056591057">
    <w:abstractNumId w:val="28"/>
  </w:num>
  <w:num w:numId="20" w16cid:durableId="1911428038">
    <w:abstractNumId w:val="20"/>
  </w:num>
  <w:num w:numId="21" w16cid:durableId="506285224">
    <w:abstractNumId w:val="23"/>
  </w:num>
  <w:num w:numId="22" w16cid:durableId="785344834">
    <w:abstractNumId w:val="26"/>
  </w:num>
  <w:num w:numId="23" w16cid:durableId="1951546919">
    <w:abstractNumId w:val="27"/>
  </w:num>
  <w:num w:numId="24" w16cid:durableId="135029920">
    <w:abstractNumId w:val="15"/>
  </w:num>
  <w:num w:numId="25" w16cid:durableId="1037580510">
    <w:abstractNumId w:val="18"/>
  </w:num>
  <w:num w:numId="26" w16cid:durableId="850490925">
    <w:abstractNumId w:val="10"/>
  </w:num>
  <w:num w:numId="27" w16cid:durableId="1630866350">
    <w:abstractNumId w:val="30"/>
  </w:num>
  <w:num w:numId="28" w16cid:durableId="1719891071">
    <w:abstractNumId w:val="24"/>
  </w:num>
  <w:num w:numId="29" w16cid:durableId="399638896">
    <w:abstractNumId w:val="30"/>
  </w:num>
  <w:num w:numId="30" w16cid:durableId="220945383">
    <w:abstractNumId w:val="22"/>
  </w:num>
  <w:num w:numId="31" w16cid:durableId="48387852">
    <w:abstractNumId w:val="29"/>
  </w:num>
  <w:num w:numId="32" w16cid:durableId="163133539">
    <w:abstractNumId w:val="21"/>
  </w:num>
  <w:num w:numId="33" w16cid:durableId="133556798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ctiveWritingStyle w:appName="MSWord" w:lang="en-GB" w:vendorID="64" w:dllVersion="4096" w:nlCheck="1" w:checkStyle="0"/>
  <w:activeWritingStyle w:appName="MSWord" w:lang="en-GB" w:vendorID="64" w:dllVersion="0" w:nlCheck="1" w:checkStyle="0"/>
  <w:activeWritingStyle w:appName="MSWord" w:lang="en-US" w:vendorID="64" w:dllVersion="0" w:nlCheck="1" w:checkStyle="0"/>
  <w:activeWritingStyle w:appName="MSWord" w:lang="en-GB" w:vendorID="64" w:dllVersion="6" w:nlCheck="1" w:checkStyle="1"/>
  <w:activeWritingStyle w:appName="MSWord" w:lang="en-US" w:vendorID="64" w:dllVersion="6" w:nlCheck="1" w:checkStyle="1"/>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443"/>
    <w:rsid w:val="00004563"/>
    <w:rsid w:val="00006132"/>
    <w:rsid w:val="00014988"/>
    <w:rsid w:val="00020741"/>
    <w:rsid w:val="000329B3"/>
    <w:rsid w:val="0003416A"/>
    <w:rsid w:val="00046F9D"/>
    <w:rsid w:val="00052AC9"/>
    <w:rsid w:val="00054A71"/>
    <w:rsid w:val="00062B06"/>
    <w:rsid w:val="00064CF3"/>
    <w:rsid w:val="00066778"/>
    <w:rsid w:val="00066B2A"/>
    <w:rsid w:val="00077880"/>
    <w:rsid w:val="000860A2"/>
    <w:rsid w:val="00091E0B"/>
    <w:rsid w:val="00091FE9"/>
    <w:rsid w:val="000948BA"/>
    <w:rsid w:val="00097056"/>
    <w:rsid w:val="000A32BC"/>
    <w:rsid w:val="000A4ED1"/>
    <w:rsid w:val="000B079D"/>
    <w:rsid w:val="000B094A"/>
    <w:rsid w:val="000B18CC"/>
    <w:rsid w:val="000C328E"/>
    <w:rsid w:val="000D1832"/>
    <w:rsid w:val="000D232F"/>
    <w:rsid w:val="000D5BA5"/>
    <w:rsid w:val="000D698A"/>
    <w:rsid w:val="000D74BC"/>
    <w:rsid w:val="000E4955"/>
    <w:rsid w:val="000E718C"/>
    <w:rsid w:val="000F0913"/>
    <w:rsid w:val="000F0B02"/>
    <w:rsid w:val="000F28C9"/>
    <w:rsid w:val="000F7BFC"/>
    <w:rsid w:val="00102EAC"/>
    <w:rsid w:val="00105F83"/>
    <w:rsid w:val="00107CEA"/>
    <w:rsid w:val="00120703"/>
    <w:rsid w:val="00131676"/>
    <w:rsid w:val="00132698"/>
    <w:rsid w:val="00134B8C"/>
    <w:rsid w:val="00134D6C"/>
    <w:rsid w:val="00136BC3"/>
    <w:rsid w:val="001422A1"/>
    <w:rsid w:val="0014414B"/>
    <w:rsid w:val="00147E27"/>
    <w:rsid w:val="00151B35"/>
    <w:rsid w:val="0015312A"/>
    <w:rsid w:val="00162858"/>
    <w:rsid w:val="00163D07"/>
    <w:rsid w:val="00166C24"/>
    <w:rsid w:val="00174E03"/>
    <w:rsid w:val="00177452"/>
    <w:rsid w:val="001878D2"/>
    <w:rsid w:val="00191A0D"/>
    <w:rsid w:val="001B1891"/>
    <w:rsid w:val="001B499B"/>
    <w:rsid w:val="001B6E32"/>
    <w:rsid w:val="001C1AFB"/>
    <w:rsid w:val="001C6BFF"/>
    <w:rsid w:val="001D0B70"/>
    <w:rsid w:val="001D0CD9"/>
    <w:rsid w:val="001E1901"/>
    <w:rsid w:val="002025CD"/>
    <w:rsid w:val="00210C2A"/>
    <w:rsid w:val="00215E8D"/>
    <w:rsid w:val="00217537"/>
    <w:rsid w:val="00217E71"/>
    <w:rsid w:val="00220972"/>
    <w:rsid w:val="0022554E"/>
    <w:rsid w:val="0024042E"/>
    <w:rsid w:val="00242B32"/>
    <w:rsid w:val="002461C6"/>
    <w:rsid w:val="002531B1"/>
    <w:rsid w:val="00261B8B"/>
    <w:rsid w:val="00261FA0"/>
    <w:rsid w:val="00264F0B"/>
    <w:rsid w:val="0027560F"/>
    <w:rsid w:val="0027789D"/>
    <w:rsid w:val="00280BB8"/>
    <w:rsid w:val="0028181F"/>
    <w:rsid w:val="00284001"/>
    <w:rsid w:val="00292217"/>
    <w:rsid w:val="00293F2F"/>
    <w:rsid w:val="00295277"/>
    <w:rsid w:val="002A27E9"/>
    <w:rsid w:val="002A30C0"/>
    <w:rsid w:val="002B2592"/>
    <w:rsid w:val="002C251E"/>
    <w:rsid w:val="002C6424"/>
    <w:rsid w:val="002D05A2"/>
    <w:rsid w:val="002D1476"/>
    <w:rsid w:val="002D46E3"/>
    <w:rsid w:val="002D4867"/>
    <w:rsid w:val="002D5E5F"/>
    <w:rsid w:val="00301C51"/>
    <w:rsid w:val="00311D49"/>
    <w:rsid w:val="00320D95"/>
    <w:rsid w:val="003312E6"/>
    <w:rsid w:val="00335279"/>
    <w:rsid w:val="00340FAF"/>
    <w:rsid w:val="00342144"/>
    <w:rsid w:val="00342382"/>
    <w:rsid w:val="003530E5"/>
    <w:rsid w:val="003562A2"/>
    <w:rsid w:val="00363791"/>
    <w:rsid w:val="00363D18"/>
    <w:rsid w:val="003715C2"/>
    <w:rsid w:val="0038446C"/>
    <w:rsid w:val="00385D0C"/>
    <w:rsid w:val="00391A8E"/>
    <w:rsid w:val="0039592F"/>
    <w:rsid w:val="003A2FA9"/>
    <w:rsid w:val="003A4C49"/>
    <w:rsid w:val="003A7DD4"/>
    <w:rsid w:val="003B0E69"/>
    <w:rsid w:val="003B0EEC"/>
    <w:rsid w:val="003C110D"/>
    <w:rsid w:val="003C1A92"/>
    <w:rsid w:val="003C4C51"/>
    <w:rsid w:val="003C56A0"/>
    <w:rsid w:val="003C573F"/>
    <w:rsid w:val="003D2F1B"/>
    <w:rsid w:val="003D4033"/>
    <w:rsid w:val="003D7355"/>
    <w:rsid w:val="003E0184"/>
    <w:rsid w:val="003E06E2"/>
    <w:rsid w:val="003E6953"/>
    <w:rsid w:val="003F0724"/>
    <w:rsid w:val="003F0793"/>
    <w:rsid w:val="003F0D9D"/>
    <w:rsid w:val="003F233E"/>
    <w:rsid w:val="00401C66"/>
    <w:rsid w:val="00403443"/>
    <w:rsid w:val="00405423"/>
    <w:rsid w:val="004055D0"/>
    <w:rsid w:val="0040694C"/>
    <w:rsid w:val="00421FE4"/>
    <w:rsid w:val="00434242"/>
    <w:rsid w:val="00447ACD"/>
    <w:rsid w:val="004503DF"/>
    <w:rsid w:val="00450D4C"/>
    <w:rsid w:val="00456DFB"/>
    <w:rsid w:val="0046683B"/>
    <w:rsid w:val="00476110"/>
    <w:rsid w:val="0048567B"/>
    <w:rsid w:val="00495571"/>
    <w:rsid w:val="00497A81"/>
    <w:rsid w:val="004A68F6"/>
    <w:rsid w:val="004B440A"/>
    <w:rsid w:val="004B569F"/>
    <w:rsid w:val="004B74F4"/>
    <w:rsid w:val="004D09CC"/>
    <w:rsid w:val="004D0D4D"/>
    <w:rsid w:val="004E20E4"/>
    <w:rsid w:val="004E2149"/>
    <w:rsid w:val="004F37E4"/>
    <w:rsid w:val="005034B5"/>
    <w:rsid w:val="00503FAE"/>
    <w:rsid w:val="0050565B"/>
    <w:rsid w:val="005108BA"/>
    <w:rsid w:val="0051289F"/>
    <w:rsid w:val="00512A79"/>
    <w:rsid w:val="00514353"/>
    <w:rsid w:val="00526B8D"/>
    <w:rsid w:val="00532A72"/>
    <w:rsid w:val="0053497B"/>
    <w:rsid w:val="00544A1A"/>
    <w:rsid w:val="005522E0"/>
    <w:rsid w:val="005567A6"/>
    <w:rsid w:val="005571C9"/>
    <w:rsid w:val="00560F78"/>
    <w:rsid w:val="00563DB9"/>
    <w:rsid w:val="00567DB2"/>
    <w:rsid w:val="00572772"/>
    <w:rsid w:val="005727E4"/>
    <w:rsid w:val="0058149B"/>
    <w:rsid w:val="005815D5"/>
    <w:rsid w:val="00584BE8"/>
    <w:rsid w:val="0059150F"/>
    <w:rsid w:val="00592D11"/>
    <w:rsid w:val="005A0968"/>
    <w:rsid w:val="005A2380"/>
    <w:rsid w:val="005A3745"/>
    <w:rsid w:val="005A6066"/>
    <w:rsid w:val="005B0005"/>
    <w:rsid w:val="005B3994"/>
    <w:rsid w:val="005B590C"/>
    <w:rsid w:val="005C0925"/>
    <w:rsid w:val="005C499E"/>
    <w:rsid w:val="005C5977"/>
    <w:rsid w:val="005D3F24"/>
    <w:rsid w:val="005F47DB"/>
    <w:rsid w:val="005F5736"/>
    <w:rsid w:val="00601C9A"/>
    <w:rsid w:val="00603A69"/>
    <w:rsid w:val="00604310"/>
    <w:rsid w:val="00613715"/>
    <w:rsid w:val="006224CE"/>
    <w:rsid w:val="006251F5"/>
    <w:rsid w:val="0064102F"/>
    <w:rsid w:val="00643111"/>
    <w:rsid w:val="00645FF8"/>
    <w:rsid w:val="006468F0"/>
    <w:rsid w:val="00651350"/>
    <w:rsid w:val="00657A69"/>
    <w:rsid w:val="00661527"/>
    <w:rsid w:val="006630A7"/>
    <w:rsid w:val="00663B6E"/>
    <w:rsid w:val="0066717E"/>
    <w:rsid w:val="00677722"/>
    <w:rsid w:val="006A29F5"/>
    <w:rsid w:val="006A3649"/>
    <w:rsid w:val="006C143B"/>
    <w:rsid w:val="006C4156"/>
    <w:rsid w:val="006C4F0D"/>
    <w:rsid w:val="006D3693"/>
    <w:rsid w:val="006E03FC"/>
    <w:rsid w:val="006F4785"/>
    <w:rsid w:val="006F5EE7"/>
    <w:rsid w:val="006F7BA4"/>
    <w:rsid w:val="007028CC"/>
    <w:rsid w:val="00705552"/>
    <w:rsid w:val="00705D99"/>
    <w:rsid w:val="0071074F"/>
    <w:rsid w:val="00716DFA"/>
    <w:rsid w:val="00717F9F"/>
    <w:rsid w:val="00723B25"/>
    <w:rsid w:val="00740E36"/>
    <w:rsid w:val="007531DC"/>
    <w:rsid w:val="00753A79"/>
    <w:rsid w:val="00756FBA"/>
    <w:rsid w:val="00760237"/>
    <w:rsid w:val="00760C75"/>
    <w:rsid w:val="00765E41"/>
    <w:rsid w:val="00772138"/>
    <w:rsid w:val="00777639"/>
    <w:rsid w:val="00782C35"/>
    <w:rsid w:val="0078555E"/>
    <w:rsid w:val="00785B84"/>
    <w:rsid w:val="007873E3"/>
    <w:rsid w:val="007942A5"/>
    <w:rsid w:val="0079703C"/>
    <w:rsid w:val="007A39CD"/>
    <w:rsid w:val="007B40F0"/>
    <w:rsid w:val="007B4BDE"/>
    <w:rsid w:val="007B5A89"/>
    <w:rsid w:val="007B7F3E"/>
    <w:rsid w:val="007E1D56"/>
    <w:rsid w:val="007E7C1D"/>
    <w:rsid w:val="007E7FB5"/>
    <w:rsid w:val="007F08E2"/>
    <w:rsid w:val="007F7658"/>
    <w:rsid w:val="0081493D"/>
    <w:rsid w:val="00817407"/>
    <w:rsid w:val="008208B9"/>
    <w:rsid w:val="00822ADC"/>
    <w:rsid w:val="00830F05"/>
    <w:rsid w:val="008354D8"/>
    <w:rsid w:val="00843092"/>
    <w:rsid w:val="008443AA"/>
    <w:rsid w:val="00846021"/>
    <w:rsid w:val="00853364"/>
    <w:rsid w:val="00853EA3"/>
    <w:rsid w:val="008574C1"/>
    <w:rsid w:val="00862258"/>
    <w:rsid w:val="00865DA8"/>
    <w:rsid w:val="0086641A"/>
    <w:rsid w:val="00874A15"/>
    <w:rsid w:val="0088006B"/>
    <w:rsid w:val="00880BAA"/>
    <w:rsid w:val="00887E2F"/>
    <w:rsid w:val="0089773F"/>
    <w:rsid w:val="008A10DD"/>
    <w:rsid w:val="008A13C3"/>
    <w:rsid w:val="008A1FC0"/>
    <w:rsid w:val="008A68F9"/>
    <w:rsid w:val="008C0483"/>
    <w:rsid w:val="008C24C4"/>
    <w:rsid w:val="008C7F35"/>
    <w:rsid w:val="008D1824"/>
    <w:rsid w:val="008D2E38"/>
    <w:rsid w:val="008D4B40"/>
    <w:rsid w:val="008E20B4"/>
    <w:rsid w:val="008E5DD7"/>
    <w:rsid w:val="008F4591"/>
    <w:rsid w:val="00904956"/>
    <w:rsid w:val="009059F3"/>
    <w:rsid w:val="00907D2A"/>
    <w:rsid w:val="00910A71"/>
    <w:rsid w:val="0091341F"/>
    <w:rsid w:val="009147AD"/>
    <w:rsid w:val="00923C33"/>
    <w:rsid w:val="00932854"/>
    <w:rsid w:val="009465FA"/>
    <w:rsid w:val="00952B74"/>
    <w:rsid w:val="00953627"/>
    <w:rsid w:val="00954962"/>
    <w:rsid w:val="00955AA6"/>
    <w:rsid w:val="00960807"/>
    <w:rsid w:val="00971524"/>
    <w:rsid w:val="00983F57"/>
    <w:rsid w:val="009A1BFA"/>
    <w:rsid w:val="009A74B5"/>
    <w:rsid w:val="009B456F"/>
    <w:rsid w:val="009B6E85"/>
    <w:rsid w:val="009C3808"/>
    <w:rsid w:val="009C6439"/>
    <w:rsid w:val="009F63F4"/>
    <w:rsid w:val="00A01C35"/>
    <w:rsid w:val="00A03161"/>
    <w:rsid w:val="00A1079F"/>
    <w:rsid w:val="00A118FD"/>
    <w:rsid w:val="00A1797A"/>
    <w:rsid w:val="00A24F25"/>
    <w:rsid w:val="00A3548E"/>
    <w:rsid w:val="00A417EC"/>
    <w:rsid w:val="00A445B8"/>
    <w:rsid w:val="00A45BD0"/>
    <w:rsid w:val="00A51228"/>
    <w:rsid w:val="00A5446F"/>
    <w:rsid w:val="00A61A17"/>
    <w:rsid w:val="00A73057"/>
    <w:rsid w:val="00A76C80"/>
    <w:rsid w:val="00A87CD9"/>
    <w:rsid w:val="00A90794"/>
    <w:rsid w:val="00AA0AD5"/>
    <w:rsid w:val="00AA3A94"/>
    <w:rsid w:val="00AA6084"/>
    <w:rsid w:val="00AB2BEC"/>
    <w:rsid w:val="00AB2E8E"/>
    <w:rsid w:val="00AC5D6B"/>
    <w:rsid w:val="00AC5FDF"/>
    <w:rsid w:val="00AD6788"/>
    <w:rsid w:val="00AE041C"/>
    <w:rsid w:val="00AE6AC8"/>
    <w:rsid w:val="00AF01CC"/>
    <w:rsid w:val="00AF3121"/>
    <w:rsid w:val="00B0715A"/>
    <w:rsid w:val="00B17EF1"/>
    <w:rsid w:val="00B20B57"/>
    <w:rsid w:val="00B24027"/>
    <w:rsid w:val="00B31FB0"/>
    <w:rsid w:val="00B340EA"/>
    <w:rsid w:val="00B45316"/>
    <w:rsid w:val="00B4742D"/>
    <w:rsid w:val="00B53937"/>
    <w:rsid w:val="00B57BDB"/>
    <w:rsid w:val="00B61A92"/>
    <w:rsid w:val="00B61BD7"/>
    <w:rsid w:val="00B635A0"/>
    <w:rsid w:val="00BA1878"/>
    <w:rsid w:val="00BA52C1"/>
    <w:rsid w:val="00BA7B66"/>
    <w:rsid w:val="00BB0620"/>
    <w:rsid w:val="00BB12D6"/>
    <w:rsid w:val="00BB27DA"/>
    <w:rsid w:val="00BB3CCC"/>
    <w:rsid w:val="00BD0FF3"/>
    <w:rsid w:val="00BD200E"/>
    <w:rsid w:val="00BD751B"/>
    <w:rsid w:val="00BE44E8"/>
    <w:rsid w:val="00BE58F0"/>
    <w:rsid w:val="00BE5BDE"/>
    <w:rsid w:val="00BE6287"/>
    <w:rsid w:val="00BF3BDF"/>
    <w:rsid w:val="00BF3DCA"/>
    <w:rsid w:val="00BF75C5"/>
    <w:rsid w:val="00BF771D"/>
    <w:rsid w:val="00C00628"/>
    <w:rsid w:val="00C01D80"/>
    <w:rsid w:val="00C03678"/>
    <w:rsid w:val="00C140BC"/>
    <w:rsid w:val="00C21E12"/>
    <w:rsid w:val="00C3772D"/>
    <w:rsid w:val="00C378EC"/>
    <w:rsid w:val="00C37C0C"/>
    <w:rsid w:val="00C62BA3"/>
    <w:rsid w:val="00C64C4C"/>
    <w:rsid w:val="00C715FA"/>
    <w:rsid w:val="00C717C8"/>
    <w:rsid w:val="00C72670"/>
    <w:rsid w:val="00C73AF4"/>
    <w:rsid w:val="00C75881"/>
    <w:rsid w:val="00C8213B"/>
    <w:rsid w:val="00CA3166"/>
    <w:rsid w:val="00CA3DF0"/>
    <w:rsid w:val="00CD6CA2"/>
    <w:rsid w:val="00CE06F7"/>
    <w:rsid w:val="00CE5AF4"/>
    <w:rsid w:val="00CF386B"/>
    <w:rsid w:val="00CF7D86"/>
    <w:rsid w:val="00D01345"/>
    <w:rsid w:val="00D01B87"/>
    <w:rsid w:val="00D04858"/>
    <w:rsid w:val="00D055AF"/>
    <w:rsid w:val="00D12E5A"/>
    <w:rsid w:val="00D13432"/>
    <w:rsid w:val="00D14530"/>
    <w:rsid w:val="00D15C29"/>
    <w:rsid w:val="00D33E86"/>
    <w:rsid w:val="00D34839"/>
    <w:rsid w:val="00D40F2F"/>
    <w:rsid w:val="00D42A42"/>
    <w:rsid w:val="00D52F55"/>
    <w:rsid w:val="00D54EC4"/>
    <w:rsid w:val="00D66614"/>
    <w:rsid w:val="00D721AC"/>
    <w:rsid w:val="00D77A7D"/>
    <w:rsid w:val="00D87C25"/>
    <w:rsid w:val="00D97581"/>
    <w:rsid w:val="00D97B57"/>
    <w:rsid w:val="00DB06D8"/>
    <w:rsid w:val="00DB40EB"/>
    <w:rsid w:val="00DF42D3"/>
    <w:rsid w:val="00E015A4"/>
    <w:rsid w:val="00E03104"/>
    <w:rsid w:val="00E12ABA"/>
    <w:rsid w:val="00E12BC7"/>
    <w:rsid w:val="00E13BB7"/>
    <w:rsid w:val="00E1723C"/>
    <w:rsid w:val="00E235AF"/>
    <w:rsid w:val="00E266A9"/>
    <w:rsid w:val="00E27632"/>
    <w:rsid w:val="00E5316D"/>
    <w:rsid w:val="00E55420"/>
    <w:rsid w:val="00E5683B"/>
    <w:rsid w:val="00E6395D"/>
    <w:rsid w:val="00E66042"/>
    <w:rsid w:val="00E7386D"/>
    <w:rsid w:val="00E81F9B"/>
    <w:rsid w:val="00E862B7"/>
    <w:rsid w:val="00E90F15"/>
    <w:rsid w:val="00EA0032"/>
    <w:rsid w:val="00EA0222"/>
    <w:rsid w:val="00EA09E7"/>
    <w:rsid w:val="00EA2527"/>
    <w:rsid w:val="00EA2D88"/>
    <w:rsid w:val="00EA7081"/>
    <w:rsid w:val="00EB2575"/>
    <w:rsid w:val="00EC6187"/>
    <w:rsid w:val="00EC762F"/>
    <w:rsid w:val="00ED174F"/>
    <w:rsid w:val="00EE049E"/>
    <w:rsid w:val="00EF179C"/>
    <w:rsid w:val="00EF4B97"/>
    <w:rsid w:val="00F006AE"/>
    <w:rsid w:val="00F026FC"/>
    <w:rsid w:val="00F10730"/>
    <w:rsid w:val="00F22E66"/>
    <w:rsid w:val="00F2687F"/>
    <w:rsid w:val="00F27F78"/>
    <w:rsid w:val="00F44823"/>
    <w:rsid w:val="00F5048E"/>
    <w:rsid w:val="00F51DAA"/>
    <w:rsid w:val="00F535DC"/>
    <w:rsid w:val="00F536D4"/>
    <w:rsid w:val="00F62E5C"/>
    <w:rsid w:val="00F71EA3"/>
    <w:rsid w:val="00F84DBE"/>
    <w:rsid w:val="00F90479"/>
    <w:rsid w:val="00F9196B"/>
    <w:rsid w:val="00F927F0"/>
    <w:rsid w:val="00F93E11"/>
    <w:rsid w:val="00FA0981"/>
    <w:rsid w:val="00FA6F44"/>
    <w:rsid w:val="00FA6FFB"/>
    <w:rsid w:val="00FB27E4"/>
    <w:rsid w:val="00FC3458"/>
    <w:rsid w:val="00FC4183"/>
    <w:rsid w:val="00FC485D"/>
    <w:rsid w:val="00FC49DA"/>
    <w:rsid w:val="00FC6CC1"/>
    <w:rsid w:val="00FD2887"/>
    <w:rsid w:val="00FD4310"/>
    <w:rsid w:val="00FD4B54"/>
    <w:rsid w:val="00FD60F9"/>
    <w:rsid w:val="00FD7C19"/>
    <w:rsid w:val="00FE098F"/>
    <w:rsid w:val="00FE2C3C"/>
    <w:rsid w:val="00FE779A"/>
    <w:rsid w:val="00FF136D"/>
    <w:rsid w:val="00FF332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3"/>
    <o:shapelayout v:ext="edit">
      <o:idmap v:ext="edit" data="2"/>
    </o:shapelayout>
  </w:shapeDefaults>
  <w:decimalSymbol w:val="."/>
  <w:listSeparator w:val=","/>
  <w14:docId w14:val="574DBB5C"/>
  <w14:defaultImageDpi w14:val="32767"/>
  <w15:docId w15:val="{31C9510A-EDD7-4ECC-9CF9-39A6B21B3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772"/>
    <w:pPr>
      <w:spacing w:after="120" w:line="280" w:lineRule="exact"/>
    </w:pPr>
    <w:rPr>
      <w:rFonts w:ascii="Arial" w:hAnsi="Arial"/>
      <w:sz w:val="22"/>
    </w:rPr>
  </w:style>
  <w:style w:type="paragraph" w:styleId="Heading1">
    <w:name w:val="heading 1"/>
    <w:aliases w:val="Policy title"/>
    <w:basedOn w:val="Normal"/>
    <w:next w:val="Normal"/>
    <w:link w:val="Heading1Char"/>
    <w:uiPriority w:val="9"/>
    <w:qFormat/>
    <w:rsid w:val="003E0184"/>
    <w:pPr>
      <w:keepNext/>
      <w:keepLines/>
      <w:spacing w:before="240" w:line="440" w:lineRule="exact"/>
      <w:outlineLvl w:val="0"/>
    </w:pPr>
    <w:rPr>
      <w:rFonts w:eastAsiaTheme="majorEastAsia" w:cs="Times New Roman (Headings CS)"/>
      <w:b/>
      <w:color w:val="564B51"/>
      <w:sz w:val="36"/>
      <w:szCs w:val="32"/>
    </w:rPr>
  </w:style>
  <w:style w:type="paragraph" w:styleId="Heading2">
    <w:name w:val="heading 2"/>
    <w:aliases w:val="Section heading"/>
    <w:basedOn w:val="Normal"/>
    <w:next w:val="Normal"/>
    <w:link w:val="Heading2Char"/>
    <w:uiPriority w:val="9"/>
    <w:unhideWhenUsed/>
    <w:qFormat/>
    <w:rsid w:val="003E0184"/>
    <w:pPr>
      <w:keepNext/>
      <w:keepLines/>
      <w:spacing w:before="240" w:after="60" w:line="320" w:lineRule="exact"/>
      <w:outlineLvl w:val="1"/>
    </w:pPr>
    <w:rPr>
      <w:rFonts w:eastAsiaTheme="majorEastAsia" w:cs="Times New Roman (Headings CS)"/>
      <w:b/>
      <w:color w:val="564B51" w:themeColor="text2"/>
      <w:sz w:val="28"/>
      <w:szCs w:val="26"/>
    </w:rPr>
  </w:style>
  <w:style w:type="paragraph" w:styleId="Heading3">
    <w:name w:val="heading 3"/>
    <w:basedOn w:val="Normal"/>
    <w:next w:val="Normal"/>
    <w:link w:val="Heading3Char"/>
    <w:uiPriority w:val="9"/>
    <w:semiHidden/>
    <w:unhideWhenUsed/>
    <w:qFormat/>
    <w:rsid w:val="00E81F9B"/>
    <w:pPr>
      <w:keepNext/>
      <w:keepLines/>
      <w:spacing w:before="40" w:after="0"/>
      <w:outlineLvl w:val="2"/>
    </w:pPr>
    <w:rPr>
      <w:rFonts w:asciiTheme="majorHAnsi" w:eastAsiaTheme="majorEastAsia" w:hAnsiTheme="majorHAnsi" w:cstheme="majorBidi"/>
      <w:color w:val="93111C"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5A2380"/>
    <w:pPr>
      <w:numPr>
        <w:numId w:val="10"/>
      </w:numPr>
      <w:spacing w:before="120"/>
      <w:ind w:left="227" w:hanging="227"/>
    </w:pPr>
  </w:style>
  <w:style w:type="paragraph" w:styleId="Header">
    <w:name w:val="header"/>
    <w:basedOn w:val="Normal"/>
    <w:link w:val="HeaderChar"/>
    <w:uiPriority w:val="99"/>
    <w:unhideWhenUsed/>
    <w:rsid w:val="005A2380"/>
    <w:pPr>
      <w:tabs>
        <w:tab w:val="center" w:pos="4513"/>
        <w:tab w:val="right" w:pos="9026"/>
      </w:tabs>
      <w:spacing w:line="240" w:lineRule="auto"/>
    </w:pPr>
  </w:style>
  <w:style w:type="character" w:customStyle="1" w:styleId="HeaderChar">
    <w:name w:val="Header Char"/>
    <w:basedOn w:val="DefaultParagraphFont"/>
    <w:link w:val="Header"/>
    <w:uiPriority w:val="99"/>
    <w:rsid w:val="005A2380"/>
    <w:rPr>
      <w:rFonts w:ascii="Garamond" w:hAnsi="Garamond"/>
    </w:rPr>
  </w:style>
  <w:style w:type="paragraph" w:styleId="Footer">
    <w:name w:val="footer"/>
    <w:basedOn w:val="Normal"/>
    <w:link w:val="FooterChar"/>
    <w:uiPriority w:val="99"/>
    <w:unhideWhenUsed/>
    <w:rsid w:val="00D54EC4"/>
    <w:pPr>
      <w:tabs>
        <w:tab w:val="center" w:pos="4513"/>
        <w:tab w:val="right" w:pos="9026"/>
      </w:tabs>
    </w:pPr>
    <w:rPr>
      <w:rFonts w:ascii="Agenda" w:hAnsi="Agenda" w:cs="Times New Roman (Body CS)"/>
      <w:color w:val="564B51"/>
      <w:spacing w:val="6"/>
      <w:sz w:val="26"/>
    </w:rPr>
  </w:style>
  <w:style w:type="character" w:customStyle="1" w:styleId="FooterChar">
    <w:name w:val="Footer Char"/>
    <w:basedOn w:val="DefaultParagraphFont"/>
    <w:link w:val="Footer"/>
    <w:uiPriority w:val="99"/>
    <w:rsid w:val="00D54EC4"/>
    <w:rPr>
      <w:rFonts w:ascii="Agenda" w:hAnsi="Agenda" w:cs="Times New Roman (Body CS)"/>
      <w:color w:val="564B51"/>
      <w:spacing w:val="6"/>
      <w:sz w:val="26"/>
    </w:rPr>
  </w:style>
  <w:style w:type="character" w:customStyle="1" w:styleId="Heading1Char">
    <w:name w:val="Heading 1 Char"/>
    <w:aliases w:val="Policy title Char"/>
    <w:basedOn w:val="DefaultParagraphFont"/>
    <w:link w:val="Heading1"/>
    <w:uiPriority w:val="9"/>
    <w:rsid w:val="003E0184"/>
    <w:rPr>
      <w:rFonts w:ascii="Arial" w:eastAsiaTheme="majorEastAsia" w:hAnsi="Arial" w:cs="Times New Roman (Headings CS)"/>
      <w:b/>
      <w:color w:val="564B51"/>
      <w:sz w:val="36"/>
      <w:szCs w:val="32"/>
    </w:rPr>
  </w:style>
  <w:style w:type="character" w:customStyle="1" w:styleId="Heading2Char">
    <w:name w:val="Heading 2 Char"/>
    <w:aliases w:val="Section heading Char"/>
    <w:basedOn w:val="DefaultParagraphFont"/>
    <w:link w:val="Heading2"/>
    <w:uiPriority w:val="9"/>
    <w:rsid w:val="003E0184"/>
    <w:rPr>
      <w:rFonts w:ascii="Arial" w:eastAsiaTheme="majorEastAsia" w:hAnsi="Arial" w:cs="Times New Roman (Headings CS)"/>
      <w:b/>
      <w:color w:val="564B51" w:themeColor="text2"/>
      <w:sz w:val="28"/>
      <w:szCs w:val="26"/>
    </w:rPr>
  </w:style>
  <w:style w:type="character" w:styleId="Strong">
    <w:name w:val="Strong"/>
    <w:basedOn w:val="DefaultParagraphFont"/>
    <w:uiPriority w:val="22"/>
    <w:qFormat/>
    <w:rsid w:val="005A2380"/>
    <w:rPr>
      <w:b/>
      <w:bCs/>
    </w:rPr>
  </w:style>
  <w:style w:type="character" w:styleId="PageNumber">
    <w:name w:val="page number"/>
    <w:basedOn w:val="DefaultParagraphFont"/>
    <w:uiPriority w:val="99"/>
    <w:semiHidden/>
    <w:unhideWhenUsed/>
    <w:rsid w:val="00E66042"/>
  </w:style>
  <w:style w:type="paragraph" w:styleId="Title">
    <w:name w:val="Title"/>
    <w:basedOn w:val="Normal"/>
    <w:next w:val="Normal"/>
    <w:link w:val="TitleChar"/>
    <w:uiPriority w:val="10"/>
    <w:rsid w:val="002025CD"/>
    <w:pPr>
      <w:spacing w:line="620" w:lineRule="exact"/>
      <w:contextualSpacing/>
    </w:pPr>
    <w:rPr>
      <w:rFonts w:eastAsiaTheme="majorEastAsia" w:cs="Times New Roman (Headings CS)"/>
      <w:b/>
      <w:color w:val="564B51"/>
      <w:spacing w:val="10"/>
      <w:kern w:val="28"/>
      <w:sz w:val="54"/>
      <w:szCs w:val="56"/>
    </w:rPr>
  </w:style>
  <w:style w:type="character" w:customStyle="1" w:styleId="TitleChar">
    <w:name w:val="Title Char"/>
    <w:basedOn w:val="DefaultParagraphFont"/>
    <w:link w:val="Title"/>
    <w:uiPriority w:val="10"/>
    <w:rsid w:val="002025CD"/>
    <w:rPr>
      <w:rFonts w:ascii="Arial" w:eastAsiaTheme="majorEastAsia" w:hAnsi="Arial" w:cs="Times New Roman (Headings CS)"/>
      <w:b/>
      <w:color w:val="564B51"/>
      <w:spacing w:val="10"/>
      <w:kern w:val="28"/>
      <w:sz w:val="54"/>
      <w:szCs w:val="56"/>
    </w:rPr>
  </w:style>
  <w:style w:type="paragraph" w:styleId="NoSpacing">
    <w:name w:val="No Spacing"/>
    <w:link w:val="NoSpacingChar"/>
    <w:uiPriority w:val="1"/>
    <w:qFormat/>
    <w:rsid w:val="009C6439"/>
    <w:rPr>
      <w:rFonts w:eastAsiaTheme="minorEastAsia"/>
      <w:szCs w:val="22"/>
      <w:lang w:val="en-US" w:eastAsia="zh-CN"/>
    </w:rPr>
  </w:style>
  <w:style w:type="character" w:customStyle="1" w:styleId="NoSpacingChar">
    <w:name w:val="No Spacing Char"/>
    <w:basedOn w:val="DefaultParagraphFont"/>
    <w:link w:val="NoSpacing"/>
    <w:uiPriority w:val="1"/>
    <w:rsid w:val="009C6439"/>
    <w:rPr>
      <w:rFonts w:eastAsiaTheme="minorEastAsia"/>
      <w:szCs w:val="22"/>
      <w:lang w:val="en-US" w:eastAsia="zh-CN"/>
    </w:rPr>
  </w:style>
  <w:style w:type="table" w:styleId="TableGrid">
    <w:name w:val="Table Grid"/>
    <w:basedOn w:val="TableNormal"/>
    <w:uiPriority w:val="39"/>
    <w:rsid w:val="009536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51B35"/>
    <w:rPr>
      <w:color w:val="EC606C" w:themeColor="hyperlink"/>
      <w:u w:val="single"/>
    </w:rPr>
  </w:style>
  <w:style w:type="character" w:customStyle="1" w:styleId="UnresolvedMention1">
    <w:name w:val="Unresolved Mention1"/>
    <w:basedOn w:val="DefaultParagraphFont"/>
    <w:uiPriority w:val="99"/>
    <w:rsid w:val="00151B35"/>
    <w:rPr>
      <w:color w:val="605E5C"/>
      <w:shd w:val="clear" w:color="auto" w:fill="E1DFDD"/>
    </w:rPr>
  </w:style>
  <w:style w:type="paragraph" w:styleId="ListParagraph">
    <w:name w:val="List Paragraph"/>
    <w:basedOn w:val="Normal"/>
    <w:link w:val="ListParagraphChar"/>
    <w:uiPriority w:val="34"/>
    <w:rsid w:val="00166C24"/>
    <w:pPr>
      <w:ind w:left="720"/>
      <w:contextualSpacing/>
    </w:pPr>
  </w:style>
  <w:style w:type="paragraph" w:customStyle="1" w:styleId="Bulletlist">
    <w:name w:val="Bullet list"/>
    <w:basedOn w:val="ListParagraph"/>
    <w:link w:val="BulletlistChar"/>
    <w:qFormat/>
    <w:rsid w:val="001422A1"/>
    <w:pPr>
      <w:numPr>
        <w:numId w:val="16"/>
      </w:numPr>
    </w:pPr>
  </w:style>
  <w:style w:type="character" w:customStyle="1" w:styleId="ListParagraphChar">
    <w:name w:val="List Paragraph Char"/>
    <w:basedOn w:val="DefaultParagraphFont"/>
    <w:link w:val="ListParagraph"/>
    <w:uiPriority w:val="34"/>
    <w:rsid w:val="00166C24"/>
    <w:rPr>
      <w:rFonts w:ascii="Garamond" w:hAnsi="Garamond"/>
    </w:rPr>
  </w:style>
  <w:style w:type="character" w:customStyle="1" w:styleId="BulletlistChar">
    <w:name w:val="Bullet list Char"/>
    <w:basedOn w:val="ListParagraphChar"/>
    <w:link w:val="Bulletlist"/>
    <w:rsid w:val="001422A1"/>
    <w:rPr>
      <w:rFonts w:ascii="Garamond" w:hAnsi="Garamond"/>
    </w:rPr>
  </w:style>
  <w:style w:type="paragraph" w:customStyle="1" w:styleId="Subheading">
    <w:name w:val="Subheading"/>
    <w:basedOn w:val="Heading2"/>
    <w:link w:val="SubheadingChar"/>
    <w:qFormat/>
    <w:rsid w:val="001422A1"/>
    <w:rPr>
      <w:sz w:val="24"/>
      <w:szCs w:val="24"/>
    </w:rPr>
  </w:style>
  <w:style w:type="character" w:customStyle="1" w:styleId="SubheadingChar">
    <w:name w:val="Subheading Char"/>
    <w:basedOn w:val="Heading2Char"/>
    <w:link w:val="Subheading"/>
    <w:rsid w:val="001422A1"/>
    <w:rPr>
      <w:rFonts w:ascii="Arial" w:eastAsiaTheme="majorEastAsia" w:hAnsi="Arial" w:cs="Times New Roman (Headings CS)"/>
      <w:b/>
      <w:color w:val="564B51" w:themeColor="text2"/>
      <w:sz w:val="28"/>
      <w:szCs w:val="26"/>
    </w:rPr>
  </w:style>
  <w:style w:type="paragraph" w:customStyle="1" w:styleId="Tabletext">
    <w:name w:val="Table text"/>
    <w:basedOn w:val="Normal"/>
    <w:link w:val="TabletextChar"/>
    <w:qFormat/>
    <w:rsid w:val="005C0925"/>
    <w:pPr>
      <w:spacing w:after="0"/>
    </w:pPr>
    <w:rPr>
      <w:rFonts w:eastAsia="Times New Roman" w:cs="Times New Roman"/>
    </w:rPr>
  </w:style>
  <w:style w:type="character" w:customStyle="1" w:styleId="TabletextChar">
    <w:name w:val="Table text Char"/>
    <w:basedOn w:val="DefaultParagraphFont"/>
    <w:link w:val="Tabletext"/>
    <w:rsid w:val="005C0925"/>
    <w:rPr>
      <w:rFonts w:ascii="Arial" w:eastAsia="Times New Roman" w:hAnsi="Arial" w:cs="Times New Roman"/>
      <w:sz w:val="22"/>
    </w:rPr>
  </w:style>
  <w:style w:type="paragraph" w:customStyle="1" w:styleId="L1heading">
    <w:name w:val="L1 heading"/>
    <w:basedOn w:val="Normal"/>
    <w:link w:val="L1headingChar"/>
    <w:qFormat/>
    <w:rsid w:val="009F63F4"/>
    <w:pPr>
      <w:spacing w:before="240" w:after="74"/>
    </w:pPr>
    <w:rPr>
      <w:rFonts w:eastAsia="Times New Roman" w:cs="Times New Roman"/>
      <w:b/>
      <w:sz w:val="28"/>
    </w:rPr>
  </w:style>
  <w:style w:type="character" w:customStyle="1" w:styleId="L1headingChar">
    <w:name w:val="L1 heading Char"/>
    <w:basedOn w:val="DefaultParagraphFont"/>
    <w:link w:val="L1heading"/>
    <w:rsid w:val="009F63F4"/>
    <w:rPr>
      <w:rFonts w:ascii="Arial" w:eastAsia="Times New Roman" w:hAnsi="Arial" w:cs="Times New Roman"/>
      <w:b/>
      <w:sz w:val="28"/>
    </w:rPr>
  </w:style>
  <w:style w:type="paragraph" w:styleId="BalloonText">
    <w:name w:val="Balloon Text"/>
    <w:basedOn w:val="Normal"/>
    <w:link w:val="BalloonTextChar"/>
    <w:uiPriority w:val="99"/>
    <w:semiHidden/>
    <w:unhideWhenUsed/>
    <w:rsid w:val="0071074F"/>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1074F"/>
    <w:rPr>
      <w:rFonts w:ascii="Lucida Grande" w:hAnsi="Lucida Grande" w:cs="Lucida Grande"/>
      <w:sz w:val="18"/>
      <w:szCs w:val="18"/>
    </w:rPr>
  </w:style>
  <w:style w:type="character" w:styleId="FollowedHyperlink">
    <w:name w:val="FollowedHyperlink"/>
    <w:basedOn w:val="DefaultParagraphFont"/>
    <w:uiPriority w:val="99"/>
    <w:semiHidden/>
    <w:unhideWhenUsed/>
    <w:rsid w:val="009B6E85"/>
    <w:rPr>
      <w:color w:val="564B51" w:themeColor="followedHyperlink"/>
      <w:u w:val="single"/>
    </w:rPr>
  </w:style>
  <w:style w:type="paragraph" w:styleId="Revision">
    <w:name w:val="Revision"/>
    <w:hidden/>
    <w:uiPriority w:val="99"/>
    <w:semiHidden/>
    <w:rsid w:val="008C0483"/>
    <w:rPr>
      <w:rFonts w:ascii="Garamond" w:hAnsi="Garamond"/>
    </w:rPr>
  </w:style>
  <w:style w:type="character" w:styleId="UnresolvedMention">
    <w:name w:val="Unresolved Mention"/>
    <w:basedOn w:val="DefaultParagraphFont"/>
    <w:uiPriority w:val="99"/>
    <w:semiHidden/>
    <w:unhideWhenUsed/>
    <w:rsid w:val="00066B2A"/>
    <w:rPr>
      <w:color w:val="605E5C"/>
      <w:shd w:val="clear" w:color="auto" w:fill="E1DFDD"/>
    </w:rPr>
  </w:style>
  <w:style w:type="character" w:customStyle="1" w:styleId="Heading3Char">
    <w:name w:val="Heading 3 Char"/>
    <w:basedOn w:val="DefaultParagraphFont"/>
    <w:link w:val="Heading3"/>
    <w:uiPriority w:val="9"/>
    <w:semiHidden/>
    <w:rsid w:val="00E81F9B"/>
    <w:rPr>
      <w:rFonts w:asciiTheme="majorHAnsi" w:eastAsiaTheme="majorEastAsia" w:hAnsiTheme="majorHAnsi" w:cstheme="majorBidi"/>
      <w:color w:val="93111C" w:themeColor="accent1" w:themeShade="7F"/>
    </w:rPr>
  </w:style>
  <w:style w:type="paragraph" w:styleId="NormalWeb">
    <w:name w:val="Normal (Web)"/>
    <w:basedOn w:val="Normal"/>
    <w:uiPriority w:val="99"/>
    <w:semiHidden/>
    <w:unhideWhenUsed/>
    <w:rsid w:val="0027560F"/>
    <w:pPr>
      <w:spacing w:before="100" w:beforeAutospacing="1" w:after="100" w:afterAutospacing="1" w:line="240" w:lineRule="auto"/>
    </w:pPr>
    <w:rPr>
      <w:rFonts w:ascii="Times New Roman" w:eastAsia="Times New Roman" w:hAnsi="Times New Roman" w:cs="Times New Roman"/>
      <w:lang w:eastAsia="en-GB"/>
    </w:rPr>
  </w:style>
  <w:style w:type="paragraph" w:customStyle="1" w:styleId="4Bulletedcopyblue">
    <w:name w:val="4 Bulleted copy blue"/>
    <w:basedOn w:val="Normal"/>
    <w:qFormat/>
    <w:rsid w:val="00D97B57"/>
    <w:pPr>
      <w:numPr>
        <w:numId w:val="27"/>
      </w:numPr>
      <w:spacing w:line="240" w:lineRule="auto"/>
    </w:pPr>
    <w:rPr>
      <w:rFonts w:eastAsia="MS Mincho" w:cs="Arial"/>
      <w:sz w:val="20"/>
      <w:szCs w:val="20"/>
      <w:lang w:val="en-US"/>
    </w:rPr>
  </w:style>
  <w:style w:type="paragraph" w:customStyle="1" w:styleId="1bodycopy10pt">
    <w:name w:val="1 body copy 10pt"/>
    <w:basedOn w:val="Normal"/>
    <w:link w:val="1bodycopy10ptChar"/>
    <w:qFormat/>
    <w:rsid w:val="00342382"/>
    <w:pPr>
      <w:spacing w:line="240" w:lineRule="auto"/>
    </w:pPr>
    <w:rPr>
      <w:rFonts w:eastAsia="MS Mincho" w:cs="Times New Roman"/>
      <w:sz w:val="20"/>
      <w:lang w:val="en-US"/>
    </w:rPr>
  </w:style>
  <w:style w:type="character" w:customStyle="1" w:styleId="1bodycopy10ptChar">
    <w:name w:val="1 body copy 10pt Char"/>
    <w:link w:val="1bodycopy10pt"/>
    <w:rsid w:val="00342382"/>
    <w:rPr>
      <w:rFonts w:ascii="Arial" w:eastAsia="MS Mincho" w:hAnsi="Arial" w:cs="Times New Roman"/>
      <w:sz w:val="20"/>
      <w:lang w:val="en-US"/>
    </w:rPr>
  </w:style>
  <w:style w:type="paragraph" w:customStyle="1" w:styleId="Subhead2">
    <w:name w:val="Subhead 2"/>
    <w:basedOn w:val="1bodycopy10pt"/>
    <w:next w:val="1bodycopy10pt"/>
    <w:link w:val="Subhead2Char"/>
    <w:qFormat/>
    <w:rsid w:val="00342382"/>
    <w:pPr>
      <w:spacing w:before="240"/>
    </w:pPr>
    <w:rPr>
      <w:b/>
      <w:color w:val="12263F"/>
      <w:sz w:val="24"/>
    </w:rPr>
  </w:style>
  <w:style w:type="character" w:customStyle="1" w:styleId="Subhead2Char">
    <w:name w:val="Subhead 2 Char"/>
    <w:link w:val="Subhead2"/>
    <w:rsid w:val="00342382"/>
    <w:rPr>
      <w:rFonts w:ascii="Arial" w:eastAsia="MS Mincho" w:hAnsi="Arial" w:cs="Times New Roman"/>
      <w:b/>
      <w:color w:val="12263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8475544">
      <w:bodyDiv w:val="1"/>
      <w:marLeft w:val="0"/>
      <w:marRight w:val="0"/>
      <w:marTop w:val="0"/>
      <w:marBottom w:val="0"/>
      <w:divBdr>
        <w:top w:val="none" w:sz="0" w:space="0" w:color="auto"/>
        <w:left w:val="none" w:sz="0" w:space="0" w:color="auto"/>
        <w:bottom w:val="none" w:sz="0" w:space="0" w:color="auto"/>
        <w:right w:val="none" w:sz="0" w:space="0" w:color="auto"/>
      </w:divBdr>
    </w:div>
    <w:div w:id="1435325920">
      <w:bodyDiv w:val="1"/>
      <w:marLeft w:val="0"/>
      <w:marRight w:val="0"/>
      <w:marTop w:val="0"/>
      <w:marBottom w:val="0"/>
      <w:divBdr>
        <w:top w:val="none" w:sz="0" w:space="0" w:color="auto"/>
        <w:left w:val="none" w:sz="0" w:space="0" w:color="auto"/>
        <w:bottom w:val="none" w:sz="0" w:space="0" w:color="auto"/>
        <w:right w:val="none" w:sz="0" w:space="0" w:color="auto"/>
      </w:divBdr>
    </w:div>
    <w:div w:id="1641618146">
      <w:bodyDiv w:val="1"/>
      <w:marLeft w:val="0"/>
      <w:marRight w:val="0"/>
      <w:marTop w:val="0"/>
      <w:marBottom w:val="0"/>
      <w:divBdr>
        <w:top w:val="none" w:sz="0" w:space="0" w:color="auto"/>
        <w:left w:val="none" w:sz="0" w:space="0" w:color="auto"/>
        <w:bottom w:val="none" w:sz="0" w:space="0" w:color="auto"/>
        <w:right w:val="none" w:sz="0" w:space="0" w:color="auto"/>
      </w:divBdr>
    </w:div>
    <w:div w:id="1860504661">
      <w:bodyDiv w:val="1"/>
      <w:marLeft w:val="0"/>
      <w:marRight w:val="0"/>
      <w:marTop w:val="0"/>
      <w:marBottom w:val="0"/>
      <w:divBdr>
        <w:top w:val="none" w:sz="0" w:space="0" w:color="auto"/>
        <w:left w:val="none" w:sz="0" w:space="0" w:color="auto"/>
        <w:bottom w:val="none" w:sz="0" w:space="0" w:color="auto"/>
        <w:right w:val="none" w:sz="0" w:space="0" w:color="auto"/>
      </w:divBdr>
    </w:div>
    <w:div w:id="1913737616">
      <w:bodyDiv w:val="1"/>
      <w:marLeft w:val="0"/>
      <w:marRight w:val="0"/>
      <w:marTop w:val="0"/>
      <w:marBottom w:val="0"/>
      <w:divBdr>
        <w:top w:val="none" w:sz="0" w:space="0" w:color="auto"/>
        <w:left w:val="none" w:sz="0" w:space="0" w:color="auto"/>
        <w:bottom w:val="none" w:sz="0" w:space="0" w:color="auto"/>
        <w:right w:val="none" w:sz="0" w:space="0" w:color="auto"/>
      </w:divBdr>
    </w:div>
    <w:div w:id="1919367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egislation.gov.uk/ukpga/1996/56/section/19" TargetMode="External"/><Relationship Id="rId18" Type="http://schemas.openxmlformats.org/officeDocument/2006/relationships/hyperlink" Target="https://www.hse.gov.uk/education/school-trips.ht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gov.uk/government/publications/supporting-pupils-at-school-with-medical-conditions--3/supporting-pupils-with-medical-conditions-links-to-other-useful-resources--2" TargetMode="External"/><Relationship Id="rId7" Type="http://schemas.openxmlformats.org/officeDocument/2006/relationships/webSettings" Target="webSettings.xml"/><Relationship Id="rId12" Type="http://schemas.openxmlformats.org/officeDocument/2006/relationships/hyperlink" Target="https://www.gov.uk/government/publications/education-for-children-with-health-needs-who-cannot-attend-school" TargetMode="External"/><Relationship Id="rId17" Type="http://schemas.openxmlformats.org/officeDocument/2006/relationships/hyperlink" Target="https://www.legislation.gov.uk/uksi/2001/3998/schedule/1"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nhs.uk/chq/Pages/1391.aspx?CategoryID=73" TargetMode="External"/><Relationship Id="rId20" Type="http://schemas.openxmlformats.org/officeDocument/2006/relationships/hyperlink" Target="https://assets.publishing.service.gov.uk/media/5ce6a72e40f0b620a103bd53/supporting-pupils-at-school-with-medical-conditions.pdf"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pporting-pupils-at-school-with-medical-conditions--3" TargetMode="External"/><Relationship Id="rId24" Type="http://schemas.openxmlformats.org/officeDocument/2006/relationships/image" Target="media/image2.pn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assets.publishing.service.gov.uk/media/5a829e3940f0b6230269bcf4/Adrenaline_auto_injectors_in_schools.pdf" TargetMode="External"/><Relationship Id="rId23" Type="http://schemas.openxmlformats.org/officeDocument/2006/relationships/hyperlink" Target="http://www.medicalconditionsatschool.org.uk/" TargetMode="External"/><Relationship Id="rId28" Type="http://schemas.openxmlformats.org/officeDocument/2006/relationships/footer" Target="footer3.xml"/><Relationship Id="rId10" Type="http://schemas.openxmlformats.org/officeDocument/2006/relationships/hyperlink" Target="http://www.legislation.gov.uk/ukpga/2014/6/part/5/crossheading/pupils-with-medical-conditions" TargetMode="External"/><Relationship Id="rId19" Type="http://schemas.openxmlformats.org/officeDocument/2006/relationships/hyperlink" Target="https://assets.publishing.service.gov.uk/media/5fcf58458fa8f54d59e8b6ed/health_needs_guidance_accessible.pdf"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publishing.service.gov.uk/media/5a74eb55ed915d3c7d528f98/emergency_inhalers_in_schools.pdf" TargetMode="External"/><Relationship Id="rId22" Type="http://schemas.openxmlformats.org/officeDocument/2006/relationships/hyperlink" Target="https://assets.publishing.service.gov.uk/media/5fcf58458fa8f54d59e8b6ed/health_needs_guidance_accessible.pdf" TargetMode="External"/><Relationship Id="rId27" Type="http://schemas.openxmlformats.org/officeDocument/2006/relationships/footer" Target="footer2.xml"/><Relationship Id="rId30"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T:\Marketing%20&amp;%20Communications%20(SF)\Rebrand%202018-19\Documents%20for%20rebrand\POLICIES\Policy%20template.dotx" TargetMode="External"/></Relationships>
</file>

<file path=word/theme/theme1.xml><?xml version="1.0" encoding="utf-8"?>
<a:theme xmlns:a="http://schemas.openxmlformats.org/drawingml/2006/main" name="Office Theme">
  <a:themeElements>
    <a:clrScheme name="Anthem NEW">
      <a:dk1>
        <a:srgbClr val="EC606C"/>
      </a:dk1>
      <a:lt1>
        <a:srgbClr val="FFFFFF"/>
      </a:lt1>
      <a:dk2>
        <a:srgbClr val="564B51"/>
      </a:dk2>
      <a:lt2>
        <a:srgbClr val="00A19B"/>
      </a:lt2>
      <a:accent1>
        <a:srgbClr val="EC606C"/>
      </a:accent1>
      <a:accent2>
        <a:srgbClr val="564B51"/>
      </a:accent2>
      <a:accent3>
        <a:srgbClr val="00A19B"/>
      </a:accent3>
      <a:accent4>
        <a:srgbClr val="A0C26D"/>
      </a:accent4>
      <a:accent5>
        <a:srgbClr val="009155"/>
      </a:accent5>
      <a:accent6>
        <a:srgbClr val="FFFFFF"/>
      </a:accent6>
      <a:hlink>
        <a:srgbClr val="EC606C"/>
      </a:hlink>
      <a:folHlink>
        <a:srgbClr val="564B51"/>
      </a:folHlink>
    </a:clrScheme>
    <a:fontScheme name="Custom 1">
      <a:majorFont>
        <a:latin typeface="Arial"/>
        <a:ea typeface=""/>
        <a:cs typeface=""/>
      </a:majorFont>
      <a:minorFont>
        <a:latin typeface="Garamond"/>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8c5841a-5909-4d2f-a544-c309ae69ac52">
      <Terms xmlns="http://schemas.microsoft.com/office/infopath/2007/PartnerControls"/>
    </lcf76f155ced4ddcb4097134ff3c332f>
    <TaxCatchAll xmlns="87479283-8fd9-4aff-b19f-38b2bc70945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FA3C0C86B6F74BBA11D242FD2AEF83" ma:contentTypeVersion="18" ma:contentTypeDescription="Create a new document." ma:contentTypeScope="" ma:versionID="5774b617758aa002ca2d5666915d2e83">
  <xsd:schema xmlns:xsd="http://www.w3.org/2001/XMLSchema" xmlns:xs="http://www.w3.org/2001/XMLSchema" xmlns:p="http://schemas.microsoft.com/office/2006/metadata/properties" xmlns:ns2="68c5841a-5909-4d2f-a544-c309ae69ac52" xmlns:ns3="87479283-8fd9-4aff-b19f-38b2bc709453" targetNamespace="http://schemas.microsoft.com/office/2006/metadata/properties" ma:root="true" ma:fieldsID="bde8715509ed8efccbc8c6797b5b4ab9" ns2:_="" ns3:_="">
    <xsd:import namespace="68c5841a-5909-4d2f-a544-c309ae69ac52"/>
    <xsd:import namespace="87479283-8fd9-4aff-b19f-38b2bc70945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SearchPropertie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c5841a-5909-4d2f-a544-c309ae69ac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479283-8fd9-4aff-b19f-38b2bc70945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38484662-f15a-4393-a767-8b17232404f6}" ma:internalName="TaxCatchAll" ma:showField="CatchAllData" ma:web="87479283-8fd9-4aff-b19f-38b2bc70945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BACF5F-76D6-4D7B-AAB4-C9BD2F77A04A}">
  <ds:schemaRefs>
    <ds:schemaRef ds:uri="http://schemas.openxmlformats.org/package/2006/metadata/core-properties"/>
    <ds:schemaRef ds:uri="http://www.w3.org/XML/1998/namespace"/>
    <ds:schemaRef ds:uri="http://purl.org/dc/elements/1.1/"/>
    <ds:schemaRef ds:uri="http://schemas.microsoft.com/office/2006/metadata/properties"/>
    <ds:schemaRef ds:uri="http://schemas.microsoft.com/office/2006/documentManagement/types"/>
    <ds:schemaRef ds:uri="c0487305-f5ca-4bbe-9c26-5597e05b11a2"/>
    <ds:schemaRef ds:uri="http://schemas.microsoft.com/office/infopath/2007/PartnerControls"/>
    <ds:schemaRef ds:uri="http://purl.org/dc/dcmitype/"/>
    <ds:schemaRef ds:uri="02745e70-b57c-4178-b10a-048b8851f347"/>
    <ds:schemaRef ds:uri="http://purl.org/dc/terms/"/>
  </ds:schemaRefs>
</ds:datastoreItem>
</file>

<file path=customXml/itemProps2.xml><?xml version="1.0" encoding="utf-8"?>
<ds:datastoreItem xmlns:ds="http://schemas.openxmlformats.org/officeDocument/2006/customXml" ds:itemID="{20131087-0A03-4A95-9949-9DDF6B9321F8}">
  <ds:schemaRefs>
    <ds:schemaRef ds:uri="http://schemas.microsoft.com/sharepoint/v3/contenttype/forms"/>
  </ds:schemaRefs>
</ds:datastoreItem>
</file>

<file path=customXml/itemProps3.xml><?xml version="1.0" encoding="utf-8"?>
<ds:datastoreItem xmlns:ds="http://schemas.openxmlformats.org/officeDocument/2006/customXml" ds:itemID="{46CFD3B9-C607-444E-95FA-950E356E19D9}"/>
</file>

<file path=docProps/app.xml><?xml version="1.0" encoding="utf-8"?>
<Properties xmlns="http://schemas.openxmlformats.org/officeDocument/2006/extended-properties" xmlns:vt="http://schemas.openxmlformats.org/officeDocument/2006/docPropsVTypes">
  <Template>Policy template</Template>
  <TotalTime>5</TotalTime>
  <Pages>36</Pages>
  <Words>7339</Words>
  <Characters>41834</Characters>
  <Application>Microsoft Office Word</Application>
  <DocSecurity>4</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Fleming</dc:creator>
  <cp:keywords/>
  <dc:description/>
  <cp:lastModifiedBy>Aimee Gallagher (St Marks)</cp:lastModifiedBy>
  <cp:revision>2</cp:revision>
  <cp:lastPrinted>2019-07-12T12:11:00Z</cp:lastPrinted>
  <dcterms:created xsi:type="dcterms:W3CDTF">2023-11-22T17:50:00Z</dcterms:created>
  <dcterms:modified xsi:type="dcterms:W3CDTF">2023-11-22T17:50:00Z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0x01010060FA3C0C86B6F74BBA11D242FD2AEF83</vt:lpwstr>
  </property>
  <property fmtid="{D5CDD505-2E9C-101B-9397-08002B2CF9AE}" pid="3" name="Order">
    <vt:r8>13258800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